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03C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African Animals</w:t>
      </w:r>
    </w:p>
    <w:p w:rsidR="0028703C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Giraffes are tall with necks so long</w:t>
      </w:r>
    </w:p>
    <w:p w:rsidR="0028703C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Elephants’ trunks are big and strong</w:t>
      </w:r>
    </w:p>
    <w:p w:rsidR="0028703C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Zebras have stripes and can gallop away</w:t>
      </w:r>
    </w:p>
    <w:p w:rsidR="0028703C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While monkeys in the trees do sway.</w:t>
      </w:r>
    </w:p>
    <w:p w:rsidR="0028703C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Old crocodile swims in the pool so deep</w:t>
      </w:r>
    </w:p>
    <w:p w:rsidR="0028703C" w:rsidRPr="00615A03" w:rsidRDefault="0028703C" w:rsidP="0028703C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Or lies in the sun and goes to sleep.</w:t>
      </w:r>
    </w:p>
    <w:p w:rsidR="00DF3AEC" w:rsidRDefault="00505F90"/>
    <w:p w:rsidR="0028703C" w:rsidRP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African Animals</w:t>
      </w:r>
    </w:p>
    <w:p w:rsidR="0028703C" w:rsidRP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Giraffes are tall with necks so long</w:t>
      </w:r>
    </w:p>
    <w:p w:rsidR="0028703C" w:rsidRP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Elephants’ trunks are big and strong</w:t>
      </w:r>
    </w:p>
    <w:p w:rsidR="0028703C" w:rsidRP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Zebras have stripes and can gallop away</w:t>
      </w:r>
    </w:p>
    <w:p w:rsidR="0028703C" w:rsidRP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While monkeys in the trees do sway.</w:t>
      </w:r>
    </w:p>
    <w:p w:rsidR="0028703C" w:rsidRP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Old crocodile swims in the pool so deep</w:t>
      </w:r>
    </w:p>
    <w:p w:rsidR="0028703C" w:rsidRDefault="0028703C" w:rsidP="0028703C">
      <w:pPr>
        <w:rPr>
          <w:rFonts w:ascii="XCCW Loopy 11c" w:hAnsi="XCCW Loopy 11c"/>
          <w:sz w:val="28"/>
          <w:szCs w:val="28"/>
        </w:rPr>
      </w:pPr>
      <w:r w:rsidRPr="0028703C">
        <w:rPr>
          <w:rFonts w:ascii="XCCW Loopy 11c" w:hAnsi="XCCW Loopy 11c"/>
          <w:sz w:val="28"/>
          <w:szCs w:val="28"/>
        </w:rPr>
        <w:t>Or lies in the sun and goes to sleep.</w:t>
      </w:r>
    </w:p>
    <w:p w:rsidR="0028703C" w:rsidRDefault="0028703C" w:rsidP="0028703C">
      <w:pPr>
        <w:rPr>
          <w:rFonts w:ascii="XCCW Loopy 11c" w:hAnsi="XCCW Loopy 11c"/>
          <w:sz w:val="28"/>
          <w:szCs w:val="28"/>
        </w:rPr>
      </w:pP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African Animals</w:t>
      </w: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Giraffes are tall with necks so long</w:t>
      </w: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Elephants’ trunks are big and strong</w:t>
      </w: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Zebras have stripes and can gallop away</w:t>
      </w: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While monkeys in the trees do sway.</w:t>
      </w: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Old crocodile swims in the pool so deep</w:t>
      </w:r>
    </w:p>
    <w:p w:rsidR="0028703C" w:rsidRPr="0028703C" w:rsidRDefault="0028703C" w:rsidP="0028703C">
      <w:pPr>
        <w:rPr>
          <w:rFonts w:ascii="XCCW Loopy Lined 11a" w:hAnsi="XCCW Loopy Lined 11a"/>
          <w:sz w:val="28"/>
          <w:szCs w:val="28"/>
        </w:rPr>
      </w:pPr>
      <w:r w:rsidRPr="0028703C">
        <w:rPr>
          <w:rFonts w:ascii="XCCW Loopy Lined 11a" w:hAnsi="XCCW Loopy Lined 11a"/>
          <w:sz w:val="28"/>
          <w:szCs w:val="28"/>
        </w:rPr>
        <w:t>Or lies in the sun and goes to sleep.</w:t>
      </w:r>
    </w:p>
    <w:p w:rsidR="0028703C" w:rsidRDefault="0028703C">
      <w:bookmarkStart w:id="0" w:name="_GoBack"/>
      <w:bookmarkEnd w:id="0"/>
    </w:p>
    <w:sectPr w:rsidR="0028703C" w:rsidSect="002870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Loopy Solid Lined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Loopy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Loopy Lined 1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3C"/>
    <w:rsid w:val="00176CEF"/>
    <w:rsid w:val="0028703C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0CF77"/>
  <w15:chartTrackingRefBased/>
  <w15:docId w15:val="{61160039-E5CB-40F5-AE6A-9A42395F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0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BE61ECDF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2021-01-06T10:58:00Z</dcterms:created>
  <dcterms:modified xsi:type="dcterms:W3CDTF">2021-01-06T10:58:00Z</dcterms:modified>
</cp:coreProperties>
</file>