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AEC" w:rsidRDefault="00615A0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4023360</wp:posOffset>
                </wp:positionH>
                <wp:positionV relativeFrom="paragraph">
                  <wp:posOffset>564515</wp:posOffset>
                </wp:positionV>
                <wp:extent cx="2360930" cy="897890"/>
                <wp:effectExtent l="0" t="0" r="12700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897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5A03" w:rsidRDefault="00615A03">
                            <w:r>
                              <w:rPr>
                                <w:rFonts w:ascii="XCCW Loopy 11c" w:hAnsi="XCCW Loopy 11c"/>
                              </w:rPr>
                              <w:t>Copy out the poem in your best handwriting using the guide below.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6.8pt;margin-top:44.45pt;width:185.9pt;height:70.7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">
                <v:textbox>
                  <w:txbxContent>
                    <w:p w:rsidR="00615A03" w:rsidRDefault="00615A03">
                      <w:r>
                        <w:rPr>
                          <w:rFonts w:ascii="XCCW Loopy 11c" w:hAnsi="XCCW Loopy 11c"/>
                        </w:rPr>
                        <w:t>Copy out the poem in your best handwriting using the guide below.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>
            <wp:extent cx="3705225" cy="5240020"/>
            <wp:effectExtent l="0" t="0" r="9525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524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bookmarkStart w:id="0" w:name="_GoBack"/>
      <w:bookmarkEnd w:id="0"/>
    </w:p>
    <w:p w:rsidR="00615A03" w:rsidRDefault="00615A03">
      <w:pPr>
        <w:rPr>
          <w:rFonts w:ascii="XCCW Loopy Solid Lined 11c" w:hAnsi="XCCW Loopy Solid Lined 11c"/>
          <w:sz w:val="28"/>
          <w:szCs w:val="28"/>
        </w:rPr>
      </w:pPr>
      <w:r>
        <w:rPr>
          <w:rFonts w:ascii="XCCW Loopy Solid Lined 11c" w:hAnsi="XCCW Loopy Solid Lined 11c"/>
          <w:sz w:val="28"/>
          <w:szCs w:val="28"/>
        </w:rPr>
        <w:t>African Animals</w:t>
      </w:r>
    </w:p>
    <w:p w:rsidR="00615A03" w:rsidRDefault="00615A03">
      <w:pPr>
        <w:rPr>
          <w:rFonts w:ascii="XCCW Loopy Solid Lined 11c" w:hAnsi="XCCW Loopy Solid Lined 11c"/>
          <w:sz w:val="28"/>
          <w:szCs w:val="28"/>
        </w:rPr>
      </w:pPr>
    </w:p>
    <w:p w:rsidR="00615A03" w:rsidRDefault="00615A03">
      <w:pPr>
        <w:rPr>
          <w:rFonts w:ascii="XCCW Loopy Solid Lined 11c" w:hAnsi="XCCW Loopy Solid Lined 11c"/>
          <w:sz w:val="28"/>
          <w:szCs w:val="28"/>
        </w:rPr>
      </w:pPr>
      <w:r>
        <w:rPr>
          <w:rFonts w:ascii="XCCW Loopy Solid Lined 11c" w:hAnsi="XCCW Loopy Solid Lined 11c"/>
          <w:sz w:val="28"/>
          <w:szCs w:val="28"/>
        </w:rPr>
        <w:t>Giraffes are tall with necks so long</w:t>
      </w:r>
    </w:p>
    <w:p w:rsidR="00615A03" w:rsidRDefault="00615A03">
      <w:pPr>
        <w:rPr>
          <w:rFonts w:ascii="XCCW Loopy Solid Lined 11c" w:hAnsi="XCCW Loopy Solid Lined 11c"/>
          <w:sz w:val="28"/>
          <w:szCs w:val="28"/>
        </w:rPr>
      </w:pPr>
      <w:r>
        <w:rPr>
          <w:rFonts w:ascii="XCCW Loopy Solid Lined 11c" w:hAnsi="XCCW Loopy Solid Lined 11c"/>
          <w:sz w:val="28"/>
          <w:szCs w:val="28"/>
        </w:rPr>
        <w:t>Elephants’ trunks are big and strong</w:t>
      </w:r>
    </w:p>
    <w:p w:rsidR="00615A03" w:rsidRDefault="00615A03">
      <w:pPr>
        <w:rPr>
          <w:rFonts w:ascii="XCCW Loopy Solid Lined 11c" w:hAnsi="XCCW Loopy Solid Lined 11c"/>
          <w:sz w:val="28"/>
          <w:szCs w:val="28"/>
        </w:rPr>
      </w:pPr>
      <w:r>
        <w:rPr>
          <w:rFonts w:ascii="XCCW Loopy Solid Lined 11c" w:hAnsi="XCCW Loopy Solid Lined 11c"/>
          <w:sz w:val="28"/>
          <w:szCs w:val="28"/>
        </w:rPr>
        <w:t>Zebras have stripes and can gallop away</w:t>
      </w:r>
    </w:p>
    <w:p w:rsidR="00615A03" w:rsidRDefault="00615A03">
      <w:pPr>
        <w:rPr>
          <w:rFonts w:ascii="XCCW Loopy Solid Lined 11c" w:hAnsi="XCCW Loopy Solid Lined 11c"/>
          <w:sz w:val="28"/>
          <w:szCs w:val="28"/>
        </w:rPr>
      </w:pPr>
      <w:r>
        <w:rPr>
          <w:rFonts w:ascii="XCCW Loopy Solid Lined 11c" w:hAnsi="XCCW Loopy Solid Lined 11c"/>
          <w:sz w:val="28"/>
          <w:szCs w:val="28"/>
        </w:rPr>
        <w:t>While monkeys in the trees do sway.</w:t>
      </w:r>
    </w:p>
    <w:p w:rsidR="00615A03" w:rsidRDefault="00615A03">
      <w:pPr>
        <w:rPr>
          <w:rFonts w:ascii="XCCW Loopy Solid Lined 11c" w:hAnsi="XCCW Loopy Solid Lined 11c"/>
          <w:sz w:val="28"/>
          <w:szCs w:val="28"/>
        </w:rPr>
      </w:pPr>
      <w:r>
        <w:rPr>
          <w:rFonts w:ascii="XCCW Loopy Solid Lined 11c" w:hAnsi="XCCW Loopy Solid Lined 11c"/>
          <w:sz w:val="28"/>
          <w:szCs w:val="28"/>
        </w:rPr>
        <w:t>Old crocodile swims in the pool so deep</w:t>
      </w:r>
    </w:p>
    <w:p w:rsidR="00615A03" w:rsidRPr="00615A03" w:rsidRDefault="00615A03">
      <w:pPr>
        <w:rPr>
          <w:rFonts w:ascii="XCCW Loopy Solid Lined 11c" w:hAnsi="XCCW Loopy Solid Lined 11c"/>
          <w:sz w:val="28"/>
          <w:szCs w:val="28"/>
        </w:rPr>
      </w:pPr>
      <w:r>
        <w:rPr>
          <w:rFonts w:ascii="XCCW Loopy Solid Lined 11c" w:hAnsi="XCCW Loopy Solid Lined 11c"/>
          <w:sz w:val="28"/>
          <w:szCs w:val="28"/>
        </w:rPr>
        <w:t>Or lies in the sun and goes to sleep.</w:t>
      </w:r>
    </w:p>
    <w:sectPr w:rsidR="00615A03" w:rsidRPr="00615A03" w:rsidSect="00615A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Loopy 1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Loopy Solid Lined 1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A03"/>
    <w:rsid w:val="00176CEF"/>
    <w:rsid w:val="00615A03"/>
    <w:rsid w:val="00C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0D4A2"/>
  <w15:chartTrackingRefBased/>
  <w15:docId w15:val="{7FEB7FFF-1166-43A5-ADC1-441B0814B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EE9A1A38</Template>
  <TotalTime>11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1</cp:revision>
  <dcterms:created xsi:type="dcterms:W3CDTF">2021-01-05T14:25:00Z</dcterms:created>
  <dcterms:modified xsi:type="dcterms:W3CDTF">2021-01-05T14:36:00Z</dcterms:modified>
</cp:coreProperties>
</file>