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9EC" w:rsidRDefault="006979EC" w:rsidP="006979EC">
      <w:p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Why the Rhino Has Grey Skin</w:t>
      </w: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DF3A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 w:rsidRPr="006979EC">
        <w:rPr>
          <w:rFonts w:ascii="XCCW Loopy 11c" w:hAnsi="XCCW Loopy 11c"/>
          <w:sz w:val="32"/>
          <w:szCs w:val="32"/>
        </w:rPr>
        <w:t>What happened to the waterholes during summer?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tall would the grass grow?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Who was the bravest firefighter?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When was there no rain for months?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What stuck to Razo’s skin as he was putting out fires?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did winter end?</w:t>
      </w: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4B648B" w:rsidRDefault="004B648B" w:rsidP="006979EC">
      <w:pPr>
        <w:rPr>
          <w:rFonts w:ascii="XCCW Loopy 11c" w:hAnsi="XCCW Loopy 11c"/>
          <w:sz w:val="32"/>
          <w:szCs w:val="32"/>
        </w:rPr>
      </w:pPr>
    </w:p>
    <w:p w:rsidR="004B648B" w:rsidRDefault="004B648B" w:rsidP="006979EC">
      <w:pPr>
        <w:rPr>
          <w:rFonts w:ascii="XCCW Loopy 11c" w:hAnsi="XCCW Loopy 11c"/>
          <w:sz w:val="32"/>
          <w:szCs w:val="32"/>
        </w:rPr>
      </w:pPr>
    </w:p>
    <w:p w:rsidR="004B648B" w:rsidRDefault="004B648B" w:rsidP="006979EC">
      <w:pPr>
        <w:rPr>
          <w:rFonts w:ascii="XCCW Loopy 11c" w:hAnsi="XCCW Loopy 11c"/>
          <w:sz w:val="32"/>
          <w:szCs w:val="32"/>
        </w:rPr>
      </w:pPr>
    </w:p>
    <w:p w:rsidR="004B648B" w:rsidRDefault="004B648B" w:rsidP="006979EC">
      <w:pPr>
        <w:rPr>
          <w:rFonts w:ascii="XCCW Loopy 11c" w:hAnsi="XCCW Loopy 11c"/>
          <w:sz w:val="32"/>
          <w:szCs w:val="32"/>
        </w:rPr>
      </w:pPr>
    </w:p>
    <w:p w:rsidR="004B648B" w:rsidRDefault="004B648B" w:rsidP="006979EC">
      <w:pPr>
        <w:rPr>
          <w:rFonts w:ascii="XCCW Loopy 11c" w:hAnsi="XCCW Loopy 11c"/>
          <w:sz w:val="32"/>
          <w:szCs w:val="32"/>
        </w:rPr>
      </w:pPr>
      <w:bookmarkStart w:id="0" w:name="_GoBack"/>
      <w:bookmarkEnd w:id="0"/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lastRenderedPageBreak/>
        <w:t>Why the Rhino Has Grey Skin</w:t>
      </w:r>
      <w:r>
        <w:rPr>
          <w:rFonts w:ascii="XCCW Loopy 11c" w:hAnsi="XCCW Loopy 11c"/>
          <w:sz w:val="32"/>
          <w:szCs w:val="32"/>
        </w:rPr>
        <w:t xml:space="preserve"> Answers</w:t>
      </w: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 w:rsidRPr="006979EC">
        <w:rPr>
          <w:rFonts w:ascii="XCCW Loopy 11c" w:hAnsi="XCCW Loopy 11c"/>
          <w:sz w:val="32"/>
          <w:szCs w:val="32"/>
        </w:rPr>
        <w:t>What happened to the waterholes during summer?</w:t>
      </w:r>
    </w:p>
    <w:p w:rsidR="006979EC" w:rsidRPr="006979EC" w:rsidRDefault="006979EC" w:rsidP="006979EC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waterholes filled with rain water from the storms during summer.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tall would the grass grow?</w:t>
      </w:r>
    </w:p>
    <w:p w:rsidR="006979EC" w:rsidRPr="006979EC" w:rsidRDefault="006979EC" w:rsidP="006979EC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grass would grow as tall as the backs of the impala.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Who was the bravest firefighter?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Razo was the savannah’s bravest firefighter.</w:t>
      </w:r>
    </w:p>
    <w:p w:rsidR="000306FE" w:rsidRDefault="006979EC" w:rsidP="000306FE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When was there no rain for months?</w:t>
      </w:r>
    </w:p>
    <w:p w:rsidR="000306FE" w:rsidRPr="004B648B" w:rsidRDefault="000306FE" w:rsidP="004B648B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There was no rain when winter came to the savannah.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What stuck to Razo’s skin as he was putting out fires?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ash from the fires stuck to Razo’s skin.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did winter end?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Winter ended with a large thunderstorm.</w:t>
      </w:r>
    </w:p>
    <w:p w:rsidR="006979EC" w:rsidRPr="006979EC" w:rsidRDefault="006979EC" w:rsidP="006979EC">
      <w:pPr>
        <w:rPr>
          <w:rFonts w:ascii="XCCW Loopy 11c" w:hAnsi="XCCW Loopy 11c"/>
          <w:sz w:val="32"/>
          <w:szCs w:val="32"/>
        </w:rPr>
      </w:pPr>
    </w:p>
    <w:sectPr w:rsidR="006979EC" w:rsidRPr="006979EC" w:rsidSect="00697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Loopy 1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51555"/>
    <w:multiLevelType w:val="hybridMultilevel"/>
    <w:tmpl w:val="581A7670"/>
    <w:lvl w:ilvl="0" w:tplc="842E37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66AE4"/>
    <w:multiLevelType w:val="hybridMultilevel"/>
    <w:tmpl w:val="638C76C0"/>
    <w:lvl w:ilvl="0" w:tplc="2AAA2E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56559"/>
    <w:multiLevelType w:val="hybridMultilevel"/>
    <w:tmpl w:val="638C76C0"/>
    <w:lvl w:ilvl="0" w:tplc="2AAA2E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CD9"/>
    <w:rsid w:val="000306FE"/>
    <w:rsid w:val="0017217E"/>
    <w:rsid w:val="00176CEF"/>
    <w:rsid w:val="004B648B"/>
    <w:rsid w:val="006979EC"/>
    <w:rsid w:val="00734CD9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D90B6"/>
  <w15:chartTrackingRefBased/>
  <w15:docId w15:val="{523DE018-C3AC-41AD-BF9E-F24465FAC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39748E41</Template>
  <TotalTime>0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2021-01-05T14:04:00Z</dcterms:created>
  <dcterms:modified xsi:type="dcterms:W3CDTF">2021-01-05T14:04:00Z</dcterms:modified>
</cp:coreProperties>
</file>