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7FD" w:rsidRDefault="00782401">
      <w:pPr>
        <w:pStyle w:val="BodyText"/>
        <w:kinsoku w:val="0"/>
        <w:overflowPunct w:val="0"/>
        <w:spacing w:before="82"/>
        <w:ind w:left="5379"/>
        <w:rPr>
          <w:b/>
          <w:bCs/>
          <w:color w:val="292526"/>
          <w:sz w:val="66"/>
          <w:szCs w:val="66"/>
        </w:rPr>
      </w:pPr>
      <w:r>
        <w:rPr>
          <w:b/>
          <w:bCs/>
          <w:color w:val="292526"/>
          <w:sz w:val="66"/>
          <w:szCs w:val="66"/>
        </w:rPr>
        <w:t>My Research Map</w:t>
      </w:r>
    </w:p>
    <w:p w:rsidR="006A17FD" w:rsidRDefault="00782401">
      <w:pPr>
        <w:pStyle w:val="BodyText"/>
        <w:kinsoku w:val="0"/>
        <w:overflowPunct w:val="0"/>
        <w:spacing w:before="121" w:line="261" w:lineRule="auto"/>
        <w:ind w:left="126" w:right="43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796290</wp:posOffset>
                </wp:positionV>
                <wp:extent cx="3537585" cy="1926590"/>
                <wp:effectExtent l="0" t="0" r="0" b="0"/>
                <wp:wrapNone/>
                <wp:docPr id="2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7585" cy="1926590"/>
                        </a:xfrm>
                        <a:custGeom>
                          <a:avLst/>
                          <a:gdLst>
                            <a:gd name="T0" fmla="*/ 0 w 5571"/>
                            <a:gd name="T1" fmla="*/ 3033 h 3034"/>
                            <a:gd name="T2" fmla="*/ 5570 w 5571"/>
                            <a:gd name="T3" fmla="*/ 3033 h 3034"/>
                            <a:gd name="T4" fmla="*/ 5570 w 5571"/>
                            <a:gd name="T5" fmla="*/ 0 h 3034"/>
                            <a:gd name="T6" fmla="*/ 0 w 5571"/>
                            <a:gd name="T7" fmla="*/ 0 h 3034"/>
                            <a:gd name="T8" fmla="*/ 0 w 5571"/>
                            <a:gd name="T9" fmla="*/ 3033 h 30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71" h="3034">
                              <a:moveTo>
                                <a:pt x="0" y="3033"/>
                              </a:moveTo>
                              <a:lnTo>
                                <a:pt x="5570" y="3033"/>
                              </a:lnTo>
                              <a:lnTo>
                                <a:pt x="5570" y="0"/>
                              </a:lnTo>
                              <a:lnTo>
                                <a:pt x="0" y="0"/>
                              </a:lnTo>
                              <a:lnTo>
                                <a:pt x="0" y="3033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66A25F66" id="Freeform 2" o:spid="_x0000_s1026" style="position:absolute;margin-left:28.3pt;margin-top:62.7pt;width:278.55pt;height:151.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1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" o:allowincell="f" path="m,3033r5570,l5570,,,,,3033xe" filled="f" strokecolor="#292526" strokeweight="1pt">
                <v:path arrowok="t" o:connecttype="custom" o:connectlocs="0,1925955;3536950,1925955;3536950,0;0,0;0,192595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page">
                  <wp:posOffset>6788150</wp:posOffset>
                </wp:positionH>
                <wp:positionV relativeFrom="paragraph">
                  <wp:posOffset>796290</wp:posOffset>
                </wp:positionV>
                <wp:extent cx="3537585" cy="1926590"/>
                <wp:effectExtent l="0" t="0" r="0" b="0"/>
                <wp:wrapNone/>
                <wp:docPr id="2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7585" cy="1926590"/>
                        </a:xfrm>
                        <a:custGeom>
                          <a:avLst/>
                          <a:gdLst>
                            <a:gd name="T0" fmla="*/ 0 w 5571"/>
                            <a:gd name="T1" fmla="*/ 3033 h 3034"/>
                            <a:gd name="T2" fmla="*/ 5570 w 5571"/>
                            <a:gd name="T3" fmla="*/ 3033 h 3034"/>
                            <a:gd name="T4" fmla="*/ 5570 w 5571"/>
                            <a:gd name="T5" fmla="*/ 0 h 3034"/>
                            <a:gd name="T6" fmla="*/ 0 w 5571"/>
                            <a:gd name="T7" fmla="*/ 0 h 3034"/>
                            <a:gd name="T8" fmla="*/ 0 w 5571"/>
                            <a:gd name="T9" fmla="*/ 3033 h 30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71" h="3034">
                              <a:moveTo>
                                <a:pt x="0" y="3033"/>
                              </a:moveTo>
                              <a:lnTo>
                                <a:pt x="5570" y="3033"/>
                              </a:lnTo>
                              <a:lnTo>
                                <a:pt x="5570" y="0"/>
                              </a:lnTo>
                              <a:lnTo>
                                <a:pt x="0" y="0"/>
                              </a:lnTo>
                              <a:lnTo>
                                <a:pt x="0" y="3033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12BCBF1B" id="Freeform 3" o:spid="_x0000_s1026" style="position:absolute;margin-left:534.5pt;margin-top:62.7pt;width:278.55pt;height:151.7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1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" o:allowincell="f" path="m,3033r5570,l5570,,,,,3033xe" filled="f" strokecolor="#292526" strokeweight="1pt">
                <v:path arrowok="t" o:connecttype="custom" o:connectlocs="0,1925955;3536950,1925955;3536950,0;0,0;0,1925955" o:connectangles="0,0,0,0,0"/>
                <w10:wrap anchorx="page"/>
              </v:shape>
            </w:pict>
          </mc:Fallback>
        </mc:AlternateContent>
      </w:r>
      <w:r w:rsidR="002077F0">
        <w:rPr>
          <w:color w:val="292526"/>
        </w:rPr>
        <w:t>Research an African animal. Fill the diagram</w:t>
      </w:r>
      <w:bookmarkStart w:id="0" w:name="_GoBack"/>
      <w:bookmarkEnd w:id="0"/>
      <w:r>
        <w:rPr>
          <w:color w:val="292526"/>
        </w:rPr>
        <w:t xml:space="preserve"> with facts or pictures from your research and make links between any that have a connection. </w:t>
      </w:r>
      <w:r>
        <w:rPr>
          <w:color w:val="292526"/>
          <w:spacing w:val="-10"/>
        </w:rPr>
        <w:t xml:space="preserve">You </w:t>
      </w:r>
      <w:r>
        <w:rPr>
          <w:color w:val="292526"/>
        </w:rPr>
        <w:t>could include questions you might research another day.</w:t>
      </w:r>
    </w:p>
    <w:p w:rsidR="006A17FD" w:rsidRDefault="00782401">
      <w:pPr>
        <w:pStyle w:val="BodyText"/>
        <w:kinsoku w:val="0"/>
        <w:overflowPunct w:val="0"/>
        <w:spacing w:before="7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187960</wp:posOffset>
                </wp:positionV>
                <wp:extent cx="2588895" cy="1028700"/>
                <wp:effectExtent l="0" t="0" r="0" b="0"/>
                <wp:wrapTopAndBottom/>
                <wp:docPr id="2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8895" cy="1028700"/>
                        </a:xfrm>
                        <a:custGeom>
                          <a:avLst/>
                          <a:gdLst>
                            <a:gd name="T0" fmla="*/ 0 w 4077"/>
                            <a:gd name="T1" fmla="*/ 1619 h 1620"/>
                            <a:gd name="T2" fmla="*/ 4076 w 4077"/>
                            <a:gd name="T3" fmla="*/ 1619 h 1620"/>
                            <a:gd name="T4" fmla="*/ 4076 w 4077"/>
                            <a:gd name="T5" fmla="*/ 0 h 1620"/>
                            <a:gd name="T6" fmla="*/ 0 w 4077"/>
                            <a:gd name="T7" fmla="*/ 0 h 1620"/>
                            <a:gd name="T8" fmla="*/ 0 w 4077"/>
                            <a:gd name="T9" fmla="*/ 1619 h 1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77" h="1620">
                              <a:moveTo>
                                <a:pt x="0" y="1619"/>
                              </a:moveTo>
                              <a:lnTo>
                                <a:pt x="4076" y="1619"/>
                              </a:lnTo>
                              <a:lnTo>
                                <a:pt x="4076" y="0"/>
                              </a:lnTo>
                              <a:lnTo>
                                <a:pt x="0" y="0"/>
                              </a:lnTo>
                              <a:lnTo>
                                <a:pt x="0" y="161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4386BF90" id="Freeform 4" o:spid="_x0000_s1026" style="position:absolute;margin-left:319pt;margin-top:14.8pt;width:203.85pt;height:81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77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" o:allowincell="f" path="m,1619r4076,l4076,,,,,1619xe" filled="f" strokecolor="#292526" strokeweight="1pt">
                <v:path arrowok="t" o:connecttype="custom" o:connectlocs="0,1028065;2588260,1028065;2588260,0;0,0;0,1028065" o:connectangles="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0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1316990</wp:posOffset>
                </wp:positionV>
                <wp:extent cx="9978390" cy="2610485"/>
                <wp:effectExtent l="0" t="0" r="0" b="0"/>
                <wp:wrapTopAndBottom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8390" cy="2610485"/>
                          <a:chOff x="556" y="2074"/>
                          <a:chExt cx="15714" cy="4111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8418" y="2193"/>
                            <a:ext cx="20" cy="959"/>
                          </a:xfrm>
                          <a:custGeom>
                            <a:avLst/>
                            <a:gdLst>
                              <a:gd name="T0" fmla="*/ 0 w 20"/>
                              <a:gd name="T1" fmla="*/ 958 h 959"/>
                              <a:gd name="T2" fmla="*/ 0 w 20"/>
                              <a:gd name="T3" fmla="*/ 0 h 9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9">
                                <a:moveTo>
                                  <a:pt x="0" y="9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8242" y="2074"/>
                            <a:ext cx="353" cy="190"/>
                          </a:xfrm>
                          <a:custGeom>
                            <a:avLst/>
                            <a:gdLst>
                              <a:gd name="T0" fmla="*/ 176 w 353"/>
                              <a:gd name="T1" fmla="*/ 0 h 190"/>
                              <a:gd name="T2" fmla="*/ 0 w 353"/>
                              <a:gd name="T3" fmla="*/ 189 h 190"/>
                              <a:gd name="T4" fmla="*/ 352 w 353"/>
                              <a:gd name="T5" fmla="*/ 189 h 190"/>
                              <a:gd name="T6" fmla="*/ 176 w 353"/>
                              <a:gd name="T7" fmla="*/ 0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3" h="190">
                                <a:moveTo>
                                  <a:pt x="176" y="0"/>
                                </a:moveTo>
                                <a:lnTo>
                                  <a:pt x="0" y="189"/>
                                </a:lnTo>
                                <a:lnTo>
                                  <a:pt x="352" y="189"/>
                                </a:lnTo>
                                <a:lnTo>
                                  <a:pt x="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8944" y="2646"/>
                            <a:ext cx="1490" cy="633"/>
                          </a:xfrm>
                          <a:custGeom>
                            <a:avLst/>
                            <a:gdLst>
                              <a:gd name="T0" fmla="*/ 0 w 1490"/>
                              <a:gd name="T1" fmla="*/ 632 h 633"/>
                              <a:gd name="T2" fmla="*/ 1489 w 1490"/>
                              <a:gd name="T3" fmla="*/ 0 h 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90" h="633">
                                <a:moveTo>
                                  <a:pt x="0" y="632"/>
                                </a:moveTo>
                                <a:lnTo>
                                  <a:pt x="1489" y="0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0299" y="2512"/>
                            <a:ext cx="244" cy="325"/>
                          </a:xfrm>
                          <a:custGeom>
                            <a:avLst/>
                            <a:gdLst>
                              <a:gd name="T0" fmla="*/ 0 w 244"/>
                              <a:gd name="T1" fmla="*/ 0 h 325"/>
                              <a:gd name="T2" fmla="*/ 137 w 244"/>
                              <a:gd name="T3" fmla="*/ 324 h 325"/>
                              <a:gd name="T4" fmla="*/ 243 w 244"/>
                              <a:gd name="T5" fmla="*/ 88 h 325"/>
                              <a:gd name="T6" fmla="*/ 0 w 244"/>
                              <a:gd name="T7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4" h="325">
                                <a:moveTo>
                                  <a:pt x="0" y="0"/>
                                </a:moveTo>
                                <a:lnTo>
                                  <a:pt x="137" y="324"/>
                                </a:lnTo>
                                <a:lnTo>
                                  <a:pt x="243" y="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6404" y="2646"/>
                            <a:ext cx="1490" cy="633"/>
                          </a:xfrm>
                          <a:custGeom>
                            <a:avLst/>
                            <a:gdLst>
                              <a:gd name="T0" fmla="*/ 1489 w 1490"/>
                              <a:gd name="T1" fmla="*/ 632 h 633"/>
                              <a:gd name="T2" fmla="*/ 0 w 1490"/>
                              <a:gd name="T3" fmla="*/ 0 h 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90" h="633">
                                <a:moveTo>
                                  <a:pt x="1489" y="6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6294" y="2512"/>
                            <a:ext cx="244" cy="325"/>
                          </a:xfrm>
                          <a:custGeom>
                            <a:avLst/>
                            <a:gdLst>
                              <a:gd name="T0" fmla="*/ 243 w 244"/>
                              <a:gd name="T1" fmla="*/ 0 h 325"/>
                              <a:gd name="T2" fmla="*/ 0 w 244"/>
                              <a:gd name="T3" fmla="*/ 88 h 325"/>
                              <a:gd name="T4" fmla="*/ 105 w 244"/>
                              <a:gd name="T5" fmla="*/ 324 h 325"/>
                              <a:gd name="T6" fmla="*/ 243 w 244"/>
                              <a:gd name="T7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4" h="325">
                                <a:moveTo>
                                  <a:pt x="243" y="0"/>
                                </a:moveTo>
                                <a:lnTo>
                                  <a:pt x="0" y="88"/>
                                </a:lnTo>
                                <a:lnTo>
                                  <a:pt x="105" y="324"/>
                                </a:lnTo>
                                <a:lnTo>
                                  <a:pt x="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6953" y="4791"/>
                            <a:ext cx="776" cy="564"/>
                          </a:xfrm>
                          <a:custGeom>
                            <a:avLst/>
                            <a:gdLst>
                              <a:gd name="T0" fmla="*/ 775 w 776"/>
                              <a:gd name="T1" fmla="*/ 0 h 564"/>
                              <a:gd name="T2" fmla="*/ 0 w 776"/>
                              <a:gd name="T3" fmla="*/ 563 h 5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6" h="564">
                                <a:moveTo>
                                  <a:pt x="775" y="0"/>
                                </a:moveTo>
                                <a:lnTo>
                                  <a:pt x="0" y="563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57" y="5171"/>
                            <a:ext cx="257" cy="286"/>
                          </a:xfrm>
                          <a:custGeom>
                            <a:avLst/>
                            <a:gdLst>
                              <a:gd name="T0" fmla="*/ 49 w 257"/>
                              <a:gd name="T1" fmla="*/ 0 h 286"/>
                              <a:gd name="T2" fmla="*/ 0 w 257"/>
                              <a:gd name="T3" fmla="*/ 253 h 286"/>
                              <a:gd name="T4" fmla="*/ 256 w 257"/>
                              <a:gd name="T5" fmla="*/ 285 h 286"/>
                              <a:gd name="T6" fmla="*/ 49 w 257"/>
                              <a:gd name="T7" fmla="*/ 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7" h="286">
                                <a:moveTo>
                                  <a:pt x="49" y="0"/>
                                </a:moveTo>
                                <a:lnTo>
                                  <a:pt x="0" y="253"/>
                                </a:lnTo>
                                <a:lnTo>
                                  <a:pt x="256" y="285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9127" y="4791"/>
                            <a:ext cx="776" cy="564"/>
                          </a:xfrm>
                          <a:custGeom>
                            <a:avLst/>
                            <a:gdLst>
                              <a:gd name="T0" fmla="*/ 0 w 776"/>
                              <a:gd name="T1" fmla="*/ 0 h 564"/>
                              <a:gd name="T2" fmla="*/ 775 w 776"/>
                              <a:gd name="T3" fmla="*/ 563 h 5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6" h="564">
                                <a:moveTo>
                                  <a:pt x="0" y="0"/>
                                </a:moveTo>
                                <a:lnTo>
                                  <a:pt x="775" y="563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9742" y="5171"/>
                            <a:ext cx="257" cy="286"/>
                          </a:xfrm>
                          <a:custGeom>
                            <a:avLst/>
                            <a:gdLst>
                              <a:gd name="T0" fmla="*/ 207 w 257"/>
                              <a:gd name="T1" fmla="*/ 0 h 286"/>
                              <a:gd name="T2" fmla="*/ 0 w 257"/>
                              <a:gd name="T3" fmla="*/ 285 h 286"/>
                              <a:gd name="T4" fmla="*/ 256 w 257"/>
                              <a:gd name="T5" fmla="*/ 253 h 286"/>
                              <a:gd name="T6" fmla="*/ 207 w 257"/>
                              <a:gd name="T7" fmla="*/ 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7" h="286">
                                <a:moveTo>
                                  <a:pt x="207" y="0"/>
                                </a:moveTo>
                                <a:lnTo>
                                  <a:pt x="0" y="285"/>
                                </a:lnTo>
                                <a:lnTo>
                                  <a:pt x="256" y="253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8418" y="5107"/>
                            <a:ext cx="20" cy="95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59"/>
                              <a:gd name="T2" fmla="*/ 0 w 20"/>
                              <a:gd name="T3" fmla="*/ 958 h 9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9">
                                <a:moveTo>
                                  <a:pt x="0" y="0"/>
                                </a:moveTo>
                                <a:lnTo>
                                  <a:pt x="0" y="958"/>
                                </a:lnTo>
                              </a:path>
                            </a:pathLst>
                          </a:cu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8242" y="5995"/>
                            <a:ext cx="353" cy="190"/>
                          </a:xfrm>
                          <a:custGeom>
                            <a:avLst/>
                            <a:gdLst>
                              <a:gd name="T0" fmla="*/ 352 w 353"/>
                              <a:gd name="T1" fmla="*/ 0 h 190"/>
                              <a:gd name="T2" fmla="*/ 0 w 353"/>
                              <a:gd name="T3" fmla="*/ 0 h 190"/>
                              <a:gd name="T4" fmla="*/ 176 w 353"/>
                              <a:gd name="T5" fmla="*/ 189 h 190"/>
                              <a:gd name="T6" fmla="*/ 352 w 353"/>
                              <a:gd name="T7" fmla="*/ 0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3" h="190">
                                <a:moveTo>
                                  <a:pt x="352" y="0"/>
                                </a:moveTo>
                                <a:lnTo>
                                  <a:pt x="0" y="0"/>
                                </a:lnTo>
                                <a:lnTo>
                                  <a:pt x="176" y="189"/>
                                </a:lnTo>
                                <a:lnTo>
                                  <a:pt x="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6922" y="2633"/>
                            <a:ext cx="2994" cy="2994"/>
                          </a:xfrm>
                          <a:custGeom>
                            <a:avLst/>
                            <a:gdLst>
                              <a:gd name="T0" fmla="*/ 1348 w 2994"/>
                              <a:gd name="T1" fmla="*/ 7 h 2994"/>
                              <a:gd name="T2" fmla="*/ 1133 w 2994"/>
                              <a:gd name="T3" fmla="*/ 44 h 2994"/>
                              <a:gd name="T4" fmla="*/ 930 w 2994"/>
                              <a:gd name="T5" fmla="*/ 110 h 2994"/>
                              <a:gd name="T6" fmla="*/ 741 w 2994"/>
                              <a:gd name="T7" fmla="*/ 204 h 2994"/>
                              <a:gd name="T8" fmla="*/ 568 w 2994"/>
                              <a:gd name="T9" fmla="*/ 322 h 2994"/>
                              <a:gd name="T10" fmla="*/ 413 w 2994"/>
                              <a:gd name="T11" fmla="*/ 463 h 2994"/>
                              <a:gd name="T12" fmla="*/ 280 w 2994"/>
                              <a:gd name="T13" fmla="*/ 624 h 2994"/>
                              <a:gd name="T14" fmla="*/ 170 w 2994"/>
                              <a:gd name="T15" fmla="*/ 802 h 2994"/>
                              <a:gd name="T16" fmla="*/ 85 w 2994"/>
                              <a:gd name="T17" fmla="*/ 996 h 2994"/>
                              <a:gd name="T18" fmla="*/ 28 w 2994"/>
                              <a:gd name="T19" fmla="*/ 1203 h 2994"/>
                              <a:gd name="T20" fmla="*/ 1 w 2994"/>
                              <a:gd name="T21" fmla="*/ 1421 h 2994"/>
                              <a:gd name="T22" fmla="*/ 7 w 2994"/>
                              <a:gd name="T23" fmla="*/ 1644 h 2994"/>
                              <a:gd name="T24" fmla="*/ 44 w 2994"/>
                              <a:gd name="T25" fmla="*/ 1859 h 2994"/>
                              <a:gd name="T26" fmla="*/ 110 w 2994"/>
                              <a:gd name="T27" fmla="*/ 2062 h 2994"/>
                              <a:gd name="T28" fmla="*/ 204 w 2994"/>
                              <a:gd name="T29" fmla="*/ 2251 h 2994"/>
                              <a:gd name="T30" fmla="*/ 322 w 2994"/>
                              <a:gd name="T31" fmla="*/ 2424 h 2994"/>
                              <a:gd name="T32" fmla="*/ 463 w 2994"/>
                              <a:gd name="T33" fmla="*/ 2579 h 2994"/>
                              <a:gd name="T34" fmla="*/ 623 w 2994"/>
                              <a:gd name="T35" fmla="*/ 2712 h 2994"/>
                              <a:gd name="T36" fmla="*/ 802 w 2994"/>
                              <a:gd name="T37" fmla="*/ 2822 h 2994"/>
                              <a:gd name="T38" fmla="*/ 996 w 2994"/>
                              <a:gd name="T39" fmla="*/ 2907 h 2994"/>
                              <a:gd name="T40" fmla="*/ 1203 w 2994"/>
                              <a:gd name="T41" fmla="*/ 2964 h 2994"/>
                              <a:gd name="T42" fmla="*/ 1421 w 2994"/>
                              <a:gd name="T43" fmla="*/ 2991 h 2994"/>
                              <a:gd name="T44" fmla="*/ 1644 w 2994"/>
                              <a:gd name="T45" fmla="*/ 2985 h 2994"/>
                              <a:gd name="T46" fmla="*/ 1859 w 2994"/>
                              <a:gd name="T47" fmla="*/ 2948 h 2994"/>
                              <a:gd name="T48" fmla="*/ 2062 w 2994"/>
                              <a:gd name="T49" fmla="*/ 2882 h 2994"/>
                              <a:gd name="T50" fmla="*/ 2251 w 2994"/>
                              <a:gd name="T51" fmla="*/ 2788 h 2994"/>
                              <a:gd name="T52" fmla="*/ 2424 w 2994"/>
                              <a:gd name="T53" fmla="*/ 2670 h 2994"/>
                              <a:gd name="T54" fmla="*/ 2579 w 2994"/>
                              <a:gd name="T55" fmla="*/ 2529 h 2994"/>
                              <a:gd name="T56" fmla="*/ 2712 w 2994"/>
                              <a:gd name="T57" fmla="*/ 2369 h 2994"/>
                              <a:gd name="T58" fmla="*/ 2822 w 2994"/>
                              <a:gd name="T59" fmla="*/ 2190 h 2994"/>
                              <a:gd name="T60" fmla="*/ 2907 w 2994"/>
                              <a:gd name="T61" fmla="*/ 1996 h 2994"/>
                              <a:gd name="T62" fmla="*/ 2964 w 2994"/>
                              <a:gd name="T63" fmla="*/ 1789 h 2994"/>
                              <a:gd name="T64" fmla="*/ 2991 w 2994"/>
                              <a:gd name="T65" fmla="*/ 1571 h 2994"/>
                              <a:gd name="T66" fmla="*/ 2985 w 2994"/>
                              <a:gd name="T67" fmla="*/ 1348 h 2994"/>
                              <a:gd name="T68" fmla="*/ 2948 w 2994"/>
                              <a:gd name="T69" fmla="*/ 1133 h 2994"/>
                              <a:gd name="T70" fmla="*/ 2882 w 2994"/>
                              <a:gd name="T71" fmla="*/ 930 h 2994"/>
                              <a:gd name="T72" fmla="*/ 2788 w 2994"/>
                              <a:gd name="T73" fmla="*/ 741 h 2994"/>
                              <a:gd name="T74" fmla="*/ 2670 w 2994"/>
                              <a:gd name="T75" fmla="*/ 568 h 2994"/>
                              <a:gd name="T76" fmla="*/ 2529 w 2994"/>
                              <a:gd name="T77" fmla="*/ 413 h 2994"/>
                              <a:gd name="T78" fmla="*/ 2369 w 2994"/>
                              <a:gd name="T79" fmla="*/ 280 h 2994"/>
                              <a:gd name="T80" fmla="*/ 2190 w 2994"/>
                              <a:gd name="T81" fmla="*/ 170 h 2994"/>
                              <a:gd name="T82" fmla="*/ 1996 w 2994"/>
                              <a:gd name="T83" fmla="*/ 85 h 2994"/>
                              <a:gd name="T84" fmla="*/ 1789 w 2994"/>
                              <a:gd name="T85" fmla="*/ 28 h 2994"/>
                              <a:gd name="T86" fmla="*/ 1571 w 2994"/>
                              <a:gd name="T87" fmla="*/ 1 h 29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94" h="2994">
                                <a:moveTo>
                                  <a:pt x="1496" y="0"/>
                                </a:moveTo>
                                <a:lnTo>
                                  <a:pt x="1421" y="1"/>
                                </a:lnTo>
                                <a:lnTo>
                                  <a:pt x="1348" y="7"/>
                                </a:lnTo>
                                <a:lnTo>
                                  <a:pt x="1275" y="16"/>
                                </a:lnTo>
                                <a:lnTo>
                                  <a:pt x="1203" y="28"/>
                                </a:lnTo>
                                <a:lnTo>
                                  <a:pt x="1133" y="44"/>
                                </a:lnTo>
                                <a:lnTo>
                                  <a:pt x="1064" y="63"/>
                                </a:lnTo>
                                <a:lnTo>
                                  <a:pt x="996" y="85"/>
                                </a:lnTo>
                                <a:lnTo>
                                  <a:pt x="930" y="110"/>
                                </a:lnTo>
                                <a:lnTo>
                                  <a:pt x="865" y="139"/>
                                </a:lnTo>
                                <a:lnTo>
                                  <a:pt x="802" y="170"/>
                                </a:lnTo>
                                <a:lnTo>
                                  <a:pt x="741" y="204"/>
                                </a:lnTo>
                                <a:lnTo>
                                  <a:pt x="681" y="241"/>
                                </a:lnTo>
                                <a:lnTo>
                                  <a:pt x="623" y="280"/>
                                </a:lnTo>
                                <a:lnTo>
                                  <a:pt x="568" y="322"/>
                                </a:lnTo>
                                <a:lnTo>
                                  <a:pt x="514" y="367"/>
                                </a:lnTo>
                                <a:lnTo>
                                  <a:pt x="463" y="413"/>
                                </a:lnTo>
                                <a:lnTo>
                                  <a:pt x="413" y="463"/>
                                </a:lnTo>
                                <a:lnTo>
                                  <a:pt x="367" y="514"/>
                                </a:lnTo>
                                <a:lnTo>
                                  <a:pt x="322" y="568"/>
                                </a:lnTo>
                                <a:lnTo>
                                  <a:pt x="280" y="624"/>
                                </a:lnTo>
                                <a:lnTo>
                                  <a:pt x="241" y="681"/>
                                </a:lnTo>
                                <a:lnTo>
                                  <a:pt x="204" y="741"/>
                                </a:lnTo>
                                <a:lnTo>
                                  <a:pt x="170" y="802"/>
                                </a:lnTo>
                                <a:lnTo>
                                  <a:pt x="139" y="865"/>
                                </a:lnTo>
                                <a:lnTo>
                                  <a:pt x="110" y="930"/>
                                </a:lnTo>
                                <a:lnTo>
                                  <a:pt x="85" y="996"/>
                                </a:lnTo>
                                <a:lnTo>
                                  <a:pt x="63" y="1064"/>
                                </a:lnTo>
                                <a:lnTo>
                                  <a:pt x="44" y="1133"/>
                                </a:lnTo>
                                <a:lnTo>
                                  <a:pt x="28" y="1203"/>
                                </a:lnTo>
                                <a:lnTo>
                                  <a:pt x="16" y="1275"/>
                                </a:lnTo>
                                <a:lnTo>
                                  <a:pt x="7" y="1348"/>
                                </a:lnTo>
                                <a:lnTo>
                                  <a:pt x="1" y="1421"/>
                                </a:lnTo>
                                <a:lnTo>
                                  <a:pt x="0" y="1496"/>
                                </a:lnTo>
                                <a:lnTo>
                                  <a:pt x="1" y="1571"/>
                                </a:lnTo>
                                <a:lnTo>
                                  <a:pt x="7" y="1644"/>
                                </a:lnTo>
                                <a:lnTo>
                                  <a:pt x="16" y="1717"/>
                                </a:lnTo>
                                <a:lnTo>
                                  <a:pt x="28" y="1789"/>
                                </a:lnTo>
                                <a:lnTo>
                                  <a:pt x="44" y="1859"/>
                                </a:lnTo>
                                <a:lnTo>
                                  <a:pt x="63" y="1928"/>
                                </a:lnTo>
                                <a:lnTo>
                                  <a:pt x="85" y="1996"/>
                                </a:lnTo>
                                <a:lnTo>
                                  <a:pt x="110" y="2062"/>
                                </a:lnTo>
                                <a:lnTo>
                                  <a:pt x="139" y="2127"/>
                                </a:lnTo>
                                <a:lnTo>
                                  <a:pt x="170" y="2190"/>
                                </a:lnTo>
                                <a:lnTo>
                                  <a:pt x="204" y="2251"/>
                                </a:lnTo>
                                <a:lnTo>
                                  <a:pt x="241" y="2311"/>
                                </a:lnTo>
                                <a:lnTo>
                                  <a:pt x="280" y="2369"/>
                                </a:lnTo>
                                <a:lnTo>
                                  <a:pt x="322" y="2424"/>
                                </a:lnTo>
                                <a:lnTo>
                                  <a:pt x="367" y="2478"/>
                                </a:lnTo>
                                <a:lnTo>
                                  <a:pt x="413" y="2529"/>
                                </a:lnTo>
                                <a:lnTo>
                                  <a:pt x="463" y="2579"/>
                                </a:lnTo>
                                <a:lnTo>
                                  <a:pt x="514" y="2626"/>
                                </a:lnTo>
                                <a:lnTo>
                                  <a:pt x="568" y="2670"/>
                                </a:lnTo>
                                <a:lnTo>
                                  <a:pt x="623" y="2712"/>
                                </a:lnTo>
                                <a:lnTo>
                                  <a:pt x="681" y="2751"/>
                                </a:lnTo>
                                <a:lnTo>
                                  <a:pt x="741" y="2788"/>
                                </a:lnTo>
                                <a:lnTo>
                                  <a:pt x="802" y="2822"/>
                                </a:lnTo>
                                <a:lnTo>
                                  <a:pt x="865" y="2853"/>
                                </a:lnTo>
                                <a:lnTo>
                                  <a:pt x="930" y="2882"/>
                                </a:lnTo>
                                <a:lnTo>
                                  <a:pt x="996" y="2907"/>
                                </a:lnTo>
                                <a:lnTo>
                                  <a:pt x="1064" y="2929"/>
                                </a:lnTo>
                                <a:lnTo>
                                  <a:pt x="1133" y="2948"/>
                                </a:lnTo>
                                <a:lnTo>
                                  <a:pt x="1203" y="2964"/>
                                </a:lnTo>
                                <a:lnTo>
                                  <a:pt x="1275" y="2976"/>
                                </a:lnTo>
                                <a:lnTo>
                                  <a:pt x="1348" y="2985"/>
                                </a:lnTo>
                                <a:lnTo>
                                  <a:pt x="1421" y="2991"/>
                                </a:lnTo>
                                <a:lnTo>
                                  <a:pt x="1496" y="2993"/>
                                </a:lnTo>
                                <a:lnTo>
                                  <a:pt x="1571" y="2991"/>
                                </a:lnTo>
                                <a:lnTo>
                                  <a:pt x="1644" y="2985"/>
                                </a:lnTo>
                                <a:lnTo>
                                  <a:pt x="1717" y="2976"/>
                                </a:lnTo>
                                <a:lnTo>
                                  <a:pt x="1789" y="2964"/>
                                </a:lnTo>
                                <a:lnTo>
                                  <a:pt x="1859" y="2948"/>
                                </a:lnTo>
                                <a:lnTo>
                                  <a:pt x="1928" y="2929"/>
                                </a:lnTo>
                                <a:lnTo>
                                  <a:pt x="1996" y="2907"/>
                                </a:lnTo>
                                <a:lnTo>
                                  <a:pt x="2062" y="2882"/>
                                </a:lnTo>
                                <a:lnTo>
                                  <a:pt x="2127" y="2853"/>
                                </a:lnTo>
                                <a:lnTo>
                                  <a:pt x="2190" y="2822"/>
                                </a:lnTo>
                                <a:lnTo>
                                  <a:pt x="2251" y="2788"/>
                                </a:lnTo>
                                <a:lnTo>
                                  <a:pt x="2311" y="2751"/>
                                </a:lnTo>
                                <a:lnTo>
                                  <a:pt x="2369" y="2712"/>
                                </a:lnTo>
                                <a:lnTo>
                                  <a:pt x="2424" y="2670"/>
                                </a:lnTo>
                                <a:lnTo>
                                  <a:pt x="2478" y="2626"/>
                                </a:lnTo>
                                <a:lnTo>
                                  <a:pt x="2529" y="2579"/>
                                </a:lnTo>
                                <a:lnTo>
                                  <a:pt x="2579" y="2529"/>
                                </a:lnTo>
                                <a:lnTo>
                                  <a:pt x="2626" y="2478"/>
                                </a:lnTo>
                                <a:lnTo>
                                  <a:pt x="2670" y="2424"/>
                                </a:lnTo>
                                <a:lnTo>
                                  <a:pt x="2712" y="2369"/>
                                </a:lnTo>
                                <a:lnTo>
                                  <a:pt x="2751" y="2311"/>
                                </a:lnTo>
                                <a:lnTo>
                                  <a:pt x="2788" y="2251"/>
                                </a:lnTo>
                                <a:lnTo>
                                  <a:pt x="2822" y="2190"/>
                                </a:lnTo>
                                <a:lnTo>
                                  <a:pt x="2853" y="2127"/>
                                </a:lnTo>
                                <a:lnTo>
                                  <a:pt x="2882" y="2062"/>
                                </a:lnTo>
                                <a:lnTo>
                                  <a:pt x="2907" y="1996"/>
                                </a:lnTo>
                                <a:lnTo>
                                  <a:pt x="2929" y="1928"/>
                                </a:lnTo>
                                <a:lnTo>
                                  <a:pt x="2948" y="1859"/>
                                </a:lnTo>
                                <a:lnTo>
                                  <a:pt x="2964" y="1789"/>
                                </a:lnTo>
                                <a:lnTo>
                                  <a:pt x="2976" y="1717"/>
                                </a:lnTo>
                                <a:lnTo>
                                  <a:pt x="2985" y="1644"/>
                                </a:lnTo>
                                <a:lnTo>
                                  <a:pt x="2991" y="1571"/>
                                </a:lnTo>
                                <a:lnTo>
                                  <a:pt x="2993" y="1496"/>
                                </a:lnTo>
                                <a:lnTo>
                                  <a:pt x="2991" y="1421"/>
                                </a:lnTo>
                                <a:lnTo>
                                  <a:pt x="2985" y="1348"/>
                                </a:lnTo>
                                <a:lnTo>
                                  <a:pt x="2976" y="1275"/>
                                </a:lnTo>
                                <a:lnTo>
                                  <a:pt x="2964" y="1203"/>
                                </a:lnTo>
                                <a:lnTo>
                                  <a:pt x="2948" y="1133"/>
                                </a:lnTo>
                                <a:lnTo>
                                  <a:pt x="2929" y="1064"/>
                                </a:lnTo>
                                <a:lnTo>
                                  <a:pt x="2907" y="996"/>
                                </a:lnTo>
                                <a:lnTo>
                                  <a:pt x="2882" y="930"/>
                                </a:lnTo>
                                <a:lnTo>
                                  <a:pt x="2853" y="865"/>
                                </a:lnTo>
                                <a:lnTo>
                                  <a:pt x="2822" y="802"/>
                                </a:lnTo>
                                <a:lnTo>
                                  <a:pt x="2788" y="741"/>
                                </a:lnTo>
                                <a:lnTo>
                                  <a:pt x="2751" y="681"/>
                                </a:lnTo>
                                <a:lnTo>
                                  <a:pt x="2712" y="624"/>
                                </a:lnTo>
                                <a:lnTo>
                                  <a:pt x="2670" y="568"/>
                                </a:lnTo>
                                <a:lnTo>
                                  <a:pt x="2626" y="514"/>
                                </a:lnTo>
                                <a:lnTo>
                                  <a:pt x="2579" y="463"/>
                                </a:lnTo>
                                <a:lnTo>
                                  <a:pt x="2529" y="413"/>
                                </a:lnTo>
                                <a:lnTo>
                                  <a:pt x="2478" y="367"/>
                                </a:lnTo>
                                <a:lnTo>
                                  <a:pt x="2424" y="322"/>
                                </a:lnTo>
                                <a:lnTo>
                                  <a:pt x="2369" y="280"/>
                                </a:lnTo>
                                <a:lnTo>
                                  <a:pt x="2311" y="241"/>
                                </a:lnTo>
                                <a:lnTo>
                                  <a:pt x="2251" y="204"/>
                                </a:lnTo>
                                <a:lnTo>
                                  <a:pt x="2190" y="170"/>
                                </a:lnTo>
                                <a:lnTo>
                                  <a:pt x="2127" y="139"/>
                                </a:lnTo>
                                <a:lnTo>
                                  <a:pt x="2062" y="110"/>
                                </a:lnTo>
                                <a:lnTo>
                                  <a:pt x="1996" y="85"/>
                                </a:lnTo>
                                <a:lnTo>
                                  <a:pt x="1928" y="63"/>
                                </a:lnTo>
                                <a:lnTo>
                                  <a:pt x="1859" y="44"/>
                                </a:lnTo>
                                <a:lnTo>
                                  <a:pt x="1789" y="28"/>
                                </a:lnTo>
                                <a:lnTo>
                                  <a:pt x="1717" y="16"/>
                                </a:lnTo>
                                <a:lnTo>
                                  <a:pt x="1644" y="7"/>
                                </a:lnTo>
                                <a:lnTo>
                                  <a:pt x="1571" y="1"/>
                                </a:lnTo>
                                <a:lnTo>
                                  <a:pt x="1571" y="1"/>
                                </a:lnTo>
                                <a:lnTo>
                                  <a:pt x="1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6922" y="2633"/>
                            <a:ext cx="2994" cy="2994"/>
                          </a:xfrm>
                          <a:custGeom>
                            <a:avLst/>
                            <a:gdLst>
                              <a:gd name="T0" fmla="*/ 1644 w 2994"/>
                              <a:gd name="T1" fmla="*/ 2985 h 2994"/>
                              <a:gd name="T2" fmla="*/ 1859 w 2994"/>
                              <a:gd name="T3" fmla="*/ 2948 h 2994"/>
                              <a:gd name="T4" fmla="*/ 2062 w 2994"/>
                              <a:gd name="T5" fmla="*/ 2882 h 2994"/>
                              <a:gd name="T6" fmla="*/ 2251 w 2994"/>
                              <a:gd name="T7" fmla="*/ 2788 h 2994"/>
                              <a:gd name="T8" fmla="*/ 2424 w 2994"/>
                              <a:gd name="T9" fmla="*/ 2670 h 2994"/>
                              <a:gd name="T10" fmla="*/ 2579 w 2994"/>
                              <a:gd name="T11" fmla="*/ 2529 h 2994"/>
                              <a:gd name="T12" fmla="*/ 2712 w 2994"/>
                              <a:gd name="T13" fmla="*/ 2369 h 2994"/>
                              <a:gd name="T14" fmla="*/ 2822 w 2994"/>
                              <a:gd name="T15" fmla="*/ 2190 h 2994"/>
                              <a:gd name="T16" fmla="*/ 2907 w 2994"/>
                              <a:gd name="T17" fmla="*/ 1996 h 2994"/>
                              <a:gd name="T18" fmla="*/ 2964 w 2994"/>
                              <a:gd name="T19" fmla="*/ 1789 h 2994"/>
                              <a:gd name="T20" fmla="*/ 2991 w 2994"/>
                              <a:gd name="T21" fmla="*/ 1571 h 2994"/>
                              <a:gd name="T22" fmla="*/ 2985 w 2994"/>
                              <a:gd name="T23" fmla="*/ 1348 h 2994"/>
                              <a:gd name="T24" fmla="*/ 2948 w 2994"/>
                              <a:gd name="T25" fmla="*/ 1133 h 2994"/>
                              <a:gd name="T26" fmla="*/ 2882 w 2994"/>
                              <a:gd name="T27" fmla="*/ 930 h 2994"/>
                              <a:gd name="T28" fmla="*/ 2788 w 2994"/>
                              <a:gd name="T29" fmla="*/ 741 h 2994"/>
                              <a:gd name="T30" fmla="*/ 2670 w 2994"/>
                              <a:gd name="T31" fmla="*/ 568 h 2994"/>
                              <a:gd name="T32" fmla="*/ 2529 w 2994"/>
                              <a:gd name="T33" fmla="*/ 413 h 2994"/>
                              <a:gd name="T34" fmla="*/ 2369 w 2994"/>
                              <a:gd name="T35" fmla="*/ 280 h 2994"/>
                              <a:gd name="T36" fmla="*/ 2190 w 2994"/>
                              <a:gd name="T37" fmla="*/ 170 h 2994"/>
                              <a:gd name="T38" fmla="*/ 1996 w 2994"/>
                              <a:gd name="T39" fmla="*/ 85 h 2994"/>
                              <a:gd name="T40" fmla="*/ 1789 w 2994"/>
                              <a:gd name="T41" fmla="*/ 28 h 2994"/>
                              <a:gd name="T42" fmla="*/ 1571 w 2994"/>
                              <a:gd name="T43" fmla="*/ 1 h 2994"/>
                              <a:gd name="T44" fmla="*/ 1348 w 2994"/>
                              <a:gd name="T45" fmla="*/ 7 h 2994"/>
                              <a:gd name="T46" fmla="*/ 1133 w 2994"/>
                              <a:gd name="T47" fmla="*/ 44 h 2994"/>
                              <a:gd name="T48" fmla="*/ 930 w 2994"/>
                              <a:gd name="T49" fmla="*/ 110 h 2994"/>
                              <a:gd name="T50" fmla="*/ 741 w 2994"/>
                              <a:gd name="T51" fmla="*/ 204 h 2994"/>
                              <a:gd name="T52" fmla="*/ 568 w 2994"/>
                              <a:gd name="T53" fmla="*/ 322 h 2994"/>
                              <a:gd name="T54" fmla="*/ 413 w 2994"/>
                              <a:gd name="T55" fmla="*/ 463 h 2994"/>
                              <a:gd name="T56" fmla="*/ 280 w 2994"/>
                              <a:gd name="T57" fmla="*/ 624 h 2994"/>
                              <a:gd name="T58" fmla="*/ 170 w 2994"/>
                              <a:gd name="T59" fmla="*/ 802 h 2994"/>
                              <a:gd name="T60" fmla="*/ 85 w 2994"/>
                              <a:gd name="T61" fmla="*/ 996 h 2994"/>
                              <a:gd name="T62" fmla="*/ 28 w 2994"/>
                              <a:gd name="T63" fmla="*/ 1203 h 2994"/>
                              <a:gd name="T64" fmla="*/ 1 w 2994"/>
                              <a:gd name="T65" fmla="*/ 1421 h 2994"/>
                              <a:gd name="T66" fmla="*/ 7 w 2994"/>
                              <a:gd name="T67" fmla="*/ 1644 h 2994"/>
                              <a:gd name="T68" fmla="*/ 44 w 2994"/>
                              <a:gd name="T69" fmla="*/ 1859 h 2994"/>
                              <a:gd name="T70" fmla="*/ 110 w 2994"/>
                              <a:gd name="T71" fmla="*/ 2062 h 2994"/>
                              <a:gd name="T72" fmla="*/ 204 w 2994"/>
                              <a:gd name="T73" fmla="*/ 2251 h 2994"/>
                              <a:gd name="T74" fmla="*/ 322 w 2994"/>
                              <a:gd name="T75" fmla="*/ 2424 h 2994"/>
                              <a:gd name="T76" fmla="*/ 463 w 2994"/>
                              <a:gd name="T77" fmla="*/ 2579 h 2994"/>
                              <a:gd name="T78" fmla="*/ 623 w 2994"/>
                              <a:gd name="T79" fmla="*/ 2712 h 2994"/>
                              <a:gd name="T80" fmla="*/ 802 w 2994"/>
                              <a:gd name="T81" fmla="*/ 2822 h 2994"/>
                              <a:gd name="T82" fmla="*/ 996 w 2994"/>
                              <a:gd name="T83" fmla="*/ 2907 h 2994"/>
                              <a:gd name="T84" fmla="*/ 1203 w 2994"/>
                              <a:gd name="T85" fmla="*/ 2964 h 2994"/>
                              <a:gd name="T86" fmla="*/ 1421 w 2994"/>
                              <a:gd name="T87" fmla="*/ 2991 h 29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94" h="2994">
                                <a:moveTo>
                                  <a:pt x="1496" y="2993"/>
                                </a:moveTo>
                                <a:lnTo>
                                  <a:pt x="1571" y="2991"/>
                                </a:lnTo>
                                <a:lnTo>
                                  <a:pt x="1644" y="2985"/>
                                </a:lnTo>
                                <a:lnTo>
                                  <a:pt x="1717" y="2976"/>
                                </a:lnTo>
                                <a:lnTo>
                                  <a:pt x="1789" y="2964"/>
                                </a:lnTo>
                                <a:lnTo>
                                  <a:pt x="1859" y="2948"/>
                                </a:lnTo>
                                <a:lnTo>
                                  <a:pt x="1928" y="2929"/>
                                </a:lnTo>
                                <a:lnTo>
                                  <a:pt x="1996" y="2907"/>
                                </a:lnTo>
                                <a:lnTo>
                                  <a:pt x="2062" y="2882"/>
                                </a:lnTo>
                                <a:lnTo>
                                  <a:pt x="2127" y="2853"/>
                                </a:lnTo>
                                <a:lnTo>
                                  <a:pt x="2190" y="2822"/>
                                </a:lnTo>
                                <a:lnTo>
                                  <a:pt x="2251" y="2788"/>
                                </a:lnTo>
                                <a:lnTo>
                                  <a:pt x="2311" y="2751"/>
                                </a:lnTo>
                                <a:lnTo>
                                  <a:pt x="2369" y="2712"/>
                                </a:lnTo>
                                <a:lnTo>
                                  <a:pt x="2424" y="2670"/>
                                </a:lnTo>
                                <a:lnTo>
                                  <a:pt x="2478" y="2626"/>
                                </a:lnTo>
                                <a:lnTo>
                                  <a:pt x="2529" y="2579"/>
                                </a:lnTo>
                                <a:lnTo>
                                  <a:pt x="2579" y="2529"/>
                                </a:lnTo>
                                <a:lnTo>
                                  <a:pt x="2626" y="2478"/>
                                </a:lnTo>
                                <a:lnTo>
                                  <a:pt x="2670" y="2424"/>
                                </a:lnTo>
                                <a:lnTo>
                                  <a:pt x="2712" y="2369"/>
                                </a:lnTo>
                                <a:lnTo>
                                  <a:pt x="2751" y="2311"/>
                                </a:lnTo>
                                <a:lnTo>
                                  <a:pt x="2788" y="2251"/>
                                </a:lnTo>
                                <a:lnTo>
                                  <a:pt x="2822" y="2190"/>
                                </a:lnTo>
                                <a:lnTo>
                                  <a:pt x="2853" y="2127"/>
                                </a:lnTo>
                                <a:lnTo>
                                  <a:pt x="2882" y="2062"/>
                                </a:lnTo>
                                <a:lnTo>
                                  <a:pt x="2907" y="1996"/>
                                </a:lnTo>
                                <a:lnTo>
                                  <a:pt x="2929" y="1928"/>
                                </a:lnTo>
                                <a:lnTo>
                                  <a:pt x="2948" y="1859"/>
                                </a:lnTo>
                                <a:lnTo>
                                  <a:pt x="2964" y="1789"/>
                                </a:lnTo>
                                <a:lnTo>
                                  <a:pt x="2976" y="1717"/>
                                </a:lnTo>
                                <a:lnTo>
                                  <a:pt x="2985" y="1644"/>
                                </a:lnTo>
                                <a:lnTo>
                                  <a:pt x="2991" y="1571"/>
                                </a:lnTo>
                                <a:lnTo>
                                  <a:pt x="2993" y="1496"/>
                                </a:lnTo>
                                <a:lnTo>
                                  <a:pt x="2991" y="1421"/>
                                </a:lnTo>
                                <a:lnTo>
                                  <a:pt x="2985" y="1348"/>
                                </a:lnTo>
                                <a:lnTo>
                                  <a:pt x="2976" y="1275"/>
                                </a:lnTo>
                                <a:lnTo>
                                  <a:pt x="2964" y="1203"/>
                                </a:lnTo>
                                <a:lnTo>
                                  <a:pt x="2948" y="1133"/>
                                </a:lnTo>
                                <a:lnTo>
                                  <a:pt x="2929" y="1064"/>
                                </a:lnTo>
                                <a:lnTo>
                                  <a:pt x="2907" y="996"/>
                                </a:lnTo>
                                <a:lnTo>
                                  <a:pt x="2882" y="930"/>
                                </a:lnTo>
                                <a:lnTo>
                                  <a:pt x="2853" y="865"/>
                                </a:lnTo>
                                <a:lnTo>
                                  <a:pt x="2822" y="802"/>
                                </a:lnTo>
                                <a:lnTo>
                                  <a:pt x="2788" y="741"/>
                                </a:lnTo>
                                <a:lnTo>
                                  <a:pt x="2751" y="681"/>
                                </a:lnTo>
                                <a:lnTo>
                                  <a:pt x="2712" y="624"/>
                                </a:lnTo>
                                <a:lnTo>
                                  <a:pt x="2670" y="568"/>
                                </a:lnTo>
                                <a:lnTo>
                                  <a:pt x="2626" y="514"/>
                                </a:lnTo>
                                <a:lnTo>
                                  <a:pt x="2579" y="463"/>
                                </a:lnTo>
                                <a:lnTo>
                                  <a:pt x="2529" y="413"/>
                                </a:lnTo>
                                <a:lnTo>
                                  <a:pt x="2478" y="367"/>
                                </a:lnTo>
                                <a:lnTo>
                                  <a:pt x="2424" y="322"/>
                                </a:lnTo>
                                <a:lnTo>
                                  <a:pt x="2369" y="280"/>
                                </a:lnTo>
                                <a:lnTo>
                                  <a:pt x="2311" y="241"/>
                                </a:lnTo>
                                <a:lnTo>
                                  <a:pt x="2251" y="204"/>
                                </a:lnTo>
                                <a:lnTo>
                                  <a:pt x="2190" y="170"/>
                                </a:lnTo>
                                <a:lnTo>
                                  <a:pt x="2127" y="139"/>
                                </a:lnTo>
                                <a:lnTo>
                                  <a:pt x="2062" y="110"/>
                                </a:lnTo>
                                <a:lnTo>
                                  <a:pt x="1996" y="85"/>
                                </a:lnTo>
                                <a:lnTo>
                                  <a:pt x="1928" y="63"/>
                                </a:lnTo>
                                <a:lnTo>
                                  <a:pt x="1859" y="44"/>
                                </a:lnTo>
                                <a:lnTo>
                                  <a:pt x="1789" y="28"/>
                                </a:lnTo>
                                <a:lnTo>
                                  <a:pt x="1717" y="16"/>
                                </a:lnTo>
                                <a:lnTo>
                                  <a:pt x="1644" y="7"/>
                                </a:lnTo>
                                <a:lnTo>
                                  <a:pt x="1571" y="1"/>
                                </a:lnTo>
                                <a:lnTo>
                                  <a:pt x="1496" y="0"/>
                                </a:lnTo>
                                <a:lnTo>
                                  <a:pt x="1421" y="1"/>
                                </a:lnTo>
                                <a:lnTo>
                                  <a:pt x="1348" y="7"/>
                                </a:lnTo>
                                <a:lnTo>
                                  <a:pt x="1275" y="16"/>
                                </a:lnTo>
                                <a:lnTo>
                                  <a:pt x="1203" y="28"/>
                                </a:lnTo>
                                <a:lnTo>
                                  <a:pt x="1133" y="44"/>
                                </a:lnTo>
                                <a:lnTo>
                                  <a:pt x="1064" y="63"/>
                                </a:lnTo>
                                <a:lnTo>
                                  <a:pt x="996" y="85"/>
                                </a:lnTo>
                                <a:lnTo>
                                  <a:pt x="930" y="110"/>
                                </a:lnTo>
                                <a:lnTo>
                                  <a:pt x="865" y="139"/>
                                </a:lnTo>
                                <a:lnTo>
                                  <a:pt x="802" y="170"/>
                                </a:lnTo>
                                <a:lnTo>
                                  <a:pt x="741" y="204"/>
                                </a:lnTo>
                                <a:lnTo>
                                  <a:pt x="681" y="241"/>
                                </a:lnTo>
                                <a:lnTo>
                                  <a:pt x="623" y="280"/>
                                </a:lnTo>
                                <a:lnTo>
                                  <a:pt x="568" y="322"/>
                                </a:lnTo>
                                <a:lnTo>
                                  <a:pt x="514" y="367"/>
                                </a:lnTo>
                                <a:lnTo>
                                  <a:pt x="463" y="413"/>
                                </a:lnTo>
                                <a:lnTo>
                                  <a:pt x="413" y="463"/>
                                </a:lnTo>
                                <a:lnTo>
                                  <a:pt x="367" y="514"/>
                                </a:lnTo>
                                <a:lnTo>
                                  <a:pt x="322" y="568"/>
                                </a:lnTo>
                                <a:lnTo>
                                  <a:pt x="280" y="624"/>
                                </a:lnTo>
                                <a:lnTo>
                                  <a:pt x="241" y="681"/>
                                </a:lnTo>
                                <a:lnTo>
                                  <a:pt x="204" y="741"/>
                                </a:lnTo>
                                <a:lnTo>
                                  <a:pt x="170" y="802"/>
                                </a:lnTo>
                                <a:lnTo>
                                  <a:pt x="139" y="865"/>
                                </a:lnTo>
                                <a:lnTo>
                                  <a:pt x="110" y="930"/>
                                </a:lnTo>
                                <a:lnTo>
                                  <a:pt x="85" y="996"/>
                                </a:lnTo>
                                <a:lnTo>
                                  <a:pt x="63" y="1064"/>
                                </a:lnTo>
                                <a:lnTo>
                                  <a:pt x="44" y="1133"/>
                                </a:lnTo>
                                <a:lnTo>
                                  <a:pt x="28" y="1203"/>
                                </a:lnTo>
                                <a:lnTo>
                                  <a:pt x="16" y="1275"/>
                                </a:lnTo>
                                <a:lnTo>
                                  <a:pt x="7" y="1348"/>
                                </a:lnTo>
                                <a:lnTo>
                                  <a:pt x="1" y="1421"/>
                                </a:lnTo>
                                <a:lnTo>
                                  <a:pt x="0" y="1496"/>
                                </a:lnTo>
                                <a:lnTo>
                                  <a:pt x="1" y="1571"/>
                                </a:lnTo>
                                <a:lnTo>
                                  <a:pt x="7" y="1644"/>
                                </a:lnTo>
                                <a:lnTo>
                                  <a:pt x="16" y="1717"/>
                                </a:lnTo>
                                <a:lnTo>
                                  <a:pt x="28" y="1789"/>
                                </a:lnTo>
                                <a:lnTo>
                                  <a:pt x="44" y="1859"/>
                                </a:lnTo>
                                <a:lnTo>
                                  <a:pt x="63" y="1928"/>
                                </a:lnTo>
                                <a:lnTo>
                                  <a:pt x="85" y="1996"/>
                                </a:lnTo>
                                <a:lnTo>
                                  <a:pt x="110" y="2062"/>
                                </a:lnTo>
                                <a:lnTo>
                                  <a:pt x="139" y="2127"/>
                                </a:lnTo>
                                <a:lnTo>
                                  <a:pt x="170" y="2190"/>
                                </a:lnTo>
                                <a:lnTo>
                                  <a:pt x="204" y="2251"/>
                                </a:lnTo>
                                <a:lnTo>
                                  <a:pt x="241" y="2311"/>
                                </a:lnTo>
                                <a:lnTo>
                                  <a:pt x="280" y="2369"/>
                                </a:lnTo>
                                <a:lnTo>
                                  <a:pt x="322" y="2424"/>
                                </a:lnTo>
                                <a:lnTo>
                                  <a:pt x="367" y="2478"/>
                                </a:lnTo>
                                <a:lnTo>
                                  <a:pt x="413" y="2529"/>
                                </a:lnTo>
                                <a:lnTo>
                                  <a:pt x="463" y="2579"/>
                                </a:lnTo>
                                <a:lnTo>
                                  <a:pt x="514" y="2626"/>
                                </a:lnTo>
                                <a:lnTo>
                                  <a:pt x="568" y="2670"/>
                                </a:lnTo>
                                <a:lnTo>
                                  <a:pt x="623" y="2712"/>
                                </a:lnTo>
                                <a:lnTo>
                                  <a:pt x="681" y="2751"/>
                                </a:lnTo>
                                <a:lnTo>
                                  <a:pt x="741" y="2788"/>
                                </a:lnTo>
                                <a:lnTo>
                                  <a:pt x="802" y="2822"/>
                                </a:lnTo>
                                <a:lnTo>
                                  <a:pt x="865" y="2853"/>
                                </a:lnTo>
                                <a:lnTo>
                                  <a:pt x="930" y="2882"/>
                                </a:lnTo>
                                <a:lnTo>
                                  <a:pt x="996" y="2907"/>
                                </a:lnTo>
                                <a:lnTo>
                                  <a:pt x="1064" y="2929"/>
                                </a:lnTo>
                                <a:lnTo>
                                  <a:pt x="1133" y="2948"/>
                                </a:lnTo>
                                <a:lnTo>
                                  <a:pt x="1203" y="2964"/>
                                </a:lnTo>
                                <a:lnTo>
                                  <a:pt x="1275" y="2976"/>
                                </a:lnTo>
                                <a:lnTo>
                                  <a:pt x="1348" y="2985"/>
                                </a:lnTo>
                                <a:lnTo>
                                  <a:pt x="1421" y="2991"/>
                                </a:lnTo>
                                <a:lnTo>
                                  <a:pt x="1496" y="29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566" y="3549"/>
                            <a:ext cx="6142" cy="2603"/>
                          </a:xfrm>
                          <a:custGeom>
                            <a:avLst/>
                            <a:gdLst>
                              <a:gd name="T0" fmla="*/ 0 w 6142"/>
                              <a:gd name="T1" fmla="*/ 2602 h 2603"/>
                              <a:gd name="T2" fmla="*/ 6141 w 6142"/>
                              <a:gd name="T3" fmla="*/ 2602 h 2603"/>
                              <a:gd name="T4" fmla="*/ 6141 w 6142"/>
                              <a:gd name="T5" fmla="*/ 0 h 2603"/>
                              <a:gd name="T6" fmla="*/ 0 w 6142"/>
                              <a:gd name="T7" fmla="*/ 0 h 2603"/>
                              <a:gd name="T8" fmla="*/ 0 w 6142"/>
                              <a:gd name="T9" fmla="*/ 2602 h 2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142" h="2603">
                                <a:moveTo>
                                  <a:pt x="0" y="2602"/>
                                </a:moveTo>
                                <a:lnTo>
                                  <a:pt x="6141" y="2602"/>
                                </a:lnTo>
                                <a:lnTo>
                                  <a:pt x="61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1"/>
                        <wps:cNvSpPr>
                          <a:spLocks/>
                        </wps:cNvSpPr>
                        <wps:spPr bwMode="auto">
                          <a:xfrm>
                            <a:off x="10119" y="3549"/>
                            <a:ext cx="6142" cy="2603"/>
                          </a:xfrm>
                          <a:custGeom>
                            <a:avLst/>
                            <a:gdLst>
                              <a:gd name="T0" fmla="*/ 0 w 6142"/>
                              <a:gd name="T1" fmla="*/ 2602 h 2603"/>
                              <a:gd name="T2" fmla="*/ 6141 w 6142"/>
                              <a:gd name="T3" fmla="*/ 2602 h 2603"/>
                              <a:gd name="T4" fmla="*/ 6141 w 6142"/>
                              <a:gd name="T5" fmla="*/ 0 h 2603"/>
                              <a:gd name="T6" fmla="*/ 0 w 6142"/>
                              <a:gd name="T7" fmla="*/ 0 h 2603"/>
                              <a:gd name="T8" fmla="*/ 0 w 6142"/>
                              <a:gd name="T9" fmla="*/ 2602 h 2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142" h="2603">
                                <a:moveTo>
                                  <a:pt x="0" y="2602"/>
                                </a:moveTo>
                                <a:lnTo>
                                  <a:pt x="6141" y="2602"/>
                                </a:lnTo>
                                <a:lnTo>
                                  <a:pt x="61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4F711A99" id="Group 5" o:spid="_x0000_s1026" style="position:absolute;margin-left:27.8pt;margin-top:103.7pt;width:785.7pt;height:205.55pt;z-index:251658240;mso-wrap-distance-left:0;mso-wrap-distance-right:0;mso-position-horizontal-relative:page" coordorigin="556,2074" coordsize="15714,4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" o:allowincell="f">
                <v:shape id="Freeform 6" o:spid="_x0000_s1027" style="position:absolute;left:8418;top:2193;width:20;height:959;visibility:visible;mso-wrap-style:square;v-text-anchor:top" coordsize="20,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" path="m,958l,e" filled="f" strokecolor="#292526" strokeweight="4pt">
                  <v:path arrowok="t" o:connecttype="custom" o:connectlocs="0,958;0,0" o:connectangles="0,0"/>
                </v:shape>
                <v:shape id="Freeform 7" o:spid="_x0000_s1028" style="position:absolute;left:8242;top:2074;width:353;height:190;visibility:visible;mso-wrap-style:square;v-text-anchor:top" coordsize="353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" path="m176,l,189r352,l176,xe" fillcolor="#292526" stroked="f">
                  <v:path arrowok="t" o:connecttype="custom" o:connectlocs="176,0;0,189;352,189;176,0" o:connectangles="0,0,0,0"/>
                </v:shape>
                <v:shape id="Freeform 8" o:spid="_x0000_s1029" style="position:absolute;left:8944;top:2646;width:1490;height:633;visibility:visible;mso-wrap-style:square;v-text-anchor:top" coordsize="1490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" path="m,632l1489,e" filled="f" strokecolor="#292526" strokeweight="4pt">
                  <v:path arrowok="t" o:connecttype="custom" o:connectlocs="0,632;1489,0" o:connectangles="0,0"/>
                </v:shape>
                <v:shape id="Freeform 9" o:spid="_x0000_s1030" style="position:absolute;left:10299;top:2512;width:244;height:325;visibility:visible;mso-wrap-style:square;v-text-anchor:top" coordsize="244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" path="m,l137,324,243,88,,xe" fillcolor="#292526" stroked="f">
                  <v:path arrowok="t" o:connecttype="custom" o:connectlocs="0,0;137,324;243,88;0,0" o:connectangles="0,0,0,0"/>
                </v:shape>
                <v:shape id="Freeform 10" o:spid="_x0000_s1031" style="position:absolute;left:6404;top:2646;width:1490;height:633;visibility:visible;mso-wrap-style:square;v-text-anchor:top" coordsize="1490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" path="m1489,632l,e" filled="f" strokecolor="#292526" strokeweight="4pt">
                  <v:path arrowok="t" o:connecttype="custom" o:connectlocs="1489,632;0,0" o:connectangles="0,0"/>
                </v:shape>
                <v:shape id="Freeform 11" o:spid="_x0000_s1032" style="position:absolute;left:6294;top:2512;width:244;height:325;visibility:visible;mso-wrap-style:square;v-text-anchor:top" coordsize="244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" path="m243,l,88,105,324,243,xe" fillcolor="#292526" stroked="f">
                  <v:path arrowok="t" o:connecttype="custom" o:connectlocs="243,0;0,88;105,324;243,0" o:connectangles="0,0,0,0"/>
                </v:shape>
                <v:shape id="Freeform 12" o:spid="_x0000_s1033" style="position:absolute;left:6953;top:4791;width:776;height:564;visibility:visible;mso-wrap-style:square;v-text-anchor:top" coordsize="776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" path="m775,l,563e" filled="f" strokecolor="#292526" strokeweight="4pt">
                  <v:path arrowok="t" o:connecttype="custom" o:connectlocs="775,0;0,563" o:connectangles="0,0"/>
                </v:shape>
                <v:shape id="Freeform 13" o:spid="_x0000_s1034" style="position:absolute;left:6857;top:5171;width:257;height:286;visibility:visible;mso-wrap-style:square;v-text-anchor:top" coordsize="257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" path="m49,l,253r256,32l49,xe" fillcolor="#292526" stroked="f">
                  <v:path arrowok="t" o:connecttype="custom" o:connectlocs="49,0;0,253;256,285;49,0" o:connectangles="0,0,0,0"/>
                </v:shape>
                <v:shape id="Freeform 14" o:spid="_x0000_s1035" style="position:absolute;left:9127;top:4791;width:776;height:564;visibility:visible;mso-wrap-style:square;v-text-anchor:top" coordsize="776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" path="m,l775,563e" filled="f" strokecolor="#292526" strokeweight="4pt">
                  <v:path arrowok="t" o:connecttype="custom" o:connectlocs="0,0;775,563" o:connectangles="0,0"/>
                </v:shape>
                <v:shape id="Freeform 15" o:spid="_x0000_s1036" style="position:absolute;left:9742;top:5171;width:257;height:286;visibility:visible;mso-wrap-style:square;v-text-anchor:top" coordsize="257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" path="m207,l,285,256,253,207,xe" fillcolor="#292526" stroked="f">
                  <v:path arrowok="t" o:connecttype="custom" o:connectlocs="207,0;0,285;256,253;207,0" o:connectangles="0,0,0,0"/>
                </v:shape>
                <v:shape id="Freeform 16" o:spid="_x0000_s1037" style="position:absolute;left:8418;top:5107;width:20;height:959;visibility:visible;mso-wrap-style:square;v-text-anchor:top" coordsize="20,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" path="m,l,958e" filled="f" strokecolor="#292526" strokeweight="4pt">
                  <v:path arrowok="t" o:connecttype="custom" o:connectlocs="0,0;0,958" o:connectangles="0,0"/>
                </v:shape>
                <v:shape id="Freeform 17" o:spid="_x0000_s1038" style="position:absolute;left:8242;top:5995;width:353;height:190;visibility:visible;mso-wrap-style:square;v-text-anchor:top" coordsize="353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" path="m352,l,,176,189,352,xe" fillcolor="#292526" stroked="f">
                  <v:path arrowok="t" o:connecttype="custom" o:connectlocs="352,0;0,0;176,189;352,0" o:connectangles="0,0,0,0"/>
                </v:shape>
                <v:shape id="Freeform 18" o:spid="_x0000_s1039" style="position:absolute;left:6922;top:2633;width:2994;height:2994;visibility:visible;mso-wrap-style:square;v-text-anchor:top" coordsize="2994,2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" path="m1496,r-75,1l1348,7r-73,9l1203,28r-70,16l1064,63,996,85r-66,25l865,139r-63,31l741,204r-60,37l623,280r-55,42l514,367r-51,46l413,463r-46,51l322,568r-42,56l241,681r-37,60l170,802r-31,63l110,930,85,996r-22,68l44,1133r-16,70l16,1275r-9,73l1,1421,,1496r1,75l7,1644r9,73l28,1789r16,70l63,1928r22,68l110,2062r29,65l170,2190r34,61l241,2311r39,58l322,2424r45,54l413,2529r50,50l514,2626r54,44l623,2712r58,39l741,2788r61,34l865,2853r65,29l996,2907r68,22l1133,2948r70,16l1275,2976r73,9l1421,2991r75,2l1571,2991r73,-6l1717,2976r72,-12l1859,2948r69,-19l1996,2907r66,-25l2127,2853r63,-31l2251,2788r60,-37l2369,2712r55,-42l2478,2626r51,-47l2579,2529r47,-51l2670,2424r42,-55l2751,2311r37,-60l2822,2190r31,-63l2882,2062r25,-66l2929,1928r19,-69l2964,1789r12,-72l2985,1644r6,-73l2993,1496r-2,-75l2985,1348r-9,-73l2964,1203r-16,-70l2929,1064r-22,-68l2882,930r-29,-65l2822,802r-34,-61l2751,681r-39,-57l2670,568r-44,-54l2579,463r-50,-50l2478,367r-54,-45l2369,280r-58,-39l2251,204r-61,-34l2127,139r-65,-29l1996,85,1928,63,1859,44,1789,28,1717,16,1644,7,1571,1r,l1496,xe" stroked="f">
                  <v:path arrowok="t" o:connecttype="custom" o:connectlocs="1348,7;1133,44;930,110;741,204;568,322;413,463;280,624;170,802;85,996;28,1203;1,1421;7,1644;44,1859;110,2062;204,2251;322,2424;463,2579;623,2712;802,2822;996,2907;1203,2964;1421,2991;1644,2985;1859,2948;2062,2882;2251,2788;2424,2670;2579,2529;2712,2369;2822,2190;2907,1996;2964,1789;2991,1571;2985,1348;2948,1133;2882,930;2788,741;2670,568;2529,413;2369,280;2190,170;1996,85;1789,28;1571,1" o:connectangles="0,0,0,0,0,0,0,0,0,0,0,0,0,0,0,0,0,0,0,0,0,0,0,0,0,0,0,0,0,0,0,0,0,0,0,0,0,0,0,0,0,0,0,0"/>
                </v:shape>
                <v:shape id="Freeform 19" o:spid="_x0000_s1040" style="position:absolute;left:6922;top:2633;width:2994;height:2994;visibility:visible;mso-wrap-style:square;v-text-anchor:top" coordsize="2994,2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" path="m1496,2993r75,-2l1644,2985r73,-9l1789,2964r70,-16l1928,2929r68,-22l2062,2882r65,-29l2190,2822r61,-34l2311,2751r58,-39l2424,2670r54,-44l2529,2579r50,-50l2626,2478r44,-54l2712,2369r39,-58l2788,2251r34,-61l2853,2127r29,-65l2907,1996r22,-68l2948,1859r16,-70l2976,1717r9,-73l2991,1571r2,-75l2991,1421r-6,-73l2976,1275r-12,-72l2948,1133r-19,-69l2907,996r-25,-66l2853,865r-31,-63l2788,741r-37,-60l2712,624r-42,-56l2626,514r-47,-51l2529,413r-51,-46l2424,322r-55,-42l2311,241r-60,-37l2190,170r-63,-31l2062,110,1996,85,1928,63,1859,44,1789,28,1717,16,1644,7,1571,1,1496,r-75,1l1348,7r-73,9l1203,28r-70,16l1064,63,996,85r-66,25l865,139r-63,31l741,204r-60,37l623,280r-55,42l514,367r-51,46l413,463r-46,51l322,568r-42,56l241,681r-37,60l170,802r-31,63l110,930,85,996r-22,68l44,1133r-16,70l16,1275r-9,73l1,1421,,1496r1,75l7,1644r9,73l28,1789r16,70l63,1928r22,68l110,2062r29,65l170,2190r34,61l241,2311r39,58l322,2424r45,54l413,2529r50,50l514,2626r54,44l623,2712r58,39l741,2788r61,34l865,2853r65,29l996,2907r68,22l1133,2948r70,16l1275,2976r73,9l1421,2991r75,2xe" filled="f" strokecolor="#292526" strokeweight="2pt">
                  <v:path arrowok="t" o:connecttype="custom" o:connectlocs="1644,2985;1859,2948;2062,2882;2251,2788;2424,2670;2579,2529;2712,2369;2822,2190;2907,1996;2964,1789;2991,1571;2985,1348;2948,1133;2882,930;2788,741;2670,568;2529,413;2369,280;2190,170;1996,85;1789,28;1571,1;1348,7;1133,44;930,110;741,204;568,322;413,463;280,624;170,802;85,996;28,1203;1,1421;7,1644;44,1859;110,2062;204,2251;322,2424;463,2579;623,2712;802,2822;996,2907;1203,2964;1421,2991" o:connectangles="0,0,0,0,0,0,0,0,0,0,0,0,0,0,0,0,0,0,0,0,0,0,0,0,0,0,0,0,0,0,0,0,0,0,0,0,0,0,0,0,0,0,0,0"/>
                </v:shape>
                <v:shape id="Freeform 20" o:spid="_x0000_s1041" style="position:absolute;left:566;top:3549;width:6142;height:2603;visibility:visible;mso-wrap-style:square;v-text-anchor:top" coordsize="6142,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" path="m,2602r6141,l6141,,,,,2602xe" filled="f" strokecolor="#292526" strokeweight="1pt">
                  <v:path arrowok="t" o:connecttype="custom" o:connectlocs="0,2602;6141,2602;6141,0;0,0;0,2602" o:connectangles="0,0,0,0,0"/>
                </v:shape>
                <v:shape id="Freeform 21" o:spid="_x0000_s1042" style="position:absolute;left:10119;top:3549;width:6142;height:2603;visibility:visible;mso-wrap-style:square;v-text-anchor:top" coordsize="6142,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" path="m,2602r6141,l6141,,,,,2602xe" filled="f" strokecolor="#292526" strokeweight="1pt">
                  <v:path arrowok="t" o:connecttype="custom" o:connectlocs="0,2602;6141,2602;6141,0;0,0;0,2602" o:connectangles="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3395980</wp:posOffset>
                </wp:positionH>
                <wp:positionV relativeFrom="paragraph">
                  <wp:posOffset>4046220</wp:posOffset>
                </wp:positionV>
                <wp:extent cx="3900170" cy="1184910"/>
                <wp:effectExtent l="0" t="0" r="0" b="0"/>
                <wp:wrapTopAndBottom/>
                <wp:docPr id="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00170" cy="1184910"/>
                        </a:xfrm>
                        <a:custGeom>
                          <a:avLst/>
                          <a:gdLst>
                            <a:gd name="T0" fmla="*/ 0 w 6142"/>
                            <a:gd name="T1" fmla="*/ 1865 h 1866"/>
                            <a:gd name="T2" fmla="*/ 6141 w 6142"/>
                            <a:gd name="T3" fmla="*/ 1865 h 1866"/>
                            <a:gd name="T4" fmla="*/ 6141 w 6142"/>
                            <a:gd name="T5" fmla="*/ 0 h 1866"/>
                            <a:gd name="T6" fmla="*/ 0 w 6142"/>
                            <a:gd name="T7" fmla="*/ 0 h 1866"/>
                            <a:gd name="T8" fmla="*/ 0 w 6142"/>
                            <a:gd name="T9" fmla="*/ 1865 h 18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42" h="1866">
                              <a:moveTo>
                                <a:pt x="0" y="1865"/>
                              </a:moveTo>
                              <a:lnTo>
                                <a:pt x="6141" y="1865"/>
                              </a:lnTo>
                              <a:lnTo>
                                <a:pt x="6141" y="0"/>
                              </a:lnTo>
                              <a:lnTo>
                                <a:pt x="0" y="0"/>
                              </a:lnTo>
                              <a:lnTo>
                                <a:pt x="0" y="186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4C2D7D21" id="Freeform 22" o:spid="_x0000_s1026" style="position:absolute;margin-left:267.4pt;margin-top:318.6pt;width:307.1pt;height:93.3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2,1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" o:allowincell="f" path="m,1865r6141,l6141,,,,,1865xe" filled="f" strokecolor="#292526" strokeweight="1pt">
                <v:path arrowok="t" o:connecttype="custom" o:connectlocs="0,1184275;3899535,1184275;3899535,0;0,0;0,1184275" o:connectangles="0,0,0,0,0"/>
                <w10:wrap type="topAndBottom" anchorx="page"/>
              </v:shape>
            </w:pict>
          </mc:Fallback>
        </mc:AlternateContent>
      </w:r>
    </w:p>
    <w:p w:rsidR="006A17FD" w:rsidRDefault="006A17FD">
      <w:pPr>
        <w:pStyle w:val="BodyText"/>
        <w:kinsoku w:val="0"/>
        <w:overflowPunct w:val="0"/>
        <w:spacing w:before="8"/>
        <w:rPr>
          <w:sz w:val="6"/>
          <w:szCs w:val="6"/>
        </w:rPr>
      </w:pPr>
    </w:p>
    <w:p w:rsidR="006A17FD" w:rsidRDefault="006A17FD">
      <w:pPr>
        <w:pStyle w:val="BodyText"/>
        <w:kinsoku w:val="0"/>
        <w:overflowPunct w:val="0"/>
        <w:spacing w:before="1"/>
        <w:rPr>
          <w:sz w:val="9"/>
          <w:szCs w:val="9"/>
        </w:rPr>
      </w:pPr>
    </w:p>
    <w:p w:rsidR="006A17FD" w:rsidRDefault="006A17FD">
      <w:pPr>
        <w:pStyle w:val="BodyText"/>
        <w:kinsoku w:val="0"/>
        <w:overflowPunct w:val="0"/>
        <w:spacing w:before="3"/>
        <w:rPr>
          <w:sz w:val="4"/>
          <w:szCs w:val="4"/>
        </w:rPr>
      </w:pPr>
    </w:p>
    <w:p w:rsidR="006A17FD" w:rsidRDefault="006A17FD">
      <w:pPr>
        <w:pStyle w:val="BodyText"/>
        <w:kinsoku w:val="0"/>
        <w:overflowPunct w:val="0"/>
        <w:ind w:left="116"/>
        <w:rPr>
          <w:sz w:val="20"/>
          <w:szCs w:val="20"/>
        </w:rPr>
      </w:pPr>
    </w:p>
    <w:sectPr w:rsidR="006A17FD">
      <w:footerReference w:type="default" r:id="rId6"/>
      <w:type w:val="continuous"/>
      <w:pgSz w:w="16840" w:h="11910" w:orient="landscape"/>
      <w:pgMar w:top="460" w:right="420" w:bottom="280" w:left="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AAA" w:rsidRDefault="00487AAA" w:rsidP="00487AAA">
      <w:r>
        <w:separator/>
      </w:r>
    </w:p>
  </w:endnote>
  <w:endnote w:type="continuationSeparator" w:id="0">
    <w:p w:rsidR="00487AAA" w:rsidRDefault="00487AAA" w:rsidP="00487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0A2C3C1-707C-4195-B030-11A6D5B3F16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8E27430E-7540-4EE4-B4D0-AA324DF5B80B}"/>
    <w:embedBold r:id="rId3" w:fontKey="{5313ECA7-EEC8-43D8-952E-EF76972180F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3D8ABC73-C02F-4325-9E3F-5C52E07F48C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AAA" w:rsidRDefault="00782401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-277495</wp:posOffset>
          </wp:positionH>
          <wp:positionV relativeFrom="paragraph">
            <wp:posOffset>-208280</wp:posOffset>
          </wp:positionV>
          <wp:extent cx="10680700" cy="823595"/>
          <wp:effectExtent l="0" t="0" r="0" b="0"/>
          <wp:wrapNone/>
          <wp:docPr id="1" name="Picture 1" descr="C:\Users\monique.davis\AppData\Local\Microsoft\Windows\INetCache\Content.Word\Capture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onique.davis\AppData\Local\Microsoft\Windows\INetCache\Content.Word\Capture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070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AAA" w:rsidRDefault="00487AAA" w:rsidP="00487AAA">
      <w:r>
        <w:separator/>
      </w:r>
    </w:p>
  </w:footnote>
  <w:footnote w:type="continuationSeparator" w:id="0">
    <w:p w:rsidR="00487AAA" w:rsidRDefault="00487AAA" w:rsidP="00487A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AA"/>
    <w:rsid w:val="002077F0"/>
    <w:rsid w:val="00487AAA"/>
    <w:rsid w:val="006A17FD"/>
    <w:rsid w:val="0078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EB62916"/>
  <w14:defaultImageDpi w14:val="96"/>
  <w15:docId w15:val="{9E5CCC66-0853-4E06-A194-B6090595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87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AAA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487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AAA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BFA378EE</Template>
  <TotalTime>1</TotalTime>
  <Pages>1</Pages>
  <Words>35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G McDougall</cp:lastModifiedBy>
  <cp:revision>2</cp:revision>
  <dcterms:created xsi:type="dcterms:W3CDTF">2021-01-04T12:40:00Z</dcterms:created>
  <dcterms:modified xsi:type="dcterms:W3CDTF">2021-01-04T12:40:00Z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14.0 (Windows)</vt:lpwstr>
  </property>
</Properties>
</file>