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421A9A" w14:textId="48968B60" w:rsidR="005B256C" w:rsidRPr="00AE41D1" w:rsidRDefault="00CE057A" w:rsidP="00AE41D1">
      <w:pPr>
        <w:jc w:val="center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Missing speech marks</w:t>
      </w:r>
    </w:p>
    <w:p w14:paraId="1A241981" w14:textId="75F31F6F" w:rsidR="00D41E45" w:rsidRDefault="00D41E45"/>
    <w:p w14:paraId="0B09E0A9" w14:textId="7890A585" w:rsidR="00D41E45" w:rsidRDefault="00D41E45">
      <w:r>
        <w:t xml:space="preserve">Uh oh! The book editor forgot to check for speech marks in </w:t>
      </w:r>
      <w:r w:rsidR="00AE41D1" w:rsidRPr="00AE41D1">
        <w:rPr>
          <w:i/>
          <w:iCs/>
        </w:rPr>
        <w:t>The Lion, The Witch and the Wardrobe</w:t>
      </w:r>
      <w:r w:rsidR="00AE41D1">
        <w:t xml:space="preserve"> </w:t>
      </w:r>
      <w:r>
        <w:t>before sending it to be printed. Can you help them by adding speech marks to this passage?</w:t>
      </w:r>
    </w:p>
    <w:p w14:paraId="58E5B82D" w14:textId="7FD76B03" w:rsidR="00D41E45" w:rsidRDefault="00D41E45"/>
    <w:p w14:paraId="57300609" w14:textId="77777777" w:rsidR="00D41E45" w:rsidRPr="00AE41D1" w:rsidRDefault="00D41E45" w:rsidP="00AE41D1">
      <w:pPr>
        <w:spacing w:line="360" w:lineRule="auto"/>
        <w:rPr>
          <w:rFonts w:ascii="Calibri" w:eastAsia="Times New Roman" w:hAnsi="Calibri" w:cs="Calibri"/>
          <w:lang w:eastAsia="en-GB"/>
        </w:rPr>
      </w:pPr>
      <w:r w:rsidRPr="00AE41D1">
        <w:rPr>
          <w:rFonts w:ascii="Calibri" w:eastAsia="Times New Roman" w:hAnsi="Calibri" w:cs="Calibri"/>
          <w:lang w:eastAsia="en-GB"/>
        </w:rPr>
        <w:t>L</w:t>
      </w:r>
      <w:r w:rsidRPr="00D41E45">
        <w:rPr>
          <w:rFonts w:ascii="Calibri" w:eastAsia="Times New Roman" w:hAnsi="Calibri" w:cs="Calibri"/>
          <w:lang w:eastAsia="en-GB"/>
        </w:rPr>
        <w:t>ucy ran out of the empty room into the passage and found the other three.</w:t>
      </w:r>
    </w:p>
    <w:p w14:paraId="3AD96162" w14:textId="3B158E29" w:rsidR="00D41E45" w:rsidRPr="00AE41D1" w:rsidRDefault="00D41E45" w:rsidP="00AE41D1">
      <w:pPr>
        <w:spacing w:line="360" w:lineRule="auto"/>
        <w:rPr>
          <w:rFonts w:ascii="Calibri" w:eastAsia="Times New Roman" w:hAnsi="Calibri" w:cs="Calibri"/>
          <w:lang w:eastAsia="en-GB"/>
        </w:rPr>
      </w:pPr>
      <w:r w:rsidRPr="00D41E45">
        <w:rPr>
          <w:rFonts w:ascii="Calibri" w:eastAsia="Times New Roman" w:hAnsi="Calibri" w:cs="Calibri"/>
          <w:lang w:eastAsia="en-GB"/>
        </w:rPr>
        <w:t>It’s all right, she repeated, I’ve come back.</w:t>
      </w:r>
    </w:p>
    <w:p w14:paraId="47FF315F" w14:textId="005AFAEF" w:rsidR="00D41E45" w:rsidRPr="00AE41D1" w:rsidRDefault="00D41E45" w:rsidP="00AE41D1">
      <w:pPr>
        <w:spacing w:line="360" w:lineRule="auto"/>
        <w:rPr>
          <w:rFonts w:ascii="Calibri" w:eastAsia="Times New Roman" w:hAnsi="Calibri" w:cs="Calibri"/>
          <w:lang w:eastAsia="en-GB"/>
        </w:rPr>
      </w:pPr>
      <w:r w:rsidRPr="00D41E45">
        <w:rPr>
          <w:rFonts w:ascii="Calibri" w:eastAsia="Times New Roman" w:hAnsi="Calibri" w:cs="Calibri"/>
          <w:lang w:eastAsia="en-GB"/>
        </w:rPr>
        <w:t>What on earth are you talking about, Lucy? asked Susan.</w:t>
      </w:r>
    </w:p>
    <w:p w14:paraId="51BBFF65" w14:textId="3C562D47" w:rsidR="00D41E45" w:rsidRPr="00AE41D1" w:rsidRDefault="00D41E45" w:rsidP="00AE41D1">
      <w:pPr>
        <w:spacing w:line="360" w:lineRule="auto"/>
        <w:rPr>
          <w:rFonts w:ascii="Calibri" w:eastAsia="Times New Roman" w:hAnsi="Calibri" w:cs="Calibri"/>
          <w:lang w:eastAsia="en-GB"/>
        </w:rPr>
      </w:pPr>
      <w:r w:rsidRPr="00D41E45">
        <w:rPr>
          <w:rFonts w:ascii="Calibri" w:eastAsia="Times New Roman" w:hAnsi="Calibri" w:cs="Calibri"/>
          <w:lang w:eastAsia="en-GB"/>
        </w:rPr>
        <w:t>Why? said Lucy in amazement, haven’t you all been wondering where I was?</w:t>
      </w:r>
    </w:p>
    <w:p w14:paraId="51665BE7" w14:textId="0572AC09" w:rsidR="00D41E45" w:rsidRPr="00AE41D1" w:rsidRDefault="00D41E45" w:rsidP="00AE41D1">
      <w:pPr>
        <w:spacing w:line="360" w:lineRule="auto"/>
        <w:rPr>
          <w:rFonts w:ascii="Calibri" w:eastAsia="Times New Roman" w:hAnsi="Calibri" w:cs="Calibri"/>
          <w:lang w:eastAsia="en-GB"/>
        </w:rPr>
      </w:pPr>
      <w:r w:rsidRPr="00D41E45">
        <w:rPr>
          <w:rFonts w:ascii="Calibri" w:eastAsia="Times New Roman" w:hAnsi="Calibri" w:cs="Calibri"/>
          <w:lang w:eastAsia="en-GB"/>
        </w:rPr>
        <w:t>So you’ve been hiding, have you? said Peter. Poor old Lu, hiding and nobody noticed! You’ll have to hide longer than that if you want people to start looking for you.</w:t>
      </w:r>
    </w:p>
    <w:p w14:paraId="5287FA67" w14:textId="49A65255" w:rsidR="00D41E45" w:rsidRPr="00AE41D1" w:rsidRDefault="00D41E45" w:rsidP="00AE41D1">
      <w:pPr>
        <w:spacing w:line="360" w:lineRule="auto"/>
        <w:rPr>
          <w:rFonts w:ascii="Calibri" w:eastAsia="Times New Roman" w:hAnsi="Calibri" w:cs="Calibri"/>
          <w:lang w:eastAsia="en-GB"/>
        </w:rPr>
      </w:pPr>
      <w:r w:rsidRPr="00D41E45">
        <w:rPr>
          <w:rFonts w:ascii="Calibri" w:eastAsia="Times New Roman" w:hAnsi="Calibri" w:cs="Calibri"/>
          <w:lang w:eastAsia="en-GB"/>
        </w:rPr>
        <w:t>But I’ve been away for hours and hours, said Lucy.</w:t>
      </w:r>
    </w:p>
    <w:p w14:paraId="06C7C2AA" w14:textId="77777777" w:rsidR="00D41E45" w:rsidRPr="00AE41D1" w:rsidRDefault="00D41E45" w:rsidP="00AE41D1">
      <w:pPr>
        <w:spacing w:line="360" w:lineRule="auto"/>
        <w:rPr>
          <w:rFonts w:ascii="Calibri" w:eastAsia="Times New Roman" w:hAnsi="Calibri" w:cs="Calibri"/>
          <w:lang w:eastAsia="en-GB"/>
        </w:rPr>
      </w:pPr>
      <w:r w:rsidRPr="00D41E45">
        <w:rPr>
          <w:rFonts w:ascii="Calibri" w:eastAsia="Times New Roman" w:hAnsi="Calibri" w:cs="Calibri"/>
          <w:lang w:eastAsia="en-GB"/>
        </w:rPr>
        <w:t>The others all stared at one another.</w:t>
      </w:r>
    </w:p>
    <w:p w14:paraId="04DA3AC8" w14:textId="5BF30AA8" w:rsidR="00D41E45" w:rsidRPr="00AE41D1" w:rsidRDefault="00D41E45" w:rsidP="00AE41D1">
      <w:pPr>
        <w:spacing w:line="360" w:lineRule="auto"/>
        <w:rPr>
          <w:rFonts w:ascii="Calibri" w:eastAsia="Times New Roman" w:hAnsi="Calibri" w:cs="Calibri"/>
          <w:lang w:eastAsia="en-GB"/>
        </w:rPr>
      </w:pPr>
      <w:r w:rsidRPr="00D41E45">
        <w:rPr>
          <w:rFonts w:ascii="Calibri" w:eastAsia="Times New Roman" w:hAnsi="Calibri" w:cs="Calibri"/>
          <w:lang w:eastAsia="en-GB"/>
        </w:rPr>
        <w:t>Batty! said Edmund, tapping his head. Quite batty.</w:t>
      </w:r>
    </w:p>
    <w:p w14:paraId="47A9FD83" w14:textId="17F37614" w:rsidR="00D41E45" w:rsidRPr="00AE41D1" w:rsidRDefault="00D41E45" w:rsidP="00AE41D1">
      <w:pPr>
        <w:spacing w:line="360" w:lineRule="auto"/>
        <w:rPr>
          <w:rFonts w:ascii="Calibri" w:eastAsia="Times New Roman" w:hAnsi="Calibri" w:cs="Calibri"/>
          <w:lang w:eastAsia="en-GB"/>
        </w:rPr>
      </w:pPr>
      <w:r w:rsidRPr="00D41E45">
        <w:rPr>
          <w:rFonts w:ascii="Calibri" w:eastAsia="Times New Roman" w:hAnsi="Calibri" w:cs="Calibri"/>
          <w:lang w:eastAsia="en-GB"/>
        </w:rPr>
        <w:t>What do you mean, Lu? asked Peter.</w:t>
      </w:r>
    </w:p>
    <w:p w14:paraId="6E04762B" w14:textId="36F41832" w:rsidR="00D41E45" w:rsidRPr="00AE41D1" w:rsidRDefault="00D41E45" w:rsidP="00AE41D1">
      <w:pPr>
        <w:spacing w:line="360" w:lineRule="auto"/>
        <w:rPr>
          <w:rFonts w:ascii="Calibri" w:eastAsia="Times New Roman" w:hAnsi="Calibri" w:cs="Calibri"/>
          <w:lang w:eastAsia="en-GB"/>
        </w:rPr>
      </w:pPr>
      <w:r w:rsidRPr="00D41E45">
        <w:rPr>
          <w:rFonts w:ascii="Calibri" w:eastAsia="Times New Roman" w:hAnsi="Calibri" w:cs="Calibri"/>
          <w:lang w:eastAsia="en-GB"/>
        </w:rPr>
        <w:t>What I said, answered Lucy. It was just after breakfast when I went into the wardrobe, and I’ve been away for hours and hours, and had tea, and all sorts of things have happened.</w:t>
      </w:r>
    </w:p>
    <w:p w14:paraId="1E32E37E" w14:textId="2573F745" w:rsidR="00D41E45" w:rsidRPr="00AE41D1" w:rsidRDefault="00D41E45" w:rsidP="00AE41D1">
      <w:pPr>
        <w:spacing w:line="360" w:lineRule="auto"/>
        <w:rPr>
          <w:rFonts w:ascii="Calibri" w:eastAsia="Times New Roman" w:hAnsi="Calibri" w:cs="Calibri"/>
          <w:lang w:eastAsia="en-GB"/>
        </w:rPr>
      </w:pPr>
      <w:r w:rsidRPr="00D41E45">
        <w:rPr>
          <w:rFonts w:ascii="Calibri" w:eastAsia="Times New Roman" w:hAnsi="Calibri" w:cs="Calibri"/>
          <w:lang w:eastAsia="en-GB"/>
        </w:rPr>
        <w:t>Don’t be silly, Lucy, said Susan. We’ve only just come out of that room a moment ago, and you were there then.</w:t>
      </w:r>
    </w:p>
    <w:p w14:paraId="7CC24CD8" w14:textId="7F731DB8" w:rsidR="00D41E45" w:rsidRPr="00AE41D1" w:rsidRDefault="00D41E45" w:rsidP="00AE41D1">
      <w:pPr>
        <w:spacing w:line="360" w:lineRule="auto"/>
        <w:rPr>
          <w:rFonts w:ascii="Calibri" w:eastAsia="Times New Roman" w:hAnsi="Calibri" w:cs="Calibri"/>
          <w:lang w:eastAsia="en-GB"/>
        </w:rPr>
      </w:pPr>
      <w:r w:rsidRPr="00D41E45">
        <w:rPr>
          <w:rFonts w:ascii="Calibri" w:eastAsia="Times New Roman" w:hAnsi="Calibri" w:cs="Calibri"/>
          <w:lang w:eastAsia="en-GB"/>
        </w:rPr>
        <w:t xml:space="preserve">She’s not being silly at all, said Peter, </w:t>
      </w:r>
      <w:r w:rsidR="004E27DB">
        <w:rPr>
          <w:rFonts w:ascii="Calibri" w:eastAsia="Times New Roman" w:hAnsi="Calibri" w:cs="Calibri"/>
          <w:lang w:eastAsia="en-GB"/>
        </w:rPr>
        <w:t>s</w:t>
      </w:r>
      <w:r w:rsidRPr="00D41E45">
        <w:rPr>
          <w:rFonts w:ascii="Calibri" w:eastAsia="Times New Roman" w:hAnsi="Calibri" w:cs="Calibri"/>
          <w:lang w:eastAsia="en-GB"/>
        </w:rPr>
        <w:t>he’s just making up a story for fun, aren’t you, Lu? And why shouldn’t she?</w:t>
      </w:r>
    </w:p>
    <w:p w14:paraId="55BB53CE" w14:textId="427B1E48" w:rsidR="00D41E45" w:rsidRPr="00D41E45" w:rsidRDefault="00D41E45" w:rsidP="00AE41D1">
      <w:pPr>
        <w:spacing w:line="360" w:lineRule="auto"/>
        <w:rPr>
          <w:rFonts w:ascii="Calibri" w:eastAsia="Times New Roman" w:hAnsi="Calibri" w:cs="Calibri"/>
          <w:lang w:eastAsia="en-GB"/>
        </w:rPr>
      </w:pPr>
      <w:r w:rsidRPr="00D41E45">
        <w:rPr>
          <w:rFonts w:ascii="Calibri" w:eastAsia="Times New Roman" w:hAnsi="Calibri" w:cs="Calibri"/>
          <w:lang w:eastAsia="en-GB"/>
        </w:rPr>
        <w:t xml:space="preserve">No, Peter, I’m not, she said. </w:t>
      </w:r>
      <w:r w:rsidR="004E27DB">
        <w:rPr>
          <w:rFonts w:ascii="Calibri" w:eastAsia="Times New Roman" w:hAnsi="Calibri" w:cs="Calibri"/>
          <w:lang w:eastAsia="en-GB"/>
        </w:rPr>
        <w:t>I</w:t>
      </w:r>
      <w:r w:rsidRPr="00D41E45">
        <w:rPr>
          <w:rFonts w:ascii="Calibri" w:eastAsia="Times New Roman" w:hAnsi="Calibri" w:cs="Calibri"/>
          <w:lang w:eastAsia="en-GB"/>
        </w:rPr>
        <w:t xml:space="preserve">t’s — it’s a magic wardrobe. There’s a wood inside it, and it’s snowing, and there’s a Faun and a Witch and </w:t>
      </w:r>
      <w:r w:rsidR="00AE41D1" w:rsidRPr="00AE41D1">
        <w:rPr>
          <w:rFonts w:ascii="Calibri" w:eastAsia="Times New Roman" w:hAnsi="Calibri" w:cs="Calibri"/>
          <w:lang w:eastAsia="en-GB"/>
        </w:rPr>
        <w:t>it’s called Narnia; come and see.</w:t>
      </w:r>
    </w:p>
    <w:p w14:paraId="06315C09" w14:textId="4D1FB886" w:rsidR="00D41E45" w:rsidRDefault="00D41E45"/>
    <w:p w14:paraId="54F6B848" w14:textId="18088690" w:rsidR="00980AD5" w:rsidRDefault="00980AD5">
      <w:r>
        <w:br w:type="page"/>
      </w:r>
    </w:p>
    <w:p w14:paraId="1A1F0514" w14:textId="4AAB0897" w:rsidR="00980AD5" w:rsidRPr="00980AD5" w:rsidRDefault="00980AD5" w:rsidP="00980AD5">
      <w:pPr>
        <w:jc w:val="center"/>
        <w:rPr>
          <w:sz w:val="28"/>
          <w:szCs w:val="28"/>
        </w:rPr>
      </w:pPr>
      <w:r w:rsidRPr="00980AD5">
        <w:rPr>
          <w:sz w:val="28"/>
          <w:szCs w:val="28"/>
        </w:rPr>
        <w:lastRenderedPageBreak/>
        <w:t>Answers</w:t>
      </w:r>
    </w:p>
    <w:p w14:paraId="1E755D3A" w14:textId="178641C8" w:rsidR="00980AD5" w:rsidRDefault="00980AD5"/>
    <w:p w14:paraId="63865A46" w14:textId="77777777" w:rsidR="00980AD5" w:rsidRPr="00AE41D1" w:rsidRDefault="00980AD5" w:rsidP="00980AD5">
      <w:pPr>
        <w:spacing w:line="360" w:lineRule="auto"/>
        <w:rPr>
          <w:rFonts w:ascii="Calibri" w:eastAsia="Times New Roman" w:hAnsi="Calibri" w:cs="Calibri"/>
          <w:lang w:eastAsia="en-GB"/>
        </w:rPr>
      </w:pPr>
      <w:r w:rsidRPr="00AE41D1">
        <w:rPr>
          <w:rFonts w:ascii="Calibri" w:eastAsia="Times New Roman" w:hAnsi="Calibri" w:cs="Calibri"/>
          <w:lang w:eastAsia="en-GB"/>
        </w:rPr>
        <w:t>L</w:t>
      </w:r>
      <w:r w:rsidRPr="00D41E45">
        <w:rPr>
          <w:rFonts w:ascii="Calibri" w:eastAsia="Times New Roman" w:hAnsi="Calibri" w:cs="Calibri"/>
          <w:lang w:eastAsia="en-GB"/>
        </w:rPr>
        <w:t>ucy ran out of the empty room into the passage and found the other three.</w:t>
      </w:r>
    </w:p>
    <w:p w14:paraId="34421615" w14:textId="77777777" w:rsidR="00980AD5" w:rsidRPr="00AE41D1" w:rsidRDefault="00980AD5" w:rsidP="00980AD5">
      <w:pPr>
        <w:spacing w:line="360" w:lineRule="auto"/>
        <w:rPr>
          <w:rFonts w:ascii="Calibri" w:eastAsia="Times New Roman" w:hAnsi="Calibri" w:cs="Calibri"/>
          <w:lang w:eastAsia="en-GB"/>
        </w:rPr>
      </w:pPr>
      <w:r w:rsidRPr="00D41E45">
        <w:rPr>
          <w:rFonts w:ascii="Calibri" w:eastAsia="Times New Roman" w:hAnsi="Calibri" w:cs="Calibri"/>
          <w:lang w:eastAsia="en-GB"/>
        </w:rPr>
        <w:t>“It’s all right,” she repeated, “I’ve come back.”</w:t>
      </w:r>
    </w:p>
    <w:p w14:paraId="6655F79F" w14:textId="77777777" w:rsidR="00980AD5" w:rsidRPr="00AE41D1" w:rsidRDefault="00980AD5" w:rsidP="00980AD5">
      <w:pPr>
        <w:spacing w:line="360" w:lineRule="auto"/>
        <w:rPr>
          <w:rFonts w:ascii="Calibri" w:eastAsia="Times New Roman" w:hAnsi="Calibri" w:cs="Calibri"/>
          <w:lang w:eastAsia="en-GB"/>
        </w:rPr>
      </w:pPr>
      <w:r w:rsidRPr="00D41E45">
        <w:rPr>
          <w:rFonts w:ascii="Calibri" w:eastAsia="Times New Roman" w:hAnsi="Calibri" w:cs="Calibri"/>
          <w:lang w:eastAsia="en-GB"/>
        </w:rPr>
        <w:t>“What on earth are you talking about, Lucy?” asked Susan.</w:t>
      </w:r>
    </w:p>
    <w:p w14:paraId="0B09805B" w14:textId="77777777" w:rsidR="00980AD5" w:rsidRPr="00AE41D1" w:rsidRDefault="00980AD5" w:rsidP="00980AD5">
      <w:pPr>
        <w:spacing w:line="360" w:lineRule="auto"/>
        <w:rPr>
          <w:rFonts w:ascii="Calibri" w:eastAsia="Times New Roman" w:hAnsi="Calibri" w:cs="Calibri"/>
          <w:lang w:eastAsia="en-GB"/>
        </w:rPr>
      </w:pPr>
      <w:r w:rsidRPr="00D41E45">
        <w:rPr>
          <w:rFonts w:ascii="Calibri" w:eastAsia="Times New Roman" w:hAnsi="Calibri" w:cs="Calibri"/>
          <w:lang w:eastAsia="en-GB"/>
        </w:rPr>
        <w:t>“Why? said Lucy in amazement, “haven’t you all been wondering where I was?”</w:t>
      </w:r>
    </w:p>
    <w:p w14:paraId="068DE4A0" w14:textId="77777777" w:rsidR="00980AD5" w:rsidRPr="00AE41D1" w:rsidRDefault="00980AD5" w:rsidP="00980AD5">
      <w:pPr>
        <w:spacing w:line="360" w:lineRule="auto"/>
        <w:rPr>
          <w:rFonts w:ascii="Calibri" w:eastAsia="Times New Roman" w:hAnsi="Calibri" w:cs="Calibri"/>
          <w:lang w:eastAsia="en-GB"/>
        </w:rPr>
      </w:pPr>
      <w:r w:rsidRPr="00D41E45">
        <w:rPr>
          <w:rFonts w:ascii="Calibri" w:eastAsia="Times New Roman" w:hAnsi="Calibri" w:cs="Calibri"/>
          <w:lang w:eastAsia="en-GB"/>
        </w:rPr>
        <w:t>“So you’ve been hiding, have you?” said Peter. “Poor old Lu, hiding and nobody noticed! You’ll have to hide longer than that if you want people to start looking for you.”</w:t>
      </w:r>
    </w:p>
    <w:p w14:paraId="0C887F22" w14:textId="77777777" w:rsidR="00980AD5" w:rsidRPr="00AE41D1" w:rsidRDefault="00980AD5" w:rsidP="00980AD5">
      <w:pPr>
        <w:spacing w:line="360" w:lineRule="auto"/>
        <w:rPr>
          <w:rFonts w:ascii="Calibri" w:eastAsia="Times New Roman" w:hAnsi="Calibri" w:cs="Calibri"/>
          <w:lang w:eastAsia="en-GB"/>
        </w:rPr>
      </w:pPr>
      <w:r w:rsidRPr="00D41E45">
        <w:rPr>
          <w:rFonts w:ascii="Calibri" w:eastAsia="Times New Roman" w:hAnsi="Calibri" w:cs="Calibri"/>
          <w:lang w:eastAsia="en-GB"/>
        </w:rPr>
        <w:t>“But I’ve been away for hours and hours,” said Lucy.</w:t>
      </w:r>
    </w:p>
    <w:p w14:paraId="6B81E6E2" w14:textId="77777777" w:rsidR="00980AD5" w:rsidRPr="00AE41D1" w:rsidRDefault="00980AD5" w:rsidP="00980AD5">
      <w:pPr>
        <w:spacing w:line="360" w:lineRule="auto"/>
        <w:rPr>
          <w:rFonts w:ascii="Calibri" w:eastAsia="Times New Roman" w:hAnsi="Calibri" w:cs="Calibri"/>
          <w:lang w:eastAsia="en-GB"/>
        </w:rPr>
      </w:pPr>
      <w:r w:rsidRPr="00D41E45">
        <w:rPr>
          <w:rFonts w:ascii="Calibri" w:eastAsia="Times New Roman" w:hAnsi="Calibri" w:cs="Calibri"/>
          <w:lang w:eastAsia="en-GB"/>
        </w:rPr>
        <w:t>The others all stared at one another.</w:t>
      </w:r>
    </w:p>
    <w:p w14:paraId="71835A65" w14:textId="77777777" w:rsidR="00980AD5" w:rsidRPr="00AE41D1" w:rsidRDefault="00980AD5" w:rsidP="00980AD5">
      <w:pPr>
        <w:spacing w:line="360" w:lineRule="auto"/>
        <w:rPr>
          <w:rFonts w:ascii="Calibri" w:eastAsia="Times New Roman" w:hAnsi="Calibri" w:cs="Calibri"/>
          <w:lang w:eastAsia="en-GB"/>
        </w:rPr>
      </w:pPr>
      <w:r w:rsidRPr="00D41E45">
        <w:rPr>
          <w:rFonts w:ascii="Calibri" w:eastAsia="Times New Roman" w:hAnsi="Calibri" w:cs="Calibri"/>
          <w:lang w:eastAsia="en-GB"/>
        </w:rPr>
        <w:t>“Batty!” said Edmund, tapping his head. “Quite batty.”</w:t>
      </w:r>
    </w:p>
    <w:p w14:paraId="572FBCEA" w14:textId="77777777" w:rsidR="00980AD5" w:rsidRPr="00AE41D1" w:rsidRDefault="00980AD5" w:rsidP="00980AD5">
      <w:pPr>
        <w:spacing w:line="360" w:lineRule="auto"/>
        <w:rPr>
          <w:rFonts w:ascii="Calibri" w:eastAsia="Times New Roman" w:hAnsi="Calibri" w:cs="Calibri"/>
          <w:lang w:eastAsia="en-GB"/>
        </w:rPr>
      </w:pPr>
      <w:r w:rsidRPr="00D41E45">
        <w:rPr>
          <w:rFonts w:ascii="Calibri" w:eastAsia="Times New Roman" w:hAnsi="Calibri" w:cs="Calibri"/>
          <w:lang w:eastAsia="en-GB"/>
        </w:rPr>
        <w:t>“What do you mean, Lu?” asked Peter.</w:t>
      </w:r>
    </w:p>
    <w:p w14:paraId="5D6F5052" w14:textId="77777777" w:rsidR="00980AD5" w:rsidRPr="00AE41D1" w:rsidRDefault="00980AD5" w:rsidP="00980AD5">
      <w:pPr>
        <w:spacing w:line="360" w:lineRule="auto"/>
        <w:rPr>
          <w:rFonts w:ascii="Calibri" w:eastAsia="Times New Roman" w:hAnsi="Calibri" w:cs="Calibri"/>
          <w:lang w:eastAsia="en-GB"/>
        </w:rPr>
      </w:pPr>
      <w:r w:rsidRPr="00D41E45">
        <w:rPr>
          <w:rFonts w:ascii="Calibri" w:eastAsia="Times New Roman" w:hAnsi="Calibri" w:cs="Calibri"/>
          <w:lang w:eastAsia="en-GB"/>
        </w:rPr>
        <w:t>“What I said,” answered Lucy. “It was just after breakfast when I went into the wardrobe, and I’ve been away for hours and hours, and had tea, and all sorts of things have happened.”</w:t>
      </w:r>
    </w:p>
    <w:p w14:paraId="12694889" w14:textId="77777777" w:rsidR="00980AD5" w:rsidRPr="00AE41D1" w:rsidRDefault="00980AD5" w:rsidP="00980AD5">
      <w:pPr>
        <w:spacing w:line="360" w:lineRule="auto"/>
        <w:rPr>
          <w:rFonts w:ascii="Calibri" w:eastAsia="Times New Roman" w:hAnsi="Calibri" w:cs="Calibri"/>
          <w:lang w:eastAsia="en-GB"/>
        </w:rPr>
      </w:pPr>
      <w:r w:rsidRPr="00D41E45">
        <w:rPr>
          <w:rFonts w:ascii="Calibri" w:eastAsia="Times New Roman" w:hAnsi="Calibri" w:cs="Calibri"/>
          <w:lang w:eastAsia="en-GB"/>
        </w:rPr>
        <w:t>“Don’t be silly, Lucy,” said Susan. “We’ve only just come out of that room a moment ago, and you were there then.”</w:t>
      </w:r>
    </w:p>
    <w:p w14:paraId="6C107513" w14:textId="77777777" w:rsidR="00980AD5" w:rsidRPr="00AE41D1" w:rsidRDefault="00980AD5" w:rsidP="00980AD5">
      <w:pPr>
        <w:spacing w:line="360" w:lineRule="auto"/>
        <w:rPr>
          <w:rFonts w:ascii="Calibri" w:eastAsia="Times New Roman" w:hAnsi="Calibri" w:cs="Calibri"/>
          <w:lang w:eastAsia="en-GB"/>
        </w:rPr>
      </w:pPr>
      <w:r w:rsidRPr="00D41E45">
        <w:rPr>
          <w:rFonts w:ascii="Calibri" w:eastAsia="Times New Roman" w:hAnsi="Calibri" w:cs="Calibri"/>
          <w:lang w:eastAsia="en-GB"/>
        </w:rPr>
        <w:t>“She’s not being silly at all,” said Peter, “she’s just making up a story for fun, aren’t you, Lu? And why shouldn’t she?”</w:t>
      </w:r>
    </w:p>
    <w:p w14:paraId="1496429E" w14:textId="146F6E52" w:rsidR="00980AD5" w:rsidRPr="00980AD5" w:rsidRDefault="00980AD5" w:rsidP="00980AD5">
      <w:pPr>
        <w:spacing w:line="360" w:lineRule="auto"/>
        <w:rPr>
          <w:rFonts w:ascii="Calibri" w:eastAsia="Times New Roman" w:hAnsi="Calibri" w:cs="Calibri"/>
          <w:lang w:eastAsia="en-GB"/>
        </w:rPr>
      </w:pPr>
      <w:r w:rsidRPr="00D41E45">
        <w:rPr>
          <w:rFonts w:ascii="Calibri" w:eastAsia="Times New Roman" w:hAnsi="Calibri" w:cs="Calibri"/>
          <w:lang w:eastAsia="en-GB"/>
        </w:rPr>
        <w:t xml:space="preserve">“No, Peter, I’m not,” she said. “It’s — it’s a magic wardrobe. There’s a wood inside it, and it’s snowing, and there’s a Faun and a Witch and </w:t>
      </w:r>
      <w:r w:rsidRPr="00AE41D1">
        <w:rPr>
          <w:rFonts w:ascii="Calibri" w:eastAsia="Times New Roman" w:hAnsi="Calibri" w:cs="Calibri"/>
          <w:lang w:eastAsia="en-GB"/>
        </w:rPr>
        <w:t>it’s called Narnia; come and see.”</w:t>
      </w:r>
    </w:p>
    <w:sectPr w:rsidR="00980AD5" w:rsidRPr="00980AD5" w:rsidSect="00A24F96">
      <w:footerReference w:type="default" r:id="rId6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606BDC8" w14:textId="77777777" w:rsidR="00E702E4" w:rsidRDefault="00E702E4" w:rsidP="00CE057A">
      <w:r>
        <w:separator/>
      </w:r>
    </w:p>
  </w:endnote>
  <w:endnote w:type="continuationSeparator" w:id="0">
    <w:p w14:paraId="1A0CE713" w14:textId="77777777" w:rsidR="00E702E4" w:rsidRDefault="00E702E4" w:rsidP="00CE05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F292C3" w14:textId="06ECF457" w:rsidR="00CE057A" w:rsidRDefault="00CE057A">
    <w:pPr>
      <w:pStyle w:val="Footer"/>
    </w:pPr>
    <w:proofErr w:type="spellStart"/>
    <w:r>
      <w:t>SMcD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0EBFD6A" w14:textId="77777777" w:rsidR="00E702E4" w:rsidRDefault="00E702E4" w:rsidP="00CE057A">
      <w:r>
        <w:separator/>
      </w:r>
    </w:p>
  </w:footnote>
  <w:footnote w:type="continuationSeparator" w:id="0">
    <w:p w14:paraId="65A6562B" w14:textId="77777777" w:rsidR="00E702E4" w:rsidRDefault="00E702E4" w:rsidP="00CE057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1E45"/>
    <w:rsid w:val="004E27DB"/>
    <w:rsid w:val="005B256C"/>
    <w:rsid w:val="00611302"/>
    <w:rsid w:val="00980AD5"/>
    <w:rsid w:val="00A24F96"/>
    <w:rsid w:val="00AE41D1"/>
    <w:rsid w:val="00C60185"/>
    <w:rsid w:val="00CE057A"/>
    <w:rsid w:val="00D41E45"/>
    <w:rsid w:val="00E702E4"/>
    <w:rsid w:val="00F540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1723DB"/>
  <w15:chartTrackingRefBased/>
  <w15:docId w15:val="{D3AE249F-9CC7-AD46-98EC-8EA526EAF9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E057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E057A"/>
  </w:style>
  <w:style w:type="paragraph" w:styleId="Footer">
    <w:name w:val="footer"/>
    <w:basedOn w:val="Normal"/>
    <w:link w:val="FooterChar"/>
    <w:uiPriority w:val="99"/>
    <w:unhideWhenUsed/>
    <w:rsid w:val="00CE057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E057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903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58D46523</Template>
  <TotalTime>1</TotalTime>
  <Pages>2</Pages>
  <Words>389</Words>
  <Characters>2218</Characters>
  <Application>Microsoft Office Word</Application>
  <DocSecurity>4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McDougall</dc:creator>
  <cp:keywords/>
  <dc:description/>
  <cp:lastModifiedBy>G McDougall</cp:lastModifiedBy>
  <cp:revision>2</cp:revision>
  <dcterms:created xsi:type="dcterms:W3CDTF">2020-04-26T16:56:00Z</dcterms:created>
  <dcterms:modified xsi:type="dcterms:W3CDTF">2020-04-26T16:56:00Z</dcterms:modified>
</cp:coreProperties>
</file>