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AC7D2E" w14:textId="720C0F38" w:rsidR="005B256C" w:rsidRPr="00A86671" w:rsidRDefault="00E45079" w:rsidP="00A86671">
      <w:pPr>
        <w:jc w:val="center"/>
        <w:rPr>
          <w:sz w:val="28"/>
          <w:szCs w:val="28"/>
        </w:rPr>
      </w:pPr>
      <w:bookmarkStart w:id="0" w:name="_GoBack"/>
      <w:bookmarkEnd w:id="0"/>
      <w:r w:rsidRPr="00A86671">
        <w:rPr>
          <w:sz w:val="28"/>
          <w:szCs w:val="28"/>
        </w:rPr>
        <w:t>Direct speech</w:t>
      </w:r>
    </w:p>
    <w:p w14:paraId="53B0D453" w14:textId="41CE4D18" w:rsidR="00E45079" w:rsidRDefault="00E45079"/>
    <w:p w14:paraId="22705C80" w14:textId="48AC200B" w:rsidR="00E45079" w:rsidRDefault="00E45079">
      <w:r>
        <w:t>Edit the text below to include speech marks where appropriate. The first one has been done as an example.</w:t>
      </w:r>
    </w:p>
    <w:p w14:paraId="5BB713DA" w14:textId="19818896" w:rsidR="00E45079" w:rsidRDefault="00E45079"/>
    <w:p w14:paraId="196195AC" w14:textId="4D0F927A" w:rsidR="00E45079" w:rsidRDefault="00E95AE5" w:rsidP="009F3BEE">
      <w:pPr>
        <w:pStyle w:val="ListParagraph"/>
        <w:numPr>
          <w:ilvl w:val="0"/>
          <w:numId w:val="1"/>
        </w:numPr>
        <w:spacing w:line="480" w:lineRule="auto"/>
      </w:pPr>
      <w:r>
        <w:t>Amber</w:t>
      </w:r>
      <w:r w:rsidR="004D152E">
        <w:t xml:space="preserve"> asked, </w:t>
      </w:r>
      <w:proofErr w:type="gramStart"/>
      <w:r w:rsidR="004D152E">
        <w:t>What</w:t>
      </w:r>
      <w:proofErr w:type="gramEnd"/>
      <w:r w:rsidR="004D152E">
        <w:t xml:space="preserve"> </w:t>
      </w:r>
      <w:r>
        <w:t>day</w:t>
      </w:r>
      <w:r w:rsidR="004D152E">
        <w:t xml:space="preserve"> is it? </w:t>
      </w:r>
    </w:p>
    <w:p w14:paraId="455F4E97" w14:textId="09EA9E30" w:rsidR="004D152E" w:rsidRDefault="004D152E" w:rsidP="009F3BEE">
      <w:pPr>
        <w:pStyle w:val="ListParagraph"/>
        <w:numPr>
          <w:ilvl w:val="0"/>
          <w:numId w:val="1"/>
        </w:numPr>
        <w:spacing w:line="480" w:lineRule="auto"/>
      </w:pPr>
      <w:r>
        <w:t xml:space="preserve">It’s time to come inside </w:t>
      </w:r>
      <w:proofErr w:type="spellStart"/>
      <w:r>
        <w:t>Mylo</w:t>
      </w:r>
      <w:proofErr w:type="spellEnd"/>
      <w:r>
        <w:t>, shouted Zac</w:t>
      </w:r>
      <w:r w:rsidR="003A4018">
        <w:t xml:space="preserve"> loudly</w:t>
      </w:r>
      <w:r>
        <w:t>.</w:t>
      </w:r>
    </w:p>
    <w:p w14:paraId="053682A7" w14:textId="098DF11A" w:rsidR="00E95AE5" w:rsidRDefault="00E0635D" w:rsidP="009F3BEE">
      <w:pPr>
        <w:pStyle w:val="ListParagraph"/>
        <w:numPr>
          <w:ilvl w:val="0"/>
          <w:numId w:val="1"/>
        </w:numPr>
        <w:spacing w:line="480" w:lineRule="auto"/>
      </w:pPr>
      <w:r>
        <w:t>Help! called Curtis. I kicked my ball over the fence!</w:t>
      </w:r>
    </w:p>
    <w:p w14:paraId="6F3C139E" w14:textId="724A3130" w:rsidR="00E0635D" w:rsidRDefault="00B161DE" w:rsidP="009F3BEE">
      <w:pPr>
        <w:pStyle w:val="ListParagraph"/>
        <w:numPr>
          <w:ilvl w:val="0"/>
          <w:numId w:val="1"/>
        </w:numPr>
        <w:spacing w:line="480" w:lineRule="auto"/>
      </w:pPr>
      <w:r>
        <w:t>Sharpen your pencil Jackson, reminded</w:t>
      </w:r>
      <w:r w:rsidR="009F3BEE">
        <w:t xml:space="preserve"> Lily.</w:t>
      </w:r>
    </w:p>
    <w:p w14:paraId="490A7E69" w14:textId="1054652F" w:rsidR="004D152E" w:rsidRDefault="00FE1380" w:rsidP="009F3BEE">
      <w:pPr>
        <w:pStyle w:val="ListParagraph"/>
        <w:numPr>
          <w:ilvl w:val="0"/>
          <w:numId w:val="1"/>
        </w:numPr>
        <w:spacing w:line="480" w:lineRule="auto"/>
      </w:pPr>
      <w:r>
        <w:t xml:space="preserve">It’s my birthday today! cried </w:t>
      </w:r>
      <w:proofErr w:type="spellStart"/>
      <w:r>
        <w:t>Soffi</w:t>
      </w:r>
      <w:proofErr w:type="spellEnd"/>
      <w:r>
        <w:t>.</w:t>
      </w:r>
    </w:p>
    <w:p w14:paraId="75B27286" w14:textId="6C85E5B7" w:rsidR="00FE1380" w:rsidRDefault="009F3BEE" w:rsidP="009F3BEE">
      <w:pPr>
        <w:pStyle w:val="ListParagraph"/>
        <w:numPr>
          <w:ilvl w:val="0"/>
          <w:numId w:val="1"/>
        </w:numPr>
        <w:spacing w:line="480" w:lineRule="auto"/>
      </w:pPr>
      <w:r>
        <w:t xml:space="preserve">Ty </w:t>
      </w:r>
      <w:r w:rsidR="003A4018">
        <w:t>proclaimed</w:t>
      </w:r>
      <w:r>
        <w:t>, I’m going to bake a cake.</w:t>
      </w:r>
    </w:p>
    <w:p w14:paraId="405C7135" w14:textId="69CACB78" w:rsidR="009F3BEE" w:rsidRDefault="003A4018" w:rsidP="009F3BEE">
      <w:pPr>
        <w:pStyle w:val="ListParagraph"/>
        <w:numPr>
          <w:ilvl w:val="0"/>
          <w:numId w:val="1"/>
        </w:numPr>
        <w:spacing w:line="480" w:lineRule="auto"/>
      </w:pPr>
      <w:r>
        <w:t>We’ll have to come back tomorrow, mused Harvey, J</w:t>
      </w:r>
      <w:r w:rsidR="00117059">
        <w:t>ohn forgot to leave the box outside for collection.</w:t>
      </w:r>
    </w:p>
    <w:p w14:paraId="23EC98B5" w14:textId="1FECB4BA" w:rsidR="00117059" w:rsidRDefault="00117059" w:rsidP="009F3BEE">
      <w:pPr>
        <w:pStyle w:val="ListParagraph"/>
        <w:numPr>
          <w:ilvl w:val="0"/>
          <w:numId w:val="1"/>
        </w:numPr>
        <w:spacing w:line="480" w:lineRule="auto"/>
      </w:pPr>
      <w:r>
        <w:t>Quick! Throw the ball to me! shouted Katie-Leigh. I have a clear shot at the hoop!</w:t>
      </w:r>
    </w:p>
    <w:p w14:paraId="56DDFCE4" w14:textId="4B116D30" w:rsidR="00117059" w:rsidRDefault="00A86671" w:rsidP="009F3BEE">
      <w:pPr>
        <w:pStyle w:val="ListParagraph"/>
        <w:numPr>
          <w:ilvl w:val="0"/>
          <w:numId w:val="1"/>
        </w:numPr>
        <w:spacing w:line="480" w:lineRule="auto"/>
      </w:pPr>
      <w:r>
        <w:t>I can’t remember where I left my colouring pens</w:t>
      </w:r>
      <w:r w:rsidR="002A7F68">
        <w:t>,</w:t>
      </w:r>
      <w:r>
        <w:t xml:space="preserve"> sighed </w:t>
      </w:r>
      <w:proofErr w:type="spellStart"/>
      <w:r>
        <w:t>Olutobi</w:t>
      </w:r>
      <w:proofErr w:type="spellEnd"/>
      <w:r>
        <w:t>.</w:t>
      </w:r>
    </w:p>
    <w:p w14:paraId="389561F3" w14:textId="1D1BB39B" w:rsidR="00D42F31" w:rsidRDefault="00545F9B" w:rsidP="009F3BEE">
      <w:pPr>
        <w:pStyle w:val="ListParagraph"/>
        <w:numPr>
          <w:ilvl w:val="0"/>
          <w:numId w:val="1"/>
        </w:numPr>
        <w:spacing w:line="480" w:lineRule="auto"/>
      </w:pPr>
      <w:r>
        <w:t>Mia shouted, catch the bag!</w:t>
      </w:r>
    </w:p>
    <w:p w14:paraId="38C5B081" w14:textId="661CE343" w:rsidR="00D42F31" w:rsidRDefault="00D42F31" w:rsidP="009F3BEE">
      <w:pPr>
        <w:pStyle w:val="ListParagraph"/>
        <w:numPr>
          <w:ilvl w:val="0"/>
          <w:numId w:val="1"/>
        </w:numPr>
        <w:spacing w:line="480" w:lineRule="auto"/>
      </w:pPr>
      <w:r>
        <w:t xml:space="preserve">You have a bug in your hair, whispered </w:t>
      </w:r>
      <w:r w:rsidR="00A54257">
        <w:t>Madeline</w:t>
      </w:r>
      <w:r>
        <w:t>.</w:t>
      </w:r>
    </w:p>
    <w:p w14:paraId="61773EED" w14:textId="23AFB3E6" w:rsidR="00A86671" w:rsidRDefault="006E10A7" w:rsidP="009F3BEE">
      <w:pPr>
        <w:pStyle w:val="ListParagraph"/>
        <w:numPr>
          <w:ilvl w:val="0"/>
          <w:numId w:val="1"/>
        </w:numPr>
        <w:spacing w:line="480" w:lineRule="auto"/>
      </w:pPr>
      <w:r>
        <w:t>T</w:t>
      </w:r>
      <w:r w:rsidR="00A54257">
        <w:t>his box is too heavy</w:t>
      </w:r>
      <w:r w:rsidR="00D42F31">
        <w:t xml:space="preserve"> to carry</w:t>
      </w:r>
      <w:r>
        <w:t>,</w:t>
      </w:r>
      <w:r w:rsidRPr="006E10A7">
        <w:t xml:space="preserve"> </w:t>
      </w:r>
      <w:proofErr w:type="spellStart"/>
      <w:r>
        <w:t>Kyan</w:t>
      </w:r>
      <w:proofErr w:type="spellEnd"/>
      <w:r>
        <w:t xml:space="preserve"> huffed</w:t>
      </w:r>
      <w:r w:rsidR="00D42F31">
        <w:t>.</w:t>
      </w:r>
      <w:r>
        <w:t xml:space="preserve"> I need someone to help me</w:t>
      </w:r>
      <w:r w:rsidR="00545F9B">
        <w:t>.</w:t>
      </w:r>
    </w:p>
    <w:p w14:paraId="26955421" w14:textId="021482D5" w:rsidR="00A933A2" w:rsidRDefault="00A933A2" w:rsidP="00A933A2">
      <w:pPr>
        <w:spacing w:line="480" w:lineRule="auto"/>
      </w:pPr>
    </w:p>
    <w:p w14:paraId="67EBCFDC" w14:textId="5C922AC0" w:rsidR="00A933A2" w:rsidRDefault="00A933A2">
      <w:r>
        <w:br w:type="page"/>
      </w:r>
    </w:p>
    <w:p w14:paraId="6E7EF3F2" w14:textId="7CA9B902" w:rsidR="00A933A2" w:rsidRPr="00A933A2" w:rsidRDefault="00A933A2" w:rsidP="00A933A2">
      <w:pPr>
        <w:jc w:val="center"/>
        <w:rPr>
          <w:sz w:val="28"/>
          <w:szCs w:val="28"/>
        </w:rPr>
      </w:pPr>
      <w:r w:rsidRPr="00A933A2">
        <w:rPr>
          <w:sz w:val="28"/>
          <w:szCs w:val="28"/>
        </w:rPr>
        <w:lastRenderedPageBreak/>
        <w:t>Answers</w:t>
      </w:r>
    </w:p>
    <w:p w14:paraId="162B80CF" w14:textId="1DF93B13" w:rsidR="00A933A2" w:rsidRDefault="00A933A2" w:rsidP="00A933A2"/>
    <w:p w14:paraId="503A0235" w14:textId="0B352CA3" w:rsidR="00A933A2" w:rsidRDefault="00A933A2" w:rsidP="00A933A2">
      <w:pPr>
        <w:pStyle w:val="ListParagraph"/>
        <w:numPr>
          <w:ilvl w:val="0"/>
          <w:numId w:val="2"/>
        </w:numPr>
        <w:spacing w:line="480" w:lineRule="auto"/>
      </w:pPr>
      <w:r>
        <w:t>Amber asked, “What day is it?”</w:t>
      </w:r>
    </w:p>
    <w:p w14:paraId="5C73858B" w14:textId="28114CE7" w:rsidR="00A933A2" w:rsidRDefault="00A933A2" w:rsidP="00A933A2">
      <w:pPr>
        <w:pStyle w:val="ListParagraph"/>
        <w:numPr>
          <w:ilvl w:val="0"/>
          <w:numId w:val="2"/>
        </w:numPr>
        <w:spacing w:line="480" w:lineRule="auto"/>
      </w:pPr>
      <w:r>
        <w:t xml:space="preserve">“It’s time to come inside </w:t>
      </w:r>
      <w:proofErr w:type="spellStart"/>
      <w:r>
        <w:t>Mylo</w:t>
      </w:r>
      <w:proofErr w:type="spellEnd"/>
      <w:r>
        <w:t>,” shouted Zac loudly.</w:t>
      </w:r>
    </w:p>
    <w:p w14:paraId="56D6FA9D" w14:textId="4068FB58" w:rsidR="00A933A2" w:rsidRDefault="00A933A2" w:rsidP="00A933A2">
      <w:pPr>
        <w:pStyle w:val="ListParagraph"/>
        <w:numPr>
          <w:ilvl w:val="0"/>
          <w:numId w:val="2"/>
        </w:numPr>
        <w:spacing w:line="480" w:lineRule="auto"/>
      </w:pPr>
      <w:r>
        <w:t>“Help!” called Curtis. “I kicked my ball over the fence!”</w:t>
      </w:r>
    </w:p>
    <w:p w14:paraId="10594011" w14:textId="328314C8" w:rsidR="00A933A2" w:rsidRDefault="00A933A2" w:rsidP="00A933A2">
      <w:pPr>
        <w:pStyle w:val="ListParagraph"/>
        <w:numPr>
          <w:ilvl w:val="0"/>
          <w:numId w:val="2"/>
        </w:numPr>
        <w:spacing w:line="480" w:lineRule="auto"/>
      </w:pPr>
      <w:r>
        <w:t>“Sharpen your pencil Jackson,” reminded Lily.</w:t>
      </w:r>
    </w:p>
    <w:p w14:paraId="4AFB7649" w14:textId="04E94537" w:rsidR="00A933A2" w:rsidRDefault="00A933A2" w:rsidP="00A933A2">
      <w:pPr>
        <w:pStyle w:val="ListParagraph"/>
        <w:numPr>
          <w:ilvl w:val="0"/>
          <w:numId w:val="2"/>
        </w:numPr>
        <w:spacing w:line="480" w:lineRule="auto"/>
      </w:pPr>
      <w:r>
        <w:t xml:space="preserve">“It’s my birthday today!” cried </w:t>
      </w:r>
      <w:proofErr w:type="spellStart"/>
      <w:r>
        <w:t>Soffi</w:t>
      </w:r>
      <w:proofErr w:type="spellEnd"/>
      <w:r>
        <w:t>.</w:t>
      </w:r>
    </w:p>
    <w:p w14:paraId="2BF5AB82" w14:textId="3FD65E6D" w:rsidR="00A933A2" w:rsidRDefault="00A933A2" w:rsidP="00A933A2">
      <w:pPr>
        <w:pStyle w:val="ListParagraph"/>
        <w:numPr>
          <w:ilvl w:val="0"/>
          <w:numId w:val="2"/>
        </w:numPr>
        <w:spacing w:line="480" w:lineRule="auto"/>
      </w:pPr>
      <w:r>
        <w:t>Ty proclaimed, “I’m going to bake a cake.”</w:t>
      </w:r>
    </w:p>
    <w:p w14:paraId="0AC15DAA" w14:textId="5AC4349D" w:rsidR="00A933A2" w:rsidRDefault="00A933A2" w:rsidP="00A933A2">
      <w:pPr>
        <w:pStyle w:val="ListParagraph"/>
        <w:numPr>
          <w:ilvl w:val="0"/>
          <w:numId w:val="2"/>
        </w:numPr>
        <w:spacing w:line="480" w:lineRule="auto"/>
      </w:pPr>
      <w:r>
        <w:t>“We’ll have to come back tomorrow,” mused Harvey, “John forgot to leave the box outside for collection.”</w:t>
      </w:r>
    </w:p>
    <w:p w14:paraId="37330884" w14:textId="7ED7075B" w:rsidR="00A933A2" w:rsidRDefault="00A933A2" w:rsidP="00A933A2">
      <w:pPr>
        <w:pStyle w:val="ListParagraph"/>
        <w:numPr>
          <w:ilvl w:val="0"/>
          <w:numId w:val="2"/>
        </w:numPr>
        <w:spacing w:line="480" w:lineRule="auto"/>
      </w:pPr>
      <w:r>
        <w:t>“Quick! Throw the ball to me!” shouted Katie-Leigh. “I have a clear shot at the hoop!”</w:t>
      </w:r>
    </w:p>
    <w:p w14:paraId="3BDA8DEA" w14:textId="40BA6DC1" w:rsidR="00A933A2" w:rsidRDefault="002A7F68" w:rsidP="00A933A2">
      <w:pPr>
        <w:pStyle w:val="ListParagraph"/>
        <w:numPr>
          <w:ilvl w:val="0"/>
          <w:numId w:val="2"/>
        </w:numPr>
        <w:spacing w:line="480" w:lineRule="auto"/>
      </w:pPr>
      <w:r>
        <w:t>“</w:t>
      </w:r>
      <w:r w:rsidR="00A933A2">
        <w:t>I can’t remember where I left my colouring pens</w:t>
      </w:r>
      <w:r>
        <w:t>,”</w:t>
      </w:r>
      <w:r w:rsidR="00A933A2">
        <w:t xml:space="preserve"> sighed </w:t>
      </w:r>
      <w:proofErr w:type="spellStart"/>
      <w:r w:rsidR="00A933A2">
        <w:t>Olutobi</w:t>
      </w:r>
      <w:proofErr w:type="spellEnd"/>
      <w:r w:rsidR="00A933A2">
        <w:t>.</w:t>
      </w:r>
    </w:p>
    <w:p w14:paraId="4A831B4E" w14:textId="3F227BA0" w:rsidR="00A933A2" w:rsidRDefault="00A933A2" w:rsidP="00A933A2">
      <w:pPr>
        <w:pStyle w:val="ListParagraph"/>
        <w:numPr>
          <w:ilvl w:val="0"/>
          <w:numId w:val="2"/>
        </w:numPr>
        <w:spacing w:line="480" w:lineRule="auto"/>
      </w:pPr>
      <w:r>
        <w:t xml:space="preserve">Mia shouted, </w:t>
      </w:r>
      <w:r w:rsidR="002A7F68">
        <w:t>“</w:t>
      </w:r>
      <w:r>
        <w:t>catch the bag!</w:t>
      </w:r>
      <w:r w:rsidR="002A7F68">
        <w:t>”</w:t>
      </w:r>
    </w:p>
    <w:p w14:paraId="22BB5C40" w14:textId="0ED30CA2" w:rsidR="00A933A2" w:rsidRDefault="002A7F68" w:rsidP="00A933A2">
      <w:pPr>
        <w:pStyle w:val="ListParagraph"/>
        <w:numPr>
          <w:ilvl w:val="0"/>
          <w:numId w:val="2"/>
        </w:numPr>
        <w:spacing w:line="480" w:lineRule="auto"/>
      </w:pPr>
      <w:r>
        <w:t>“</w:t>
      </w:r>
      <w:r w:rsidR="00A933A2">
        <w:t>You have a bug in your hair,</w:t>
      </w:r>
      <w:r>
        <w:t>”</w:t>
      </w:r>
      <w:r w:rsidR="00A933A2">
        <w:t xml:space="preserve"> whispered Madeline.</w:t>
      </w:r>
    </w:p>
    <w:p w14:paraId="08CEBFB9" w14:textId="55D11260" w:rsidR="00A933A2" w:rsidRDefault="002A7F68" w:rsidP="00A933A2">
      <w:pPr>
        <w:pStyle w:val="ListParagraph"/>
        <w:numPr>
          <w:ilvl w:val="0"/>
          <w:numId w:val="2"/>
        </w:numPr>
        <w:spacing w:line="480" w:lineRule="auto"/>
      </w:pPr>
      <w:r>
        <w:t>“</w:t>
      </w:r>
      <w:r w:rsidR="00A933A2">
        <w:t>This box is too heavy to carry,</w:t>
      </w:r>
      <w:r>
        <w:t>”</w:t>
      </w:r>
      <w:r w:rsidR="00A933A2" w:rsidRPr="006E10A7">
        <w:t xml:space="preserve"> </w:t>
      </w:r>
      <w:proofErr w:type="spellStart"/>
      <w:r w:rsidR="00A933A2">
        <w:t>Kyan</w:t>
      </w:r>
      <w:proofErr w:type="spellEnd"/>
      <w:r w:rsidR="00A933A2">
        <w:t xml:space="preserve"> huffed. </w:t>
      </w:r>
      <w:r>
        <w:t>“</w:t>
      </w:r>
      <w:r w:rsidR="00A933A2">
        <w:t>I need someone to help me.</w:t>
      </w:r>
      <w:r>
        <w:t>”</w:t>
      </w:r>
    </w:p>
    <w:p w14:paraId="7D5C1261" w14:textId="77777777" w:rsidR="00A933A2" w:rsidRDefault="00A933A2" w:rsidP="00A933A2"/>
    <w:sectPr w:rsidR="00A933A2" w:rsidSect="00A24F96">
      <w:footerReference w:type="default" r:id="rId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4E2FF8" w14:textId="77777777" w:rsidR="005B744E" w:rsidRDefault="005B744E" w:rsidP="00C63C8F">
      <w:r>
        <w:separator/>
      </w:r>
    </w:p>
  </w:endnote>
  <w:endnote w:type="continuationSeparator" w:id="0">
    <w:p w14:paraId="1CBB0B4A" w14:textId="77777777" w:rsidR="005B744E" w:rsidRDefault="005B744E" w:rsidP="00C63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DDF41E" w14:textId="1A2E4F7C" w:rsidR="00C63C8F" w:rsidRDefault="00C63C8F">
    <w:pPr>
      <w:pStyle w:val="Footer"/>
    </w:pPr>
    <w:proofErr w:type="spellStart"/>
    <w:r>
      <w:t>SMcD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1AB60D" w14:textId="77777777" w:rsidR="005B744E" w:rsidRDefault="005B744E" w:rsidP="00C63C8F">
      <w:r>
        <w:separator/>
      </w:r>
    </w:p>
  </w:footnote>
  <w:footnote w:type="continuationSeparator" w:id="0">
    <w:p w14:paraId="0D557CAE" w14:textId="77777777" w:rsidR="005B744E" w:rsidRDefault="005B744E" w:rsidP="00C63C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619F0"/>
    <w:multiLevelType w:val="hybridMultilevel"/>
    <w:tmpl w:val="6A245A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0A3C43"/>
    <w:multiLevelType w:val="hybridMultilevel"/>
    <w:tmpl w:val="6A245A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079"/>
    <w:rsid w:val="00117059"/>
    <w:rsid w:val="002112BB"/>
    <w:rsid w:val="002A7F68"/>
    <w:rsid w:val="003A4018"/>
    <w:rsid w:val="003B13DA"/>
    <w:rsid w:val="004D152E"/>
    <w:rsid w:val="00545F9B"/>
    <w:rsid w:val="005B256C"/>
    <w:rsid w:val="005B744E"/>
    <w:rsid w:val="006E10A7"/>
    <w:rsid w:val="009F3BEE"/>
    <w:rsid w:val="00A24F96"/>
    <w:rsid w:val="00A54257"/>
    <w:rsid w:val="00A86671"/>
    <w:rsid w:val="00A933A2"/>
    <w:rsid w:val="00B161DE"/>
    <w:rsid w:val="00C60185"/>
    <w:rsid w:val="00C63C8F"/>
    <w:rsid w:val="00D42F31"/>
    <w:rsid w:val="00E0635D"/>
    <w:rsid w:val="00E45079"/>
    <w:rsid w:val="00E95AE5"/>
    <w:rsid w:val="00F5402B"/>
    <w:rsid w:val="00F8316E"/>
    <w:rsid w:val="00FE1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03DF7"/>
  <w15:chartTrackingRefBased/>
  <w15:docId w15:val="{F011103B-0DDE-C44F-BE29-E699BB0DA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507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63C8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3C8F"/>
  </w:style>
  <w:style w:type="paragraph" w:styleId="Footer">
    <w:name w:val="footer"/>
    <w:basedOn w:val="Normal"/>
    <w:link w:val="FooterChar"/>
    <w:uiPriority w:val="99"/>
    <w:unhideWhenUsed/>
    <w:rsid w:val="00C63C8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3C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D62CC4B3</Template>
  <TotalTime>0</TotalTime>
  <Pages>2</Pages>
  <Words>220</Words>
  <Characters>1256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McDougall</dc:creator>
  <cp:keywords/>
  <dc:description/>
  <cp:lastModifiedBy>G McDougall</cp:lastModifiedBy>
  <cp:revision>2</cp:revision>
  <dcterms:created xsi:type="dcterms:W3CDTF">2020-04-26T16:56:00Z</dcterms:created>
  <dcterms:modified xsi:type="dcterms:W3CDTF">2020-04-26T16:56:00Z</dcterms:modified>
</cp:coreProperties>
</file>