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FA6" w:rsidRPr="00F510BF" w:rsidRDefault="00F510BF" w:rsidP="00F510BF">
      <w:pPr>
        <w:jc w:val="center"/>
        <w:rPr>
          <w:rFonts w:ascii="Comic Sans MS" w:hAnsi="Comic Sans MS"/>
          <w:b/>
          <w:sz w:val="36"/>
          <w:szCs w:val="36"/>
        </w:rPr>
      </w:pPr>
      <w:r w:rsidRPr="00F510BF">
        <w:rPr>
          <w:rFonts w:ascii="Comic Sans MS" w:hAnsi="Comic Sans MS"/>
          <w:b/>
          <w:sz w:val="36"/>
          <w:szCs w:val="36"/>
        </w:rPr>
        <w:t>The Day the Zoo Escaped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>The day the zoo escaped…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the zebras zipped out quickly,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the snakes slid out slickly,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lions marched out proudly,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hyenas laughed out loudly,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mice skipped out lightly,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the parrots flew out brightly,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but the hippopotamus,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stubbornly,</w:t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just stayed where it was.</w:t>
      </w:r>
    </w:p>
    <w:p w:rsidR="00F510BF" w:rsidRDefault="00F510BF">
      <w:pPr>
        <w:rPr>
          <w:rFonts w:ascii="Comic Sans MS" w:hAnsi="Comic Sans MS"/>
        </w:rPr>
      </w:pPr>
    </w:p>
    <w:p w:rsidR="00F510BF" w:rsidRDefault="00F510BF">
      <w:pPr>
        <w:rPr>
          <w:rFonts w:ascii="Comic Sans MS" w:hAnsi="Comic Sans MS"/>
        </w:rPr>
      </w:pPr>
      <w:r>
        <w:rPr>
          <w:rFonts w:ascii="Comic Sans MS" w:hAnsi="Comic Sans MS"/>
        </w:rPr>
        <w:t>Michaela Morgan and Sue Palmer</w:t>
      </w:r>
    </w:p>
    <w:p w:rsidR="00797F82" w:rsidRDefault="00797F82">
      <w:pPr>
        <w:rPr>
          <w:rFonts w:ascii="Comic Sans MS" w:hAnsi="Comic Sans MS"/>
        </w:rPr>
      </w:pPr>
    </w:p>
    <w:p w:rsidR="00797F82" w:rsidRDefault="00797F82">
      <w:pPr>
        <w:rPr>
          <w:rFonts w:ascii="Comic Sans MS" w:hAnsi="Comic Sans MS"/>
        </w:rPr>
      </w:pPr>
    </w:p>
    <w:p w:rsidR="00797F82" w:rsidRDefault="00797F82">
      <w:pPr>
        <w:rPr>
          <w:rFonts w:ascii="Comic Sans MS" w:hAnsi="Comic Sans MS"/>
        </w:rPr>
      </w:pPr>
      <w:r>
        <w:rPr>
          <w:rFonts w:ascii="Comic Sans MS" w:hAnsi="Comic Sans MS"/>
        </w:rPr>
        <w:t>Monday – Read the poem and answer the following questions in full sentence answers.</w:t>
      </w:r>
      <w:bookmarkStart w:id="0" w:name="_GoBack"/>
      <w:bookmarkEnd w:id="0"/>
    </w:p>
    <w:p w:rsidR="00797F82" w:rsidRDefault="00797F82">
      <w:pPr>
        <w:rPr>
          <w:rFonts w:ascii="Comic Sans MS" w:hAnsi="Comic Sans MS"/>
        </w:rPr>
      </w:pP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escaped one day?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Which animals escaped?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How did the animals move (just make a list of the verbs)?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Why was the hippopotamus left behind?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Which word rhymes with brightly?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Which animals marched?</w:t>
      </w:r>
    </w:p>
    <w:p w:rsid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How did the mice move?</w:t>
      </w:r>
    </w:p>
    <w:p w:rsidR="00797F82" w:rsidRPr="00797F82" w:rsidRDefault="00797F82" w:rsidP="00797F82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Which word is a synonym of noisily?</w:t>
      </w:r>
    </w:p>
    <w:sectPr w:rsidR="00797F82" w:rsidRPr="00797F82" w:rsidSect="00B01FA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B2BA3"/>
    <w:multiLevelType w:val="hybridMultilevel"/>
    <w:tmpl w:val="D28259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0BF"/>
    <w:rsid w:val="00797F82"/>
    <w:rsid w:val="00B01FA6"/>
    <w:rsid w:val="00F5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AAE125"/>
  <w14:defaultImageDpi w14:val="300"/>
  <w15:docId w15:val="{D0B9E21D-ADFF-4558-96FA-DB03FE320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EFB026D9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McDougall</dc:creator>
  <cp:keywords/>
  <dc:description/>
  <cp:lastModifiedBy>G McDougall</cp:lastModifiedBy>
  <cp:revision>2</cp:revision>
  <dcterms:created xsi:type="dcterms:W3CDTF">2020-06-06T14:02:00Z</dcterms:created>
  <dcterms:modified xsi:type="dcterms:W3CDTF">2020-06-06T14:02:00Z</dcterms:modified>
</cp:coreProperties>
</file>