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inline distT="0" distB="0" distL="0" distR="0">
            <wp:extent cx="1670050" cy="1649730"/>
            <wp:effectExtent l="0" t="0" r="6350" b="7620"/>
            <wp:docPr id="2" name="Picture 2" descr="Image result for cartoon monsters for kid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artoon monsters for kid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36"/>
          <w:szCs w:val="36"/>
        </w:rPr>
        <w:t xml:space="preserve">Remember </w:t>
      </w:r>
      <w:r>
        <w:rPr>
          <w:rFonts w:ascii="Arial" w:hAnsi="Arial" w:cs="Arial"/>
          <w:sz w:val="36"/>
          <w:szCs w:val="36"/>
        </w:rPr>
        <w:t>adverbs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can also tell us </w:t>
      </w:r>
      <w:r>
        <w:rPr>
          <w:rFonts w:ascii="Arial" w:hAnsi="Arial" w:cs="Arial"/>
          <w:b/>
          <w:bCs/>
          <w:sz w:val="36"/>
          <w:szCs w:val="36"/>
        </w:rPr>
        <w:t xml:space="preserve">when </w:t>
      </w:r>
      <w:r>
        <w:rPr>
          <w:rFonts w:ascii="Arial" w:hAnsi="Arial" w:cs="Arial"/>
          <w:sz w:val="36"/>
          <w:szCs w:val="36"/>
        </w:rPr>
        <w:t>or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where </w:t>
      </w:r>
      <w:r>
        <w:rPr>
          <w:rFonts w:ascii="Arial" w:hAnsi="Arial" w:cs="Arial"/>
          <w:sz w:val="36"/>
          <w:szCs w:val="36"/>
        </w:rPr>
        <w:t>a verb takes place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Copy these sentences and underline the adverbs.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a)Will</w:t>
      </w:r>
      <w:proofErr w:type="gramEnd"/>
      <w:r>
        <w:rPr>
          <w:rFonts w:ascii="Arial" w:hAnsi="Arial" w:cs="Arial"/>
          <w:sz w:val="36"/>
          <w:szCs w:val="36"/>
        </w:rPr>
        <w:t xml:space="preserve"> you please put your homework inside your bag?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b)He</w:t>
      </w:r>
      <w:proofErr w:type="gramEnd"/>
      <w:r>
        <w:rPr>
          <w:rFonts w:ascii="Arial" w:hAnsi="Arial" w:cs="Arial"/>
          <w:sz w:val="36"/>
          <w:szCs w:val="36"/>
        </w:rPr>
        <w:t xml:space="preserve"> never does his homework on a Friday.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c) He had finished his homework earlier in the 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d)She did her homework because it was raining outside.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e)He</w:t>
      </w:r>
      <w:proofErr w:type="gramEnd"/>
      <w:r>
        <w:rPr>
          <w:rFonts w:ascii="Arial" w:hAnsi="Arial" w:cs="Arial"/>
          <w:sz w:val="36"/>
          <w:szCs w:val="36"/>
        </w:rPr>
        <w:t xml:space="preserve"> always finished his homework before going out.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f) The teacher set the homework yesterday.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g)She</w:t>
      </w:r>
      <w:proofErr w:type="gramEnd"/>
      <w:r>
        <w:rPr>
          <w:rFonts w:ascii="Arial" w:hAnsi="Arial" w:cs="Arial"/>
          <w:sz w:val="36"/>
          <w:szCs w:val="36"/>
        </w:rPr>
        <w:t xml:space="preserve"> told her pupils to do their homework there.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h)They</w:t>
      </w:r>
      <w:proofErr w:type="gramEnd"/>
      <w:r>
        <w:rPr>
          <w:rFonts w:ascii="Arial" w:hAnsi="Arial" w:cs="Arial"/>
          <w:sz w:val="36"/>
          <w:szCs w:val="36"/>
        </w:rPr>
        <w:t xml:space="preserve"> decided to do their homework later in the 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36"/>
          <w:szCs w:val="36"/>
        </w:rPr>
      </w:pPr>
      <w:bookmarkStart w:id="0" w:name="_GoBack"/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inline distT="0" distB="0" distL="0" distR="0">
            <wp:extent cx="1272208" cy="1260210"/>
            <wp:effectExtent l="0" t="0" r="4445" b="0"/>
            <wp:docPr id="3" name="Picture 3" descr="Image result for cartoon monsters for kid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cartoon monsters for kid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488" cy="127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2) Complete these sentences using adverbs of your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own.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a) The girl </w:t>
      </w:r>
      <w:proofErr w:type="gramStart"/>
      <w:r>
        <w:rPr>
          <w:rFonts w:ascii="Arial" w:hAnsi="Arial" w:cs="Arial"/>
          <w:sz w:val="36"/>
          <w:szCs w:val="36"/>
        </w:rPr>
        <w:t>ran .</w:t>
      </w:r>
      <w:proofErr w:type="gramEnd"/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b) The boys </w:t>
      </w:r>
      <w:proofErr w:type="gramStart"/>
      <w:r>
        <w:rPr>
          <w:rFonts w:ascii="Arial" w:hAnsi="Arial" w:cs="Arial"/>
          <w:sz w:val="36"/>
          <w:szCs w:val="36"/>
        </w:rPr>
        <w:t>played .</w:t>
      </w:r>
      <w:proofErr w:type="gramEnd"/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c) The children </w:t>
      </w:r>
      <w:proofErr w:type="gramStart"/>
      <w:r>
        <w:rPr>
          <w:rFonts w:ascii="Arial" w:hAnsi="Arial" w:cs="Arial"/>
          <w:sz w:val="36"/>
          <w:szCs w:val="36"/>
        </w:rPr>
        <w:t>sang .</w:t>
      </w:r>
      <w:proofErr w:type="gramEnd"/>
    </w:p>
    <w:p w:rsidR="00DF3AEC" w:rsidRDefault="00235555" w:rsidP="00235555">
      <w:r>
        <w:rPr>
          <w:rFonts w:ascii="Arial" w:hAnsi="Arial" w:cs="Arial"/>
          <w:sz w:val="36"/>
          <w:szCs w:val="36"/>
        </w:rPr>
        <w:t xml:space="preserve">d) The pupils </w:t>
      </w:r>
      <w:proofErr w:type="gramStart"/>
      <w:r>
        <w:rPr>
          <w:rFonts w:ascii="Arial" w:hAnsi="Arial" w:cs="Arial"/>
          <w:sz w:val="36"/>
          <w:szCs w:val="36"/>
        </w:rPr>
        <w:t>shouted .</w:t>
      </w:r>
      <w:proofErr w:type="gramEnd"/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55"/>
    <w:rsid w:val="00176CEF"/>
    <w:rsid w:val="00235555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1B46"/>
  <w15:chartTrackingRefBased/>
  <w15:docId w15:val="{C040DB8D-F781-486E-B3BB-4D893487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vNSRpIT9&amp;id=CDAE3438939E59581555E549B71EED61FA06FC72&amp;thid=OIP.vNSRpIT9yRe3yir7NysoegHaHZ&amp;mediaurl=https%3a%2f%2fcdn.pixabay.com%2fphoto%2f2016%2f03%2f31%2f23%2f37%2fmonster-1297726_640.png&amp;exph=639&amp;expw=640&amp;q=cartoon+monsters+for+kids&amp;simid=608023667824004777&amp;selectedIndex=28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Rz%2bsJLtF&amp;id=143B76474D57146094AB84173803BB0691D359AE&amp;thid=OIP.Rz-sJLtFvvcan9QbOrXVygHaHa&amp;mediaurl=http%3a%2f%2fclipartix.com%2fwp-content%2fuploads%2f2016%2f06%2fPurple-cartoon-monster-clipart-free-clip-art-images-clipart-kid.png&amp;exph=2400&amp;expw=2400&amp;q=cartoon+monsters+for+kids&amp;simid=608037201276372817&amp;selectedIndex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1</cp:revision>
  <dcterms:created xsi:type="dcterms:W3CDTF">2020-05-11T14:43:00Z</dcterms:created>
  <dcterms:modified xsi:type="dcterms:W3CDTF">2020-05-11T14:49:00Z</dcterms:modified>
</cp:coreProperties>
</file>