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F3AEC" w:rsidRPr="00947CA3" w:rsidRDefault="00947CA3" w:rsidP="00947CA3">
      <w:pPr>
        <w:jc w:val="center"/>
        <w:rPr>
          <w:color w:val="7030A0"/>
          <w:sz w:val="40"/>
          <w:szCs w:val="40"/>
        </w:rPr>
      </w:pPr>
      <w:r w:rsidRPr="00947CA3">
        <w:rPr>
          <w:color w:val="7030A0"/>
          <w:sz w:val="40"/>
          <w:szCs w:val="40"/>
        </w:rPr>
        <w:t>Literacy Challenge Grid</w:t>
      </w:r>
      <w:r w:rsidR="00AE0D4D">
        <w:rPr>
          <w:color w:val="7030A0"/>
          <w:sz w:val="40"/>
          <w:szCs w:val="40"/>
        </w:rPr>
        <w:t xml:space="preserve"> 1</w:t>
      </w:r>
    </w:p>
    <w:p w:rsidR="00947CA3" w:rsidRDefault="00947CA3">
      <w:r>
        <w:t>Select one challenge below. You can send it to your teacher by email Mr Gullen (</w:t>
      </w:r>
      <w:hyperlink r:id="rId4" w:history="1">
        <w:r w:rsidRPr="001C706B">
          <w:rPr>
            <w:rStyle w:val="Hyperlink"/>
          </w:rPr>
          <w:t>rgullen953@c2kni.net</w:t>
        </w:r>
      </w:hyperlink>
      <w:r>
        <w:t xml:space="preserve"> ), Mrs McDougall (</w:t>
      </w:r>
      <w:hyperlink r:id="rId5" w:history="1">
        <w:r w:rsidRPr="001C706B">
          <w:rPr>
            <w:rStyle w:val="Hyperlink"/>
          </w:rPr>
          <w:t>gmcdougall357@c2kni.net</w:t>
        </w:r>
      </w:hyperlink>
      <w:r>
        <w:t>)</w:t>
      </w:r>
    </w:p>
    <w:tbl>
      <w:tblPr>
        <w:tblStyle w:val="TableGrid"/>
        <w:tblW w:w="0" w:type="auto"/>
        <w:tblLook w:val="04A0" w:firstRow="1" w:lastRow="0" w:firstColumn="1" w:lastColumn="0" w:noHBand="0" w:noVBand="1"/>
      </w:tblPr>
      <w:tblGrid>
        <w:gridCol w:w="2789"/>
        <w:gridCol w:w="2789"/>
        <w:gridCol w:w="2790"/>
        <w:gridCol w:w="2790"/>
        <w:gridCol w:w="2790"/>
      </w:tblGrid>
      <w:tr w:rsidR="00947CA3" w:rsidTr="00947CA3">
        <w:tc>
          <w:tcPr>
            <w:tcW w:w="2789" w:type="dxa"/>
          </w:tcPr>
          <w:p w:rsidR="00947CA3" w:rsidRDefault="00947CA3">
            <w:r>
              <w:t>Using all of the letters in the alphabet, can you find something in your house that begins with each letter? Can you add an adjective (describing work) that begins with the same letter?</w:t>
            </w:r>
          </w:p>
        </w:tc>
        <w:tc>
          <w:tcPr>
            <w:tcW w:w="2789" w:type="dxa"/>
          </w:tcPr>
          <w:p w:rsidR="00947CA3" w:rsidRDefault="00CB0FCF">
            <w:r>
              <w:t>Write a set of instructions for an activity, e.g. playing a board game, making something in the kitchen, creating a piece of art work.</w:t>
            </w:r>
          </w:p>
        </w:tc>
        <w:tc>
          <w:tcPr>
            <w:tcW w:w="2790" w:type="dxa"/>
          </w:tcPr>
          <w:p w:rsidR="00947CA3" w:rsidRDefault="00CB0FCF">
            <w:r>
              <w:t xml:space="preserve">Write a list of 25 things in your room. Put them into alphabetical order. </w:t>
            </w:r>
          </w:p>
        </w:tc>
        <w:tc>
          <w:tcPr>
            <w:tcW w:w="2790" w:type="dxa"/>
          </w:tcPr>
          <w:p w:rsidR="00947CA3" w:rsidRDefault="00CB0FCF">
            <w:r>
              <w:t>Create a word search using your spelling words.</w:t>
            </w:r>
          </w:p>
          <w:p w:rsidR="00CB0FCF" w:rsidRDefault="00CB0FCF">
            <w:r>
              <w:t>How could you make it more challenging?</w:t>
            </w:r>
          </w:p>
        </w:tc>
        <w:tc>
          <w:tcPr>
            <w:tcW w:w="2790" w:type="dxa"/>
          </w:tcPr>
          <w:p w:rsidR="00947CA3" w:rsidRDefault="00AE0D4D">
            <w:r>
              <w:t>Practice your joint writing by writing a shopping list for your family.</w:t>
            </w:r>
            <w:bookmarkStart w:id="0" w:name="_GoBack"/>
            <w:bookmarkEnd w:id="0"/>
          </w:p>
        </w:tc>
      </w:tr>
      <w:tr w:rsidR="00947CA3" w:rsidTr="00947CA3">
        <w:tc>
          <w:tcPr>
            <w:tcW w:w="2789" w:type="dxa"/>
          </w:tcPr>
          <w:p w:rsidR="00947CA3" w:rsidRDefault="00AE0D4D">
            <w:r>
              <w:t>Create a mood board with pictures of your favourite things. Label them and explain why you like them.</w:t>
            </w:r>
          </w:p>
        </w:tc>
        <w:tc>
          <w:tcPr>
            <w:tcW w:w="2789" w:type="dxa"/>
          </w:tcPr>
          <w:p w:rsidR="00947CA3" w:rsidRDefault="00CB0FCF">
            <w:r>
              <w:t>Create a comic strip displaying your daily routine. Remember to include written captions for what is happening in each section.</w:t>
            </w:r>
          </w:p>
        </w:tc>
        <w:tc>
          <w:tcPr>
            <w:tcW w:w="2790" w:type="dxa"/>
          </w:tcPr>
          <w:p w:rsidR="00947CA3" w:rsidRDefault="00CB0FCF">
            <w:r>
              <w:t>Play charades with someone at home. Try to act out different verbs and see how many can be guessed correctly.</w:t>
            </w:r>
          </w:p>
        </w:tc>
        <w:tc>
          <w:tcPr>
            <w:tcW w:w="2790" w:type="dxa"/>
          </w:tcPr>
          <w:p w:rsidR="00947CA3" w:rsidRDefault="00AE0D4D">
            <w:r>
              <w:t>Draw and label your favourite animal. Write a paragraph to describe the animal and its habitat.</w:t>
            </w:r>
          </w:p>
        </w:tc>
        <w:tc>
          <w:tcPr>
            <w:tcW w:w="2790" w:type="dxa"/>
          </w:tcPr>
          <w:p w:rsidR="00947CA3" w:rsidRDefault="00AE0D4D">
            <w:r>
              <w:t>Using a book that you have read, create a quiz for someone else to complete? Don’t forget to include the answers.</w:t>
            </w:r>
          </w:p>
        </w:tc>
      </w:tr>
      <w:tr w:rsidR="00947CA3" w:rsidTr="00947CA3">
        <w:tc>
          <w:tcPr>
            <w:tcW w:w="2789" w:type="dxa"/>
          </w:tcPr>
          <w:p w:rsidR="00947CA3" w:rsidRDefault="00947CA3">
            <w:r>
              <w:t>Play Pictionary with someone at home. Try to draw out as many different nouns and verbs as you can.</w:t>
            </w:r>
          </w:p>
        </w:tc>
        <w:tc>
          <w:tcPr>
            <w:tcW w:w="2789" w:type="dxa"/>
          </w:tcPr>
          <w:p w:rsidR="00947CA3" w:rsidRDefault="00AE0D4D">
            <w:r>
              <w:t>Make your own book.</w:t>
            </w:r>
          </w:p>
        </w:tc>
        <w:tc>
          <w:tcPr>
            <w:tcW w:w="2790" w:type="dxa"/>
          </w:tcPr>
          <w:p w:rsidR="00947CA3" w:rsidRDefault="00CB0FCF">
            <w:r>
              <w:t>Imagine that you are on Safari in Africa. Which animals have you seen and where did you see them? Which animals have you not been able to find?</w:t>
            </w:r>
          </w:p>
        </w:tc>
        <w:tc>
          <w:tcPr>
            <w:tcW w:w="2790" w:type="dxa"/>
          </w:tcPr>
          <w:p w:rsidR="00947CA3" w:rsidRDefault="00AE0D4D">
            <w:r>
              <w:t>Keep a daily diary of how you keep yourself busy.</w:t>
            </w:r>
          </w:p>
        </w:tc>
        <w:tc>
          <w:tcPr>
            <w:tcW w:w="2790" w:type="dxa"/>
          </w:tcPr>
          <w:p w:rsidR="00947CA3" w:rsidRDefault="00AE0D4D">
            <w:r>
              <w:t>Write a story. Remember to use adverbs and adjectives to make it more interesting. Can you include similes or metaphors?</w:t>
            </w:r>
          </w:p>
        </w:tc>
      </w:tr>
      <w:tr w:rsidR="00947CA3" w:rsidTr="00947CA3">
        <w:tc>
          <w:tcPr>
            <w:tcW w:w="2789" w:type="dxa"/>
          </w:tcPr>
          <w:p w:rsidR="00947CA3" w:rsidRDefault="00947CA3">
            <w:r>
              <w:t>Create a crossword for this week’s spellings. Remember to write clear clues that don’t use the spelling word.</w:t>
            </w:r>
          </w:p>
          <w:p w:rsidR="00947CA3" w:rsidRDefault="00947CA3">
            <w:r>
              <w:t>Try it out on someone in your family.</w:t>
            </w:r>
          </w:p>
        </w:tc>
        <w:tc>
          <w:tcPr>
            <w:tcW w:w="2789" w:type="dxa"/>
          </w:tcPr>
          <w:p w:rsidR="00947CA3" w:rsidRDefault="00CB0FCF">
            <w:r>
              <w:t>Choose a book and design a new front and back cover.</w:t>
            </w:r>
          </w:p>
          <w:p w:rsidR="00CB0FCF" w:rsidRDefault="00CB0FCF">
            <w:r>
              <w:t>Don’t forget to add the blurb for the back.</w:t>
            </w:r>
          </w:p>
        </w:tc>
        <w:tc>
          <w:tcPr>
            <w:tcW w:w="2790" w:type="dxa"/>
          </w:tcPr>
          <w:p w:rsidR="00947CA3" w:rsidRDefault="00CB0FCF">
            <w:r>
              <w:t>How many common nouns can you find on 10 pages of a reading book from home, or one of your Bug Club books.</w:t>
            </w:r>
          </w:p>
        </w:tc>
        <w:tc>
          <w:tcPr>
            <w:tcW w:w="2790" w:type="dxa"/>
          </w:tcPr>
          <w:p w:rsidR="00947CA3" w:rsidRDefault="00AE0D4D">
            <w:r>
              <w:t>Play a board game.</w:t>
            </w:r>
          </w:p>
        </w:tc>
        <w:tc>
          <w:tcPr>
            <w:tcW w:w="2790" w:type="dxa"/>
          </w:tcPr>
          <w:p w:rsidR="00947CA3" w:rsidRDefault="00AE0D4D">
            <w:r>
              <w:t>Write a script (using green screen) for a news update on the effects of Covid-19 on your life, e.g. what did you used to do that you now can’t?</w:t>
            </w:r>
          </w:p>
        </w:tc>
      </w:tr>
    </w:tbl>
    <w:p w:rsidR="00947CA3" w:rsidRDefault="00947CA3"/>
    <w:p w:rsidR="00947CA3" w:rsidRDefault="00947CA3"/>
    <w:sectPr w:rsidR="00947CA3" w:rsidSect="00947CA3">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7CA3"/>
    <w:rsid w:val="00176CEF"/>
    <w:rsid w:val="00947CA3"/>
    <w:rsid w:val="00AE0D4D"/>
    <w:rsid w:val="00CA357A"/>
    <w:rsid w:val="00CB0F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F19CE5"/>
  <w15:chartTrackingRefBased/>
  <w15:docId w15:val="{6559E982-706E-464F-A0F1-55F408F8AE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47CA3"/>
    <w:rPr>
      <w:color w:val="0563C1" w:themeColor="hyperlink"/>
      <w:u w:val="single"/>
    </w:rPr>
  </w:style>
  <w:style w:type="table" w:styleId="TableGrid">
    <w:name w:val="Table Grid"/>
    <w:basedOn w:val="TableNormal"/>
    <w:uiPriority w:val="39"/>
    <w:rsid w:val="00947C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gmcdougall357@c2kni.net" TargetMode="External"/><Relationship Id="rId4" Type="http://schemas.openxmlformats.org/officeDocument/2006/relationships/hyperlink" Target="mailto:rgullen953@c2kni.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258F8665</Template>
  <TotalTime>26</TotalTime>
  <Pages>1</Pages>
  <Words>346</Words>
  <Characters>1977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C2k</Company>
  <LinksUpToDate>false</LinksUpToDate>
  <CharactersWithSpaces>2319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 McDougall</dc:creator>
  <cp:keywords/>
  <dc:description/>
  <cp:lastModifiedBy>G McDougall</cp:lastModifiedBy>
  <cp:revision>1</cp:revision>
  <dcterms:created xsi:type="dcterms:W3CDTF">2020-03-25T11:53:00Z</dcterms:created>
  <dcterms:modified xsi:type="dcterms:W3CDTF">2020-03-25T12:19:00Z</dcterms:modified>
</cp:coreProperties>
</file>