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AEC" w:rsidRPr="00DB7484" w:rsidRDefault="00DB7484" w:rsidP="00DB7484">
      <w:pPr>
        <w:jc w:val="center"/>
        <w:rPr>
          <w:sz w:val="36"/>
          <w:szCs w:val="36"/>
        </w:rPr>
      </w:pPr>
      <w:r w:rsidRPr="00DB7484">
        <w:rPr>
          <w:sz w:val="36"/>
          <w:szCs w:val="36"/>
        </w:rPr>
        <w:t>Friday writing activity week 2</w:t>
      </w:r>
    </w:p>
    <w:p w:rsidR="00DB7484" w:rsidRDefault="00DB7484">
      <w:pPr>
        <w:rPr>
          <w:sz w:val="28"/>
          <w:szCs w:val="28"/>
        </w:rPr>
      </w:pPr>
    </w:p>
    <w:p w:rsidR="00DB7484" w:rsidRDefault="00DB7484" w:rsidP="00DB7484">
      <w:pPr>
        <w:pStyle w:val="ListParagraph"/>
        <w:numPr>
          <w:ilvl w:val="0"/>
          <w:numId w:val="1"/>
        </w:numPr>
        <w:rPr>
          <w:sz w:val="28"/>
          <w:szCs w:val="28"/>
        </w:rPr>
      </w:pPr>
      <w:r w:rsidRPr="00DB7484">
        <w:rPr>
          <w:sz w:val="28"/>
          <w:szCs w:val="28"/>
        </w:rPr>
        <w:t>Create an alphabetical list of animals and their collective nouns. Try to use all of the letters of the alphabet for the animal names. Some of the names will be tricky or even impossible.</w:t>
      </w:r>
    </w:p>
    <w:p w:rsidR="00DB7484" w:rsidRDefault="00DB7484" w:rsidP="00DB7484">
      <w:pPr>
        <w:rPr>
          <w:sz w:val="28"/>
          <w:szCs w:val="28"/>
        </w:rPr>
      </w:pPr>
    </w:p>
    <w:p w:rsidR="00DB7484" w:rsidRPr="00DB7484" w:rsidRDefault="00DB7484" w:rsidP="00DB7484">
      <w:pPr>
        <w:pStyle w:val="ListParagraph"/>
        <w:numPr>
          <w:ilvl w:val="0"/>
          <w:numId w:val="1"/>
        </w:numPr>
        <w:rPr>
          <w:sz w:val="28"/>
          <w:szCs w:val="28"/>
        </w:rPr>
      </w:pPr>
      <w:r>
        <w:rPr>
          <w:sz w:val="28"/>
          <w:szCs w:val="28"/>
        </w:rPr>
        <w:t>This time make up your own alphabetical list of collective nouns for sports people, e.g. a splash of swimmers, or plants, e.g. a blossom or flowers, or places, e.g. a roll call of schools. Or think up your own theme.</w:t>
      </w:r>
      <w:bookmarkStart w:id="0" w:name="_GoBack"/>
      <w:bookmarkEnd w:id="0"/>
    </w:p>
    <w:p w:rsidR="00DB7484" w:rsidRDefault="00DB7484">
      <w:pPr>
        <w:rPr>
          <w:sz w:val="28"/>
          <w:szCs w:val="28"/>
        </w:rPr>
      </w:pPr>
    </w:p>
    <w:p w:rsidR="00DB7484" w:rsidRPr="00DB7484" w:rsidRDefault="00DB7484">
      <w:pPr>
        <w:rPr>
          <w:sz w:val="28"/>
          <w:szCs w:val="28"/>
        </w:rPr>
      </w:pPr>
    </w:p>
    <w:sectPr w:rsidR="00DB7484" w:rsidRPr="00DB74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AE1C4D"/>
    <w:multiLevelType w:val="hybridMultilevel"/>
    <w:tmpl w:val="7CC292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484"/>
    <w:rsid w:val="00176CEF"/>
    <w:rsid w:val="00985179"/>
    <w:rsid w:val="00B1357D"/>
    <w:rsid w:val="00CA357A"/>
    <w:rsid w:val="00DB7484"/>
    <w:rsid w:val="00FC7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C904D89"/>
  <w15:chartTrackingRefBased/>
  <w15:docId w15:val="{A457A01E-F170-4AF1-B7B5-5F27E3998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74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F53A73FE</Template>
  <TotalTime>82</TotalTime>
  <Pages>1</Pages>
  <Words>65</Words>
  <Characters>375</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McDougall</dc:creator>
  <cp:keywords/>
  <dc:description/>
  <cp:lastModifiedBy>G McDougall</cp:lastModifiedBy>
  <cp:revision>3</cp:revision>
  <dcterms:created xsi:type="dcterms:W3CDTF">2020-03-26T11:59:00Z</dcterms:created>
  <dcterms:modified xsi:type="dcterms:W3CDTF">2020-03-26T13:23:00Z</dcterms:modified>
</cp:coreProperties>
</file>