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E2D" w:rsidRDefault="00C66E2D" w:rsidP="00C66E2D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bookmarkStart w:id="0" w:name="_GoBack"/>
      <w:bookmarkEnd w:id="0"/>
      <w:r>
        <w:rPr>
          <w:rFonts w:ascii="NTPreCursive" w:hAnsi="NTPreCursive"/>
          <w:sz w:val="26"/>
          <w:szCs w:val="26"/>
        </w:rPr>
        <w:t>Why do you think ‘unsinkable’ is in inverted commas?</w:t>
      </w:r>
    </w:p>
    <w:p w:rsidR="006F10F1" w:rsidRDefault="006F10F1" w:rsidP="006F10F1">
      <w:pPr>
        <w:pStyle w:val="ListParagraph"/>
        <w:ind w:left="1440"/>
        <w:rPr>
          <w:rFonts w:ascii="NTPreCursive" w:hAnsi="NTPreCursive"/>
          <w:sz w:val="26"/>
          <w:szCs w:val="26"/>
        </w:rPr>
      </w:pPr>
      <w:proofErr w:type="gramStart"/>
      <w:r>
        <w:rPr>
          <w:rFonts w:ascii="NTPreCursive" w:hAnsi="NTPreCursive"/>
          <w:sz w:val="26"/>
          <w:szCs w:val="26"/>
        </w:rPr>
        <w:t>it’s</w:t>
      </w:r>
      <w:proofErr w:type="gramEnd"/>
      <w:r>
        <w:rPr>
          <w:rFonts w:ascii="NTPreCursive" w:hAnsi="NTPreCursive"/>
          <w:sz w:val="26"/>
          <w:szCs w:val="26"/>
        </w:rPr>
        <w:t xml:space="preserve"> what people said about it – not fact</w:t>
      </w:r>
    </w:p>
    <w:p w:rsidR="00C66E2D" w:rsidRDefault="00C66E2D" w:rsidP="00C66E2D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What is the purpose of the first paragraph in this information text?</w:t>
      </w:r>
    </w:p>
    <w:p w:rsidR="006F10F1" w:rsidRDefault="006F10F1" w:rsidP="006F10F1">
      <w:pPr>
        <w:pStyle w:val="ListParagraph"/>
        <w:ind w:left="1440"/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introduce the key points and engage the reader</w:t>
      </w:r>
    </w:p>
    <w:p w:rsidR="00C66E2D" w:rsidRDefault="00C66E2D" w:rsidP="00C66E2D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How much did The Titanic cost to build?</w:t>
      </w:r>
    </w:p>
    <w:p w:rsidR="006F10F1" w:rsidRDefault="006F10F1" w:rsidP="006F10F1">
      <w:pPr>
        <w:pStyle w:val="ListParagraph"/>
        <w:numPr>
          <w:ilvl w:val="1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7.5 million dollars</w:t>
      </w:r>
    </w:p>
    <w:p w:rsidR="00C66E2D" w:rsidRDefault="00C66E2D" w:rsidP="00C66E2D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How many functional funnels did the Titanic have?</w:t>
      </w:r>
    </w:p>
    <w:p w:rsidR="006F10F1" w:rsidRDefault="006F10F1" w:rsidP="006F10F1">
      <w:pPr>
        <w:pStyle w:val="ListParagraph"/>
        <w:numPr>
          <w:ilvl w:val="1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3, the fourth was for show</w:t>
      </w:r>
    </w:p>
    <w:p w:rsidR="00C66E2D" w:rsidRDefault="00C66E2D" w:rsidP="00C66E2D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How long did the Titanic measure in metres?</w:t>
      </w:r>
    </w:p>
    <w:p w:rsidR="006F10F1" w:rsidRDefault="006F10F1" w:rsidP="006F10F1">
      <w:pPr>
        <w:pStyle w:val="ListParagraph"/>
        <w:ind w:left="1440"/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269</w:t>
      </w:r>
    </w:p>
    <w:p w:rsidR="00C66E2D" w:rsidRDefault="00C66E2D" w:rsidP="00C66E2D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How much would a first-class ticket cost in 2016?</w:t>
      </w:r>
    </w:p>
    <w:p w:rsidR="006F10F1" w:rsidRDefault="006F10F1" w:rsidP="006F10F1">
      <w:pPr>
        <w:pStyle w:val="ListParagraph"/>
        <w:ind w:left="1440"/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£50,000</w:t>
      </w:r>
    </w:p>
    <w:p w:rsidR="00C66E2D" w:rsidRDefault="00C66E2D" w:rsidP="00C66E2D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Name three things you could do while aboard The Titanic:</w:t>
      </w:r>
    </w:p>
    <w:p w:rsidR="006F10F1" w:rsidRDefault="006F10F1" w:rsidP="006F10F1">
      <w:pPr>
        <w:pStyle w:val="ListParagraph"/>
        <w:ind w:left="1440"/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gym, bathe, restaurants</w:t>
      </w:r>
    </w:p>
    <w:p w:rsidR="00C66E2D" w:rsidRDefault="00C66E2D" w:rsidP="00C66E2D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How many crew members survived?</w:t>
      </w:r>
    </w:p>
    <w:p w:rsidR="006F10F1" w:rsidRDefault="006F10F1" w:rsidP="006F10F1">
      <w:pPr>
        <w:pStyle w:val="ListParagraph"/>
        <w:ind w:left="1440"/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212</w:t>
      </w:r>
    </w:p>
    <w:p w:rsidR="00C66E2D" w:rsidRDefault="00C66E2D" w:rsidP="00C66E2D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How long should it have taken to get to New York?</w:t>
      </w:r>
    </w:p>
    <w:p w:rsidR="006F10F1" w:rsidRDefault="006F10F1" w:rsidP="006F10F1">
      <w:pPr>
        <w:pStyle w:val="ListParagraph"/>
        <w:ind w:left="1440"/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7 days</w:t>
      </w:r>
    </w:p>
    <w:p w:rsidR="006F10F1" w:rsidRDefault="00C66E2D" w:rsidP="00B47B3C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 w:rsidRPr="006F10F1">
        <w:rPr>
          <w:rFonts w:ascii="NTPreCursive" w:hAnsi="NTPreCursive"/>
          <w:sz w:val="26"/>
          <w:szCs w:val="26"/>
        </w:rPr>
        <w:t>What was the maximum speed of The Titanic (in knots):</w:t>
      </w:r>
    </w:p>
    <w:p w:rsidR="006F10F1" w:rsidRDefault="006F10F1" w:rsidP="006F10F1">
      <w:pPr>
        <w:pStyle w:val="ListParagraph"/>
        <w:numPr>
          <w:ilvl w:val="1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23 knots</w:t>
      </w:r>
    </w:p>
    <w:p w:rsidR="00C66E2D" w:rsidRDefault="00C66E2D" w:rsidP="00B47B3C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 w:rsidRPr="006F10F1">
        <w:rPr>
          <w:rFonts w:ascii="NTPreCursive" w:hAnsi="NTPreCursive"/>
          <w:sz w:val="26"/>
          <w:szCs w:val="26"/>
        </w:rPr>
        <w:t>How many compartments flooded?</w:t>
      </w:r>
    </w:p>
    <w:p w:rsidR="006F10F1" w:rsidRPr="006F10F1" w:rsidRDefault="006F10F1" w:rsidP="006F10F1">
      <w:pPr>
        <w:pStyle w:val="ListParagraph"/>
        <w:ind w:left="1440"/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five</w:t>
      </w:r>
    </w:p>
    <w:p w:rsidR="00C66E2D" w:rsidRDefault="00C66E2D" w:rsidP="00C66E2D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How many people could lifeboats carry?</w:t>
      </w:r>
    </w:p>
    <w:p w:rsidR="006F10F1" w:rsidRDefault="006F10F1" w:rsidP="006F10F1">
      <w:pPr>
        <w:pStyle w:val="ListParagraph"/>
        <w:ind w:left="1440"/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64</w:t>
      </w:r>
    </w:p>
    <w:p w:rsidR="00C66E2D" w:rsidRDefault="006F10F1" w:rsidP="00C66E2D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When was The Titanic rediscovered?</w:t>
      </w:r>
    </w:p>
    <w:p w:rsidR="006F10F1" w:rsidRDefault="006F10F1" w:rsidP="006F10F1">
      <w:pPr>
        <w:pStyle w:val="ListParagraph"/>
        <w:ind w:left="1440"/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1986</w:t>
      </w:r>
    </w:p>
    <w:p w:rsidR="006F10F1" w:rsidRDefault="006F10F1" w:rsidP="006F10F1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Why is “that were then used incorrectly” in brackets in the final paragraph?</w:t>
      </w:r>
    </w:p>
    <w:p w:rsidR="006F10F1" w:rsidRDefault="006F10F1" w:rsidP="006F10F1">
      <w:pPr>
        <w:pStyle w:val="ListParagraph"/>
        <w:ind w:left="1440"/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parenthesis – to add extra info</w:t>
      </w:r>
    </w:p>
    <w:p w:rsidR="006F10F1" w:rsidRDefault="006F10F1" w:rsidP="006F10F1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Why do you think the information text ends on ‘What remains of The Titanic?’</w:t>
      </w:r>
    </w:p>
    <w:p w:rsidR="006F10F1" w:rsidRDefault="006F10F1" w:rsidP="006F10F1">
      <w:pPr>
        <w:pStyle w:val="ListParagraph"/>
        <w:ind w:left="1440"/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chronological, to tell you what’s happening with it nowadays and to bring the reader into the present</w:t>
      </w:r>
    </w:p>
    <w:p w:rsidR="006F10F1" w:rsidRDefault="006F10F1" w:rsidP="006F10F1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Give two ways The Captain could have avoided a crash:</w:t>
      </w:r>
    </w:p>
    <w:p w:rsidR="006F10F1" w:rsidRDefault="006F10F1" w:rsidP="006F10F1">
      <w:pPr>
        <w:pStyle w:val="ListParagraph"/>
        <w:ind w:left="1440"/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listened to warnings, not slowed down, used all the lifeboats and filled them up</w:t>
      </w:r>
    </w:p>
    <w:p w:rsidR="006F10F1" w:rsidRPr="006F10F1" w:rsidRDefault="006F10F1" w:rsidP="006F10F1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 xml:space="preserve">Define the word </w:t>
      </w:r>
      <w:r>
        <w:rPr>
          <w:rFonts w:ascii="NTPreCursive" w:hAnsi="NTPreCursive"/>
          <w:b/>
          <w:sz w:val="26"/>
          <w:szCs w:val="26"/>
        </w:rPr>
        <w:t>compounded</w:t>
      </w:r>
    </w:p>
    <w:p w:rsidR="006F10F1" w:rsidRPr="006F10F1" w:rsidRDefault="006F10F1" w:rsidP="006F10F1">
      <w:pPr>
        <w:pStyle w:val="ListParagraph"/>
        <w:ind w:left="1440"/>
        <w:rPr>
          <w:rFonts w:ascii="NTPreCursive" w:hAnsi="NTPreCursive"/>
          <w:sz w:val="26"/>
          <w:szCs w:val="26"/>
        </w:rPr>
      </w:pPr>
      <w:r w:rsidRPr="006F10F1">
        <w:rPr>
          <w:rFonts w:ascii="NTPreCursive" w:hAnsi="NTPreCursive"/>
          <w:sz w:val="26"/>
          <w:szCs w:val="26"/>
        </w:rPr>
        <w:t>added to</w:t>
      </w:r>
    </w:p>
    <w:p w:rsidR="006F10F1" w:rsidRPr="006F10F1" w:rsidRDefault="006F10F1" w:rsidP="006F10F1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 xml:space="preserve">Define the word </w:t>
      </w:r>
      <w:r>
        <w:rPr>
          <w:rFonts w:ascii="NTPreCursive" w:hAnsi="NTPreCursive"/>
          <w:b/>
          <w:sz w:val="26"/>
          <w:szCs w:val="26"/>
        </w:rPr>
        <w:t>voyage</w:t>
      </w:r>
    </w:p>
    <w:p w:rsidR="006F10F1" w:rsidRPr="006F10F1" w:rsidRDefault="006F10F1" w:rsidP="006F10F1">
      <w:pPr>
        <w:pStyle w:val="ListParagraph"/>
        <w:numPr>
          <w:ilvl w:val="1"/>
          <w:numId w:val="1"/>
        </w:numPr>
        <w:rPr>
          <w:rFonts w:ascii="NTPreCursive" w:hAnsi="NTPreCursive"/>
          <w:sz w:val="26"/>
          <w:szCs w:val="26"/>
        </w:rPr>
      </w:pPr>
      <w:r w:rsidRPr="006F10F1">
        <w:rPr>
          <w:rFonts w:ascii="NTPreCursive" w:hAnsi="NTPreCursive"/>
          <w:sz w:val="26"/>
          <w:szCs w:val="26"/>
        </w:rPr>
        <w:t>a journey</w:t>
      </w:r>
    </w:p>
    <w:p w:rsidR="006F10F1" w:rsidRDefault="006F10F1" w:rsidP="006F10F1">
      <w:pPr>
        <w:pStyle w:val="ListParagraph"/>
        <w:numPr>
          <w:ilvl w:val="0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Explain why The Titanic sank</w:t>
      </w:r>
    </w:p>
    <w:p w:rsidR="006F10F1" w:rsidRDefault="006F10F1" w:rsidP="006F10F1">
      <w:pPr>
        <w:pStyle w:val="ListParagraph"/>
        <w:numPr>
          <w:ilvl w:val="1"/>
          <w:numId w:val="1"/>
        </w:numPr>
        <w:rPr>
          <w:rFonts w:ascii="NTPreCursive" w:hAnsi="NTPreCursive"/>
          <w:sz w:val="26"/>
          <w:szCs w:val="26"/>
        </w:rPr>
      </w:pPr>
      <w:r>
        <w:rPr>
          <w:rFonts w:ascii="NTPreCursive" w:hAnsi="NTPreCursive"/>
          <w:sz w:val="26"/>
          <w:szCs w:val="26"/>
        </w:rPr>
        <w:t>Various: not listened to warnings, sailed too close to icebergs, lifeboats were too few in number, lifeboats not boarded properly.</w:t>
      </w:r>
    </w:p>
    <w:p w:rsidR="003E1127" w:rsidRPr="003E1127" w:rsidRDefault="003E1127" w:rsidP="003E1127">
      <w:pPr>
        <w:rPr>
          <w:rFonts w:ascii="NTPreCursive" w:hAnsi="NTPreCursive"/>
          <w:sz w:val="26"/>
          <w:szCs w:val="26"/>
        </w:rPr>
      </w:pPr>
    </w:p>
    <w:sectPr w:rsidR="003E1127" w:rsidRPr="003E1127" w:rsidSect="00BA6259">
      <w:pgSz w:w="11906" w:h="16838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8237C4"/>
    <w:multiLevelType w:val="hybridMultilevel"/>
    <w:tmpl w:val="4CD4BAF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D9"/>
    <w:rsid w:val="003D46A6"/>
    <w:rsid w:val="003E1127"/>
    <w:rsid w:val="006F10F1"/>
    <w:rsid w:val="008656BD"/>
    <w:rsid w:val="008942D9"/>
    <w:rsid w:val="00A90337"/>
    <w:rsid w:val="00BA6259"/>
    <w:rsid w:val="00C60AB0"/>
    <w:rsid w:val="00C66E2D"/>
    <w:rsid w:val="00D9784C"/>
    <w:rsid w:val="00EE7E2F"/>
    <w:rsid w:val="00EF3D43"/>
    <w:rsid w:val="00FB6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A2A75F-D24C-4972-AC03-FA0C1CE3D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4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6A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66E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D5384BE9</Template>
  <TotalTime>0</TotalTime>
  <Pages>1</Pages>
  <Words>218</Words>
  <Characters>1244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 Roddison</dc:creator>
  <cp:lastModifiedBy>G McDougall</cp:lastModifiedBy>
  <cp:revision>2</cp:revision>
  <cp:lastPrinted>2016-05-16T07:10:00Z</cp:lastPrinted>
  <dcterms:created xsi:type="dcterms:W3CDTF">2020-05-12T10:14:00Z</dcterms:created>
  <dcterms:modified xsi:type="dcterms:W3CDTF">2020-05-12T10:14:00Z</dcterms:modified>
</cp:coreProperties>
</file>