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D26D2" w14:textId="4BA4B726" w:rsidR="00542600" w:rsidRDefault="001765FC" w:rsidP="001765FC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L.I</w:t>
      </w:r>
      <w:r w:rsidR="00542600" w:rsidRPr="00B5323B">
        <w:rPr>
          <w:rFonts w:ascii="Comic Sans MS" w:hAnsi="Comic Sans MS"/>
          <w:sz w:val="32"/>
          <w:u w:val="single"/>
        </w:rPr>
        <w:t>. I can</w:t>
      </w:r>
      <w:r w:rsidR="00542600">
        <w:rPr>
          <w:rFonts w:ascii="Comic Sans MS" w:hAnsi="Comic Sans MS"/>
          <w:sz w:val="32"/>
          <w:u w:val="single"/>
        </w:rPr>
        <w:t xml:space="preserve"> </w:t>
      </w:r>
      <w:r w:rsidR="00542600" w:rsidRPr="00B5323B">
        <w:rPr>
          <w:rFonts w:ascii="Comic Sans MS" w:hAnsi="Comic Sans MS"/>
          <w:sz w:val="32"/>
          <w:u w:val="single"/>
        </w:rPr>
        <w:t>spell words with silent letters.</w:t>
      </w:r>
    </w:p>
    <w:p w14:paraId="36772C58" w14:textId="77777777" w:rsidR="00542600" w:rsidRDefault="00542600" w:rsidP="00542600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EEAFB" wp14:editId="039954FD">
                <wp:simplePos x="0" y="0"/>
                <wp:positionH relativeFrom="column">
                  <wp:posOffset>472</wp:posOffset>
                </wp:positionH>
                <wp:positionV relativeFrom="paragraph">
                  <wp:posOffset>129407</wp:posOffset>
                </wp:positionV>
                <wp:extent cx="6644995" cy="1679944"/>
                <wp:effectExtent l="0" t="0" r="1016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995" cy="167994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  <a:effectLst>
                          <a:softEdge rad="152400"/>
                        </a:effectLst>
                      </wps:spPr>
                      <wps:txbx>
                        <w:txbxContent>
                          <w:p w14:paraId="1ED610D1" w14:textId="77777777" w:rsidR="00C952D1" w:rsidRDefault="00C952D1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154FE07E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A silent letter is a letter that you don’t hear when you say a word.</w:t>
                            </w:r>
                          </w:p>
                          <w:p w14:paraId="34640EF3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E.g.</w:t>
                            </w:r>
                          </w:p>
                          <w:p w14:paraId="7D9E5D8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3F783C9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Mus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c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le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K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now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  <w:t>Dou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b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t   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sym w:font="Wingdings" w:char="F0DF"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‘c’, ‘k’ and ‘b’ are</w:t>
                            </w:r>
                            <w:r w:rsidR="00C952D1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silent.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4EEAF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05pt;margin-top:10.2pt;width:523.25pt;height:13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" fillcolor="yellow" strokeweight=".5pt">
                <v:textbox>
                  <w:txbxContent>
                    <w:p w14:paraId="1ED610D1" w14:textId="77777777" w:rsidR="00C952D1" w:rsidRDefault="00C952D1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14:paraId="154FE07E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A silent letter is a letter that you don’t hear when you say a word.</w:t>
                      </w:r>
                    </w:p>
                    <w:p w14:paraId="34640EF3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E.g.</w:t>
                      </w:r>
                    </w:p>
                    <w:p w14:paraId="7D9E5D8F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14:paraId="3F783C9F" w14:textId="77777777"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Mus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c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le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K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now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  <w:t>Dou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b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 xml:space="preserve">t   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sym w:font="Wingdings" w:char="F0DF"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‘c’, ‘k’ and ‘b’ are</w:t>
                      </w:r>
                      <w:r w:rsidR="00C952D1">
                        <w:rPr>
                          <w:rFonts w:ascii="Lucida Calligraphy" w:hAnsi="Lucida Calligraphy"/>
                          <w:sz w:val="28"/>
                        </w:rPr>
                        <w:t xml:space="preserve">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silent.</w:t>
                      </w:r>
                    </w:p>
                  </w:txbxContent>
                </v:textbox>
              </v:shape>
            </w:pict>
          </mc:Fallback>
        </mc:AlternateContent>
      </w:r>
    </w:p>
    <w:p w14:paraId="14ECEE95" w14:textId="77777777" w:rsidR="00542600" w:rsidRPr="00B5323B" w:rsidRDefault="00542600" w:rsidP="00542600">
      <w:pPr>
        <w:rPr>
          <w:rFonts w:ascii="Comic Sans MS" w:hAnsi="Comic Sans MS"/>
          <w:sz w:val="32"/>
          <w:u w:val="single"/>
        </w:rPr>
      </w:pPr>
    </w:p>
    <w:p w14:paraId="60898FF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1864B54C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A8BF1C9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15C7894F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22EB54A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391B1994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FB12239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1</w:t>
      </w:r>
      <w:r>
        <w:rPr>
          <w:rFonts w:ascii="Comic Sans MS" w:hAnsi="Comic Sans MS"/>
          <w:sz w:val="28"/>
        </w:rPr>
        <w:t>:</w:t>
      </w:r>
    </w:p>
    <w:p w14:paraId="297ACE48" w14:textId="77777777" w:rsidR="00542600" w:rsidRPr="00181F73" w:rsidRDefault="00542600" w:rsidP="00542600">
      <w:pPr>
        <w:rPr>
          <w:rFonts w:ascii="Comic Sans MS" w:hAnsi="Comic Sans MS"/>
          <w:i/>
          <w:sz w:val="28"/>
        </w:rPr>
      </w:pPr>
      <w:r w:rsidRPr="00181F73">
        <w:rPr>
          <w:rFonts w:ascii="Comic Sans MS" w:hAnsi="Comic Sans MS"/>
          <w:i/>
          <w:sz w:val="28"/>
        </w:rPr>
        <w:t>Write these words in your book and circle the silent letters in each word:</w:t>
      </w:r>
    </w:p>
    <w:p w14:paraId="6748775F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21861D5" w14:textId="124BC016" w:rsidR="00542600" w:rsidRDefault="0094364F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ould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ex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aust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wom</w:t>
      </w:r>
      <w:r w:rsidR="00542600" w:rsidRPr="001D2698">
        <w:rPr>
          <w:rFonts w:ascii="Comic Sans MS" w:hAnsi="Comic Sans MS"/>
          <w:sz w:val="28"/>
          <w:highlight w:val="green"/>
        </w:rPr>
        <w:t>b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debu</w:t>
      </w:r>
      <w:r w:rsidR="00542600" w:rsidRPr="001D2698">
        <w:rPr>
          <w:rFonts w:ascii="Comic Sans MS" w:hAnsi="Comic Sans MS"/>
          <w:sz w:val="28"/>
          <w:highlight w:val="green"/>
        </w:rPr>
        <w:t>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solem</w:t>
      </w:r>
      <w:r w:rsidR="00542600" w:rsidRPr="001D2698">
        <w:rPr>
          <w:rFonts w:ascii="Comic Sans MS" w:hAnsi="Comic Sans MS"/>
          <w:sz w:val="28"/>
          <w:highlight w:val="green"/>
        </w:rPr>
        <w:t>n</w:t>
      </w:r>
      <w:r>
        <w:rPr>
          <w:rFonts w:ascii="Comic Sans MS" w:hAnsi="Comic Sans MS"/>
          <w:sz w:val="28"/>
        </w:rPr>
        <w:tab/>
        <w:t xml:space="preserve">              w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ine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g</w:t>
      </w:r>
      <w:r w:rsidR="00542600">
        <w:rPr>
          <w:rFonts w:ascii="Comic Sans MS" w:hAnsi="Comic Sans MS"/>
          <w:sz w:val="28"/>
        </w:rPr>
        <w:t>narled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our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lis</w:t>
      </w:r>
      <w:r w:rsidR="00542600" w:rsidRPr="001D2698">
        <w:rPr>
          <w:rFonts w:ascii="Comic Sans MS" w:hAnsi="Comic Sans MS"/>
          <w:sz w:val="28"/>
          <w:highlight w:val="green"/>
        </w:rPr>
        <w:t>t</w:t>
      </w:r>
      <w:r w:rsidR="00542600">
        <w:rPr>
          <w:rFonts w:ascii="Comic Sans MS" w:hAnsi="Comic Sans MS"/>
          <w:sz w:val="28"/>
        </w:rPr>
        <w:t>en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k</w:t>
      </w:r>
      <w:r w:rsidR="00542600">
        <w:rPr>
          <w:rFonts w:ascii="Comic Sans MS" w:hAnsi="Comic Sans MS"/>
          <w:sz w:val="28"/>
        </w:rPr>
        <w:t>nock</w:t>
      </w:r>
    </w:p>
    <w:p w14:paraId="5C6E1EEA" w14:textId="52CCC4F6" w:rsidR="00542600" w:rsidRDefault="0094364F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 w:rsidRPr="001D2698">
        <w:rPr>
          <w:rFonts w:ascii="Comic Sans MS" w:hAnsi="Comic Sans MS"/>
          <w:sz w:val="28"/>
          <w:highlight w:val="green"/>
        </w:rPr>
        <w:t>u</w:t>
      </w:r>
      <w:r w:rsidR="00542600">
        <w:rPr>
          <w:rFonts w:ascii="Comic Sans MS" w:hAnsi="Comic Sans MS"/>
          <w:sz w:val="28"/>
        </w:rPr>
        <w:t>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w</w:t>
      </w:r>
      <w:r w:rsidR="00542600">
        <w:rPr>
          <w:rFonts w:ascii="Comic Sans MS" w:hAnsi="Comic Sans MS"/>
          <w:sz w:val="28"/>
        </w:rPr>
        <w:t>reckage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astly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w</w:t>
      </w:r>
      <w:r w:rsidR="00542600">
        <w:rPr>
          <w:rFonts w:ascii="Comic Sans MS" w:hAnsi="Comic Sans MS"/>
          <w:sz w:val="28"/>
        </w:rPr>
        <w:t>rinkled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</w:t>
      </w:r>
      <w:r w:rsidR="00542600" w:rsidRPr="001D2698">
        <w:rPr>
          <w:rFonts w:ascii="Comic Sans MS" w:hAnsi="Comic Sans MS"/>
          <w:sz w:val="28"/>
          <w:highlight w:val="green"/>
        </w:rPr>
        <w:t>c</w:t>
      </w:r>
      <w:r>
        <w:rPr>
          <w:rFonts w:ascii="Comic Sans MS" w:hAnsi="Comic Sans MS"/>
          <w:sz w:val="28"/>
        </w:rPr>
        <w:t>ene</w:t>
      </w:r>
      <w:r>
        <w:rPr>
          <w:rFonts w:ascii="Comic Sans MS" w:hAnsi="Comic Sans MS"/>
          <w:sz w:val="28"/>
        </w:rPr>
        <w:tab/>
        <w:t xml:space="preserve">          d</w:t>
      </w:r>
      <w:r w:rsidR="00542600">
        <w:rPr>
          <w:rFonts w:ascii="Comic Sans MS" w:hAnsi="Comic Sans MS"/>
          <w:sz w:val="28"/>
        </w:rPr>
        <w:t>esi</w:t>
      </w:r>
      <w:r w:rsidR="00542600" w:rsidRPr="001D2698">
        <w:rPr>
          <w:rFonts w:ascii="Comic Sans MS" w:hAnsi="Comic Sans MS"/>
          <w:sz w:val="28"/>
          <w:highlight w:val="green"/>
        </w:rPr>
        <w:t>g</w:t>
      </w:r>
      <w:r w:rsidR="00542600">
        <w:rPr>
          <w:rFonts w:ascii="Comic Sans MS" w:hAnsi="Comic Sans MS"/>
          <w:sz w:val="28"/>
        </w:rPr>
        <w:t>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beni</w:t>
      </w:r>
      <w:r w:rsidR="00542600" w:rsidRPr="001D2698">
        <w:rPr>
          <w:rFonts w:ascii="Comic Sans MS" w:hAnsi="Comic Sans MS"/>
          <w:sz w:val="28"/>
          <w:highlight w:val="green"/>
        </w:rPr>
        <w:t>g</w:t>
      </w:r>
      <w:r w:rsidR="00542600">
        <w:rPr>
          <w:rFonts w:ascii="Comic Sans MS" w:hAnsi="Comic Sans MS"/>
          <w:sz w:val="28"/>
        </w:rPr>
        <w:t>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</w:t>
      </w:r>
      <w:r w:rsidR="00542600" w:rsidRPr="001D2698">
        <w:rPr>
          <w:rFonts w:ascii="Comic Sans MS" w:hAnsi="Comic Sans MS"/>
          <w:sz w:val="28"/>
          <w:highlight w:val="green"/>
        </w:rPr>
        <w:t>h</w:t>
      </w:r>
      <w:r w:rsidR="00542600">
        <w:rPr>
          <w:rFonts w:ascii="Comic Sans MS" w:hAnsi="Comic Sans MS"/>
          <w:sz w:val="28"/>
        </w:rPr>
        <w:t>ythm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 w:rsidRPr="001D2698">
        <w:rPr>
          <w:rFonts w:ascii="Comic Sans MS" w:hAnsi="Comic Sans MS"/>
          <w:sz w:val="28"/>
          <w:highlight w:val="green"/>
        </w:rPr>
        <w:t>k</w:t>
      </w:r>
      <w:r w:rsidR="00542600">
        <w:rPr>
          <w:rFonts w:ascii="Comic Sans MS" w:hAnsi="Comic Sans MS"/>
          <w:sz w:val="28"/>
        </w:rPr>
        <w:t>nickers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cas</w:t>
      </w:r>
      <w:r w:rsidR="00542600" w:rsidRPr="001D2698">
        <w:rPr>
          <w:rFonts w:ascii="Comic Sans MS" w:hAnsi="Comic Sans MS"/>
          <w:sz w:val="28"/>
          <w:highlight w:val="green"/>
        </w:rPr>
        <w:t>t</w:t>
      </w:r>
      <w:r w:rsidR="00542600">
        <w:rPr>
          <w:rFonts w:ascii="Comic Sans MS" w:hAnsi="Comic Sans MS"/>
          <w:sz w:val="28"/>
        </w:rPr>
        <w:t>le</w:t>
      </w:r>
    </w:p>
    <w:p w14:paraId="07A4DE7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AF80EF7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2</w:t>
      </w:r>
      <w:r>
        <w:rPr>
          <w:rFonts w:ascii="Comic Sans MS" w:hAnsi="Comic Sans MS"/>
          <w:sz w:val="28"/>
        </w:rPr>
        <w:t>:</w:t>
      </w:r>
    </w:p>
    <w:p w14:paraId="7963045A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i/>
          <w:sz w:val="28"/>
        </w:rPr>
        <w:t>Sort the following words into the correct group in the table below</w:t>
      </w:r>
      <w:r>
        <w:rPr>
          <w:rFonts w:ascii="Comic Sans MS" w:hAnsi="Comic Sans MS"/>
          <w:sz w:val="28"/>
        </w:rPr>
        <w:t>:</w:t>
      </w:r>
    </w:p>
    <w:p w14:paraId="66AADCB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43E33C2A" w14:textId="2475728E" w:rsidR="00542600" w:rsidRDefault="0094364F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>
        <w:rPr>
          <w:rFonts w:ascii="Comic Sans MS" w:hAnsi="Comic Sans MS"/>
          <w:sz w:val="28"/>
        </w:rPr>
        <w:t>uess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fascinated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ascend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honest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guitar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rhino</w:t>
      </w:r>
      <w:r>
        <w:rPr>
          <w:rFonts w:ascii="Comic Sans MS" w:hAnsi="Comic Sans MS"/>
          <w:sz w:val="28"/>
        </w:rPr>
        <w:t>ceros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muscle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guard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vehicle</w:t>
      </w:r>
      <w:r>
        <w:rPr>
          <w:rFonts w:ascii="Comic Sans MS" w:hAnsi="Comic Sans MS"/>
          <w:sz w:val="28"/>
        </w:rPr>
        <w:tab/>
        <w:t>g</w:t>
      </w:r>
      <w:bookmarkStart w:id="0" w:name="_GoBack"/>
      <w:bookmarkEnd w:id="0"/>
      <w:r w:rsidR="00542600">
        <w:rPr>
          <w:rFonts w:ascii="Comic Sans MS" w:hAnsi="Comic Sans MS"/>
          <w:sz w:val="28"/>
        </w:rPr>
        <w:t>host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school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conscious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science</w:t>
      </w:r>
    </w:p>
    <w:p w14:paraId="7F87FA9C" w14:textId="77777777" w:rsidR="00542600" w:rsidRDefault="00542600" w:rsidP="00542600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542600" w14:paraId="300274DD" w14:textId="77777777" w:rsidTr="009D619F">
        <w:tc>
          <w:tcPr>
            <w:tcW w:w="3483" w:type="dxa"/>
            <w:shd w:val="clear" w:color="auto" w:fill="FFC000"/>
          </w:tcPr>
          <w:p w14:paraId="1EA62D55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U</w:t>
            </w:r>
          </w:p>
        </w:tc>
        <w:tc>
          <w:tcPr>
            <w:tcW w:w="3483" w:type="dxa"/>
            <w:shd w:val="clear" w:color="auto" w:fill="FFC000"/>
          </w:tcPr>
          <w:p w14:paraId="6825D6B1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H</w:t>
            </w:r>
          </w:p>
        </w:tc>
        <w:tc>
          <w:tcPr>
            <w:tcW w:w="3484" w:type="dxa"/>
            <w:shd w:val="clear" w:color="auto" w:fill="FFC000"/>
          </w:tcPr>
          <w:p w14:paraId="0EAA22B7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C</w:t>
            </w:r>
          </w:p>
        </w:tc>
      </w:tr>
      <w:tr w:rsidR="00542600" w14:paraId="47B6429A" w14:textId="77777777" w:rsidTr="009D619F">
        <w:tc>
          <w:tcPr>
            <w:tcW w:w="3483" w:type="dxa"/>
          </w:tcPr>
          <w:p w14:paraId="694A0678" w14:textId="7361C89D" w:rsidR="00542600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guess</w:t>
            </w:r>
          </w:p>
          <w:p w14:paraId="55C36AB6" w14:textId="4136910A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guard</w:t>
            </w:r>
          </w:p>
          <w:p w14:paraId="656706C5" w14:textId="266E6C6A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guitar</w:t>
            </w:r>
          </w:p>
          <w:p w14:paraId="57E70EAC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562AB799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3FD23DA0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7F93032E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45EDF6AB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41E872DE" w14:textId="263DF8F1" w:rsidR="00C952D1" w:rsidRPr="001D2698" w:rsidRDefault="00C952D1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0D8B8B1D" w14:textId="77777777" w:rsidR="00C952D1" w:rsidRPr="001D2698" w:rsidRDefault="00C952D1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3D64908E" w14:textId="77777777" w:rsidR="00C952D1" w:rsidRPr="001D2698" w:rsidRDefault="00C952D1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  <w:p w14:paraId="560A7A31" w14:textId="77777777" w:rsidR="00542600" w:rsidRPr="001D2698" w:rsidRDefault="00542600" w:rsidP="009D619F">
            <w:pPr>
              <w:rPr>
                <w:rFonts w:ascii="Comic Sans MS" w:hAnsi="Comic Sans MS"/>
                <w:sz w:val="28"/>
                <w:highlight w:val="green"/>
              </w:rPr>
            </w:pPr>
          </w:p>
        </w:tc>
        <w:tc>
          <w:tcPr>
            <w:tcW w:w="3483" w:type="dxa"/>
          </w:tcPr>
          <w:p w14:paraId="0847EE01" w14:textId="7FAADF11" w:rsidR="00542600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ghost</w:t>
            </w:r>
          </w:p>
          <w:p w14:paraId="01080893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rhinoceros</w:t>
            </w:r>
          </w:p>
          <w:p w14:paraId="5B2EA3F5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school</w:t>
            </w:r>
          </w:p>
          <w:p w14:paraId="663F2359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honest</w:t>
            </w:r>
          </w:p>
          <w:p w14:paraId="6AFE8523" w14:textId="1F3BEF0A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vehicle</w:t>
            </w:r>
          </w:p>
        </w:tc>
        <w:tc>
          <w:tcPr>
            <w:tcW w:w="3484" w:type="dxa"/>
          </w:tcPr>
          <w:p w14:paraId="6074BB3E" w14:textId="77777777" w:rsidR="00542600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fascinated</w:t>
            </w:r>
            <w:r w:rsidRPr="001D2698">
              <w:rPr>
                <w:rFonts w:ascii="Comic Sans MS" w:hAnsi="Comic Sans MS"/>
                <w:sz w:val="28"/>
                <w:highlight w:val="green"/>
              </w:rPr>
              <w:tab/>
            </w:r>
          </w:p>
          <w:p w14:paraId="7E11CC3A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muscle</w:t>
            </w:r>
          </w:p>
          <w:p w14:paraId="5D8D3FB0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ascend</w:t>
            </w:r>
          </w:p>
          <w:p w14:paraId="7FA687A8" w14:textId="77777777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conscious</w:t>
            </w:r>
          </w:p>
          <w:p w14:paraId="414679AA" w14:textId="32AF317E" w:rsidR="001D2698" w:rsidRPr="001D2698" w:rsidRDefault="001D2698" w:rsidP="009D619F">
            <w:pPr>
              <w:rPr>
                <w:rFonts w:ascii="Comic Sans MS" w:hAnsi="Comic Sans MS"/>
                <w:sz w:val="28"/>
                <w:highlight w:val="green"/>
              </w:rPr>
            </w:pPr>
            <w:r w:rsidRPr="001D2698">
              <w:rPr>
                <w:rFonts w:ascii="Comic Sans MS" w:hAnsi="Comic Sans MS"/>
                <w:sz w:val="28"/>
                <w:highlight w:val="green"/>
              </w:rPr>
              <w:t>science</w:t>
            </w:r>
          </w:p>
        </w:tc>
      </w:tr>
    </w:tbl>
    <w:p w14:paraId="3625F19A" w14:textId="77777777" w:rsidR="00542600" w:rsidRPr="00C952D1" w:rsidRDefault="00542600" w:rsidP="00542600">
      <w:pPr>
        <w:rPr>
          <w:rFonts w:ascii="Comic Sans MS" w:hAnsi="Comic Sans MS"/>
          <w:b/>
          <w:sz w:val="28"/>
          <w:u w:val="single"/>
        </w:rPr>
      </w:pPr>
      <w:r w:rsidRPr="00181F73">
        <w:rPr>
          <w:rFonts w:ascii="Comic Sans MS" w:hAnsi="Comic Sans MS"/>
          <w:b/>
          <w:sz w:val="28"/>
          <w:u w:val="single"/>
        </w:rPr>
        <w:lastRenderedPageBreak/>
        <w:t>Task 3</w:t>
      </w:r>
      <w:r>
        <w:rPr>
          <w:rFonts w:ascii="Comic Sans MS" w:hAnsi="Comic Sans MS"/>
          <w:sz w:val="28"/>
        </w:rPr>
        <w:t>:</w:t>
      </w:r>
    </w:p>
    <w:p w14:paraId="68B26ABF" w14:textId="77777777" w:rsidR="00542600" w:rsidRPr="00C952D1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Write these sentences in your book and write the correct spelling instead of the picture.</w:t>
      </w:r>
    </w:p>
    <w:p w14:paraId="1FB61E5F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Eric used 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C5E2210" wp14:editId="324D8379">
            <wp:extent cx="712381" cy="710280"/>
            <wp:effectExtent l="0" t="0" r="0" b="1270"/>
            <wp:docPr id="2" name="Picture 2" descr="Clipart - 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diafile_6RTJJl.png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35" cy="74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to cut out pictures of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2B9939E" wp14:editId="04610C5D">
            <wp:extent cx="776177" cy="716471"/>
            <wp:effectExtent l="0" t="0" r="0" b="0"/>
            <wp:docPr id="6" name="Picture 6" descr="The Spa Free Stock Photo - Public Domain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diafile_vrvcU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663" cy="720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for his scrapbook.</w:t>
      </w:r>
    </w:p>
    <w:p w14:paraId="28B7D517" w14:textId="4B84E45B" w:rsidR="00542600" w:rsidRDefault="001D2698" w:rsidP="00542600">
      <w:pPr>
        <w:pStyle w:val="ListParagraph"/>
        <w:rPr>
          <w:rFonts w:ascii="Comic Sans MS" w:hAnsi="Comic Sans MS"/>
          <w:sz w:val="28"/>
        </w:rPr>
      </w:pPr>
      <w:r w:rsidRPr="001D2698">
        <w:rPr>
          <w:rFonts w:ascii="Comic Sans MS" w:hAnsi="Comic Sans MS"/>
          <w:sz w:val="28"/>
          <w:highlight w:val="green"/>
        </w:rPr>
        <w:t>scissors</w:t>
      </w:r>
      <w:r>
        <w:rPr>
          <w:rFonts w:ascii="Comic Sans MS" w:hAnsi="Comic Sans MS"/>
          <w:sz w:val="28"/>
        </w:rPr>
        <w:t xml:space="preserve">                                                        </w:t>
      </w:r>
      <w:r w:rsidRPr="001D2698">
        <w:rPr>
          <w:rFonts w:ascii="Comic Sans MS" w:hAnsi="Comic Sans MS"/>
          <w:sz w:val="28"/>
          <w:highlight w:val="green"/>
        </w:rPr>
        <w:t>castle</w:t>
      </w:r>
    </w:p>
    <w:p w14:paraId="2F769E23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1A23F7D8" wp14:editId="70E7EBD0">
            <wp:extent cx="914400" cy="1039481"/>
            <wp:effectExtent l="0" t="0" r="0" b="2540"/>
            <wp:docPr id="4" name="Picture 4" descr="Clipart - R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MRefCC.png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696" cy="10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fell off his horse and twisted his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C4E7C4F" wp14:editId="3A038BFC">
            <wp:extent cx="925032" cy="831715"/>
            <wp:effectExtent l="0" t="0" r="2540" b="0"/>
            <wp:docPr id="5" name="Picture 5" descr="Hand Clipart by vishalpandya1991 on Devian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Hand Clipart by vishalpandya1991 on DeviantArt"/>
                    <pic:cNvPicPr>
                      <a:picLocks noChangeAspect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927" cy="85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D62D4" w14:textId="6831D9D6" w:rsidR="00542600" w:rsidRPr="00181F73" w:rsidRDefault="001D2698" w:rsidP="0054260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 </w:t>
      </w:r>
      <w:r w:rsidRPr="001D2698">
        <w:rPr>
          <w:rFonts w:ascii="Comic Sans MS" w:hAnsi="Comic Sans MS"/>
          <w:sz w:val="28"/>
          <w:highlight w:val="green"/>
        </w:rPr>
        <w:t>knight</w:t>
      </w:r>
      <w:r>
        <w:rPr>
          <w:rFonts w:ascii="Comic Sans MS" w:hAnsi="Comic Sans MS"/>
          <w:sz w:val="28"/>
        </w:rPr>
        <w:t xml:space="preserve">                                                              </w:t>
      </w:r>
      <w:r w:rsidRPr="001D2698">
        <w:rPr>
          <w:rFonts w:ascii="Comic Sans MS" w:hAnsi="Comic Sans MS"/>
          <w:sz w:val="28"/>
          <w:highlight w:val="green"/>
        </w:rPr>
        <w:t>wrist</w:t>
      </w:r>
    </w:p>
    <w:p w14:paraId="54E54F1B" w14:textId="759A3613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51E1F9C" wp14:editId="5FAF6E13">
            <wp:extent cx="1594883" cy="797442"/>
            <wp:effectExtent l="0" t="0" r="0" b="0"/>
            <wp:docPr id="8" name="Picture 8" descr="Salmon Fish Seafood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ediafile_0ZC81u.png"/>
                    <pic:cNvPicPr/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59" cy="8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is my favourite type of fish but it isn’t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81EB6E7" wp14:editId="7D5B9A40">
            <wp:extent cx="616689" cy="642383"/>
            <wp:effectExtent l="0" t="0" r="0" b="5715"/>
            <wp:docPr id="9" name="Picture 9" descr="File:One-half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File:One-half.svg"/>
                    <pic:cNvPicPr>
                      <a:picLocks noChangeAspect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3" cy="68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as good as cod.</w:t>
      </w:r>
      <w:r w:rsidR="001D2698">
        <w:rPr>
          <w:rFonts w:ascii="Comic Sans MS" w:hAnsi="Comic Sans MS"/>
          <w:sz w:val="28"/>
        </w:rPr>
        <w:t xml:space="preserve">      </w:t>
      </w:r>
      <w:r w:rsidR="001D2698" w:rsidRPr="001D2698">
        <w:rPr>
          <w:rFonts w:ascii="Comic Sans MS" w:hAnsi="Comic Sans MS"/>
          <w:sz w:val="28"/>
          <w:highlight w:val="green"/>
        </w:rPr>
        <w:t>salmon</w:t>
      </w:r>
      <w:r w:rsidR="001D2698">
        <w:rPr>
          <w:rFonts w:ascii="Comic Sans MS" w:hAnsi="Comic Sans MS"/>
          <w:sz w:val="28"/>
        </w:rPr>
        <w:t xml:space="preserve">                                                                  </w:t>
      </w:r>
      <w:r w:rsidR="001D2698" w:rsidRPr="001D2698">
        <w:rPr>
          <w:rFonts w:ascii="Comic Sans MS" w:hAnsi="Comic Sans MS"/>
          <w:sz w:val="28"/>
          <w:highlight w:val="green"/>
        </w:rPr>
        <w:t>half</w:t>
      </w:r>
    </w:p>
    <w:p w14:paraId="7C18B4D1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5ADDB959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E397D64" wp14:editId="3E8C2DC9">
            <wp:extent cx="754912" cy="1144164"/>
            <wp:effectExtent l="0" t="0" r="0" b="0"/>
            <wp:docPr id="12" name="Picture 12" descr="List of Bob the Builder character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ist of Bob the Builder characters - Wikipedia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725" cy="116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strong </w: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inline distT="0" distB="0" distL="0" distR="0" wp14:anchorId="22C5444C" wp14:editId="04D9EE01">
                <wp:extent cx="1329070" cy="1265275"/>
                <wp:effectExtent l="0" t="0" r="4445" b="508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9070" cy="1265275"/>
                          <a:chOff x="0" y="0"/>
                          <a:chExt cx="2654300" cy="343090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Popeye Arms – Make It Your Problem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306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3060700"/>
                            <a:ext cx="2654300" cy="3702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1CD783" w14:textId="77777777" w:rsidR="00542600" w:rsidRPr="00E878A3" w:rsidRDefault="0094364F" w:rsidP="005426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542600" w:rsidRPr="00E878A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C5444C" id="Group 17" o:spid="_x0000_s1027" style="width:104.65pt;height:99.65pt;mso-position-horizontal-relative:char;mso-position-vertical-relative:line" coordsize="26543,3430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alt="Popeye Arms – Make It Your Problem" style="position:absolute;width:26543;height:30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">
                  <v:imagedata r:id="rId27" o:title="Popeye Arms – Make It Your Problem"/>
                  <v:path arrowok="t"/>
                </v:shape>
                <v:shape id="Text Box 16" o:spid="_x0000_s1029" type="#_x0000_t202" style="position:absolute;top:30607;width:26543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<v:textbox>
                    <w:txbxContent>
                      <w:p w14:paraId="471CD783" w14:textId="77777777" w:rsidR="00542600" w:rsidRPr="00E878A3" w:rsidRDefault="00B472C1" w:rsidP="0054260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="00542600"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542600" w:rsidRPr="00E878A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="00542600"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sz w:val="28"/>
        </w:rPr>
        <w:t>you need to do lots of exercise.</w:t>
      </w:r>
    </w:p>
    <w:p w14:paraId="071C7C41" w14:textId="4361F808" w:rsidR="00542600" w:rsidRPr="00E878A3" w:rsidRDefault="001D2698" w:rsidP="0054260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</w:t>
      </w:r>
      <w:r w:rsidRPr="001D2698">
        <w:rPr>
          <w:rFonts w:ascii="Comic Sans MS" w:hAnsi="Comic Sans MS"/>
          <w:sz w:val="28"/>
          <w:highlight w:val="green"/>
        </w:rPr>
        <w:t>build</w:t>
      </w:r>
      <w:r>
        <w:rPr>
          <w:rFonts w:ascii="Comic Sans MS" w:hAnsi="Comic Sans MS"/>
          <w:sz w:val="28"/>
        </w:rPr>
        <w:t xml:space="preserve">                     </w:t>
      </w:r>
      <w:r w:rsidRPr="001D2698">
        <w:rPr>
          <w:rFonts w:ascii="Comic Sans MS" w:hAnsi="Comic Sans MS"/>
          <w:sz w:val="28"/>
          <w:highlight w:val="green"/>
        </w:rPr>
        <w:t>muscles</w:t>
      </w:r>
    </w:p>
    <w:p w14:paraId="6AD772D2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don’t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78C6066" wp14:editId="1F5B0033">
            <wp:extent cx="797442" cy="1371598"/>
            <wp:effectExtent l="0" t="0" r="3175" b="635"/>
            <wp:docPr id="18" name="Picture 18" descr="Skepticism: A Tool For Humanism - iHuman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Skepticism: A Tool For Humanism - iHumanism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438" cy="140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what you’re talking about.</w:t>
      </w:r>
    </w:p>
    <w:p w14:paraId="665CDEBE" w14:textId="58D5705D" w:rsidR="00542600" w:rsidRPr="00E878A3" w:rsidRDefault="001D2698" w:rsidP="00542600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     </w:t>
      </w:r>
      <w:r w:rsidRPr="001D2698">
        <w:rPr>
          <w:rFonts w:ascii="Comic Sans MS" w:hAnsi="Comic Sans MS"/>
          <w:sz w:val="28"/>
          <w:highlight w:val="green"/>
        </w:rPr>
        <w:t>know</w:t>
      </w:r>
    </w:p>
    <w:p w14:paraId="13DA13FD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303D992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4628D7D0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7EC2952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9F9F1B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74BA41BB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8789DBE" w14:textId="77777777" w:rsidR="00542600" w:rsidRPr="00E878A3" w:rsidRDefault="00542600" w:rsidP="00542600">
      <w:pPr>
        <w:rPr>
          <w:rFonts w:ascii="Comic Sans MS" w:hAnsi="Comic Sans MS"/>
          <w:b/>
          <w:sz w:val="28"/>
          <w:u w:val="single"/>
        </w:rPr>
      </w:pPr>
      <w:r w:rsidRPr="00E878A3">
        <w:rPr>
          <w:rFonts w:ascii="Comic Sans MS" w:hAnsi="Comic Sans MS"/>
          <w:b/>
          <w:sz w:val="28"/>
          <w:u w:val="single"/>
        </w:rPr>
        <w:lastRenderedPageBreak/>
        <w:t>Task 4:</w:t>
      </w:r>
    </w:p>
    <w:p w14:paraId="364850C6" w14:textId="77777777" w:rsidR="00542600" w:rsidRPr="00C952D1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Read these clues and spell the word that contains the silent letter.</w:t>
      </w:r>
    </w:p>
    <w:p w14:paraId="0F4F921A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7AA49E92" w14:textId="3311D476" w:rsidR="00542600" w:rsidRPr="001D2698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highlight w:val="green"/>
        </w:rPr>
      </w:pPr>
      <w:r>
        <w:rPr>
          <w:rFonts w:ascii="Comic Sans MS" w:hAnsi="Comic Sans MS"/>
          <w:sz w:val="28"/>
        </w:rPr>
        <w:t>The season American people call ‘fall’.</w:t>
      </w:r>
      <w:r w:rsidR="001D2698">
        <w:rPr>
          <w:rFonts w:ascii="Comic Sans MS" w:hAnsi="Comic Sans MS"/>
          <w:sz w:val="28"/>
        </w:rPr>
        <w:tab/>
      </w:r>
      <w:r w:rsidR="001D2698">
        <w:rPr>
          <w:rFonts w:ascii="Comic Sans MS" w:hAnsi="Comic Sans MS"/>
          <w:sz w:val="28"/>
        </w:rPr>
        <w:tab/>
      </w:r>
      <w:r w:rsidR="001D2698" w:rsidRPr="001D2698">
        <w:rPr>
          <w:rFonts w:ascii="Comic Sans MS" w:hAnsi="Comic Sans MS"/>
          <w:sz w:val="28"/>
          <w:highlight w:val="green"/>
        </w:rPr>
        <w:t>Autumn</w:t>
      </w:r>
    </w:p>
    <w:p w14:paraId="186450E9" w14:textId="143D9DDC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you use to write on a blackboard.</w:t>
      </w:r>
      <w:r w:rsidR="001D2698">
        <w:rPr>
          <w:rFonts w:ascii="Comic Sans MS" w:hAnsi="Comic Sans MS"/>
          <w:sz w:val="28"/>
        </w:rPr>
        <w:tab/>
      </w:r>
      <w:r w:rsidR="001D2698" w:rsidRPr="001D2698">
        <w:rPr>
          <w:rFonts w:ascii="Comic Sans MS" w:hAnsi="Comic Sans MS"/>
          <w:sz w:val="28"/>
          <w:highlight w:val="green"/>
        </w:rPr>
        <w:t>chalk</w:t>
      </w:r>
    </w:p>
    <w:p w14:paraId="5B80B683" w14:textId="09303926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Something your grandma likes to do with a needle and wool.</w:t>
      </w:r>
      <w:r w:rsidR="001D2698">
        <w:rPr>
          <w:rFonts w:ascii="Comic Sans MS" w:hAnsi="Comic Sans MS"/>
          <w:sz w:val="28"/>
        </w:rPr>
        <w:tab/>
        <w:t xml:space="preserve">   </w:t>
      </w:r>
      <w:r w:rsidR="001D2698" w:rsidRPr="001D2698">
        <w:rPr>
          <w:rFonts w:ascii="Comic Sans MS" w:hAnsi="Comic Sans MS"/>
          <w:sz w:val="28"/>
          <w:highlight w:val="green"/>
        </w:rPr>
        <w:t>knit</w:t>
      </w:r>
    </w:p>
    <w:p w14:paraId="73E69E72" w14:textId="6EA15942" w:rsidR="00542600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have 8 fingers and 2 …………?</w:t>
      </w:r>
      <w:r w:rsidR="00B472C1">
        <w:rPr>
          <w:rFonts w:ascii="Comic Sans MS" w:hAnsi="Comic Sans MS"/>
          <w:sz w:val="28"/>
        </w:rPr>
        <w:t xml:space="preserve">    </w:t>
      </w:r>
      <w:r w:rsidR="00B472C1" w:rsidRPr="00B472C1">
        <w:rPr>
          <w:rFonts w:ascii="Comic Sans MS" w:hAnsi="Comic Sans MS"/>
          <w:sz w:val="28"/>
          <w:highlight w:val="green"/>
        </w:rPr>
        <w:t>thumbs</w:t>
      </w:r>
    </w:p>
    <w:p w14:paraId="715979F7" w14:textId="0D9DF9CA" w:rsidR="00C952D1" w:rsidRDefault="00542600" w:rsidP="0054260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Poems have lots of …………words.</w:t>
      </w:r>
      <w:r w:rsidR="00B472C1">
        <w:rPr>
          <w:rFonts w:ascii="Comic Sans MS" w:hAnsi="Comic Sans MS"/>
          <w:sz w:val="28"/>
        </w:rPr>
        <w:t xml:space="preserve">    </w:t>
      </w:r>
      <w:r w:rsidR="00B472C1" w:rsidRPr="00B472C1">
        <w:rPr>
          <w:rFonts w:ascii="Comic Sans MS" w:hAnsi="Comic Sans MS"/>
          <w:sz w:val="28"/>
          <w:highlight w:val="green"/>
        </w:rPr>
        <w:t>rhyming</w:t>
      </w:r>
    </w:p>
    <w:p w14:paraId="10A8F0FE" w14:textId="77777777" w:rsidR="00C952D1" w:rsidRPr="00C952D1" w:rsidRDefault="00C952D1" w:rsidP="00C952D1">
      <w:pPr>
        <w:rPr>
          <w:rFonts w:ascii="Comic Sans MS" w:hAnsi="Comic Sans MS"/>
          <w:sz w:val="28"/>
        </w:rPr>
      </w:pPr>
    </w:p>
    <w:p w14:paraId="3C320848" w14:textId="77777777" w:rsidR="00542600" w:rsidRDefault="00542600" w:rsidP="00542600">
      <w:pPr>
        <w:rPr>
          <w:rFonts w:ascii="Comic Sans MS" w:hAnsi="Comic Sans MS"/>
          <w:sz w:val="28"/>
        </w:rPr>
      </w:pPr>
      <w:r w:rsidRPr="00E878A3">
        <w:rPr>
          <w:rFonts w:ascii="Comic Sans MS" w:hAnsi="Comic Sans MS"/>
          <w:b/>
          <w:sz w:val="28"/>
          <w:u w:val="single"/>
        </w:rPr>
        <w:t>Task 5</w:t>
      </w:r>
      <w:r>
        <w:rPr>
          <w:rFonts w:ascii="Comic Sans MS" w:hAnsi="Comic Sans MS"/>
          <w:sz w:val="28"/>
        </w:rPr>
        <w:t>:</w:t>
      </w:r>
    </w:p>
    <w:p w14:paraId="66747AFC" w14:textId="77777777" w:rsidR="00542600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Use the letters to unscramble the words and spell a word with a silent letter in them.</w:t>
      </w:r>
    </w:p>
    <w:p w14:paraId="1D9F04AB" w14:textId="77777777" w:rsidR="00C952D1" w:rsidRPr="00C952D1" w:rsidRDefault="00C952D1" w:rsidP="00542600">
      <w:pPr>
        <w:rPr>
          <w:rFonts w:ascii="Comic Sans MS" w:hAnsi="Comic Sans MS"/>
          <w:i/>
          <w:sz w:val="28"/>
        </w:rPr>
      </w:pPr>
    </w:p>
    <w:p w14:paraId="7882D5E8" w14:textId="7D3FF193" w:rsidR="00542600" w:rsidRDefault="00B472C1" w:rsidP="0054260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</w:t>
      </w:r>
      <w:r w:rsidR="00542600">
        <w:rPr>
          <w:rFonts w:ascii="Comic Sans MS" w:hAnsi="Comic Sans MS"/>
          <w:sz w:val="28"/>
        </w:rPr>
        <w:t>wh</w:t>
      </w:r>
      <w:r>
        <w:rPr>
          <w:rFonts w:ascii="Comic Sans MS" w:hAnsi="Comic Sans MS"/>
          <w:sz w:val="28"/>
        </w:rPr>
        <w:t xml:space="preserve">              </w:t>
      </w:r>
      <w:r w:rsidRPr="00B472C1">
        <w:rPr>
          <w:rFonts w:ascii="Comic Sans MS" w:hAnsi="Comic Sans MS"/>
          <w:sz w:val="28"/>
          <w:highlight w:val="green"/>
        </w:rPr>
        <w:t>how</w:t>
      </w:r>
    </w:p>
    <w:p w14:paraId="4E55118D" w14:textId="232FD37C" w:rsidR="00542600" w:rsidRDefault="00B472C1" w:rsidP="0054260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o</w:t>
      </w:r>
      <w:r w:rsidR="00542600">
        <w:rPr>
          <w:rFonts w:ascii="Comic Sans MS" w:hAnsi="Comic Sans MS"/>
          <w:sz w:val="28"/>
        </w:rPr>
        <w:t>rdpucba</w:t>
      </w:r>
      <w:proofErr w:type="spellEnd"/>
      <w:r>
        <w:rPr>
          <w:rFonts w:ascii="Comic Sans MS" w:hAnsi="Comic Sans MS"/>
          <w:sz w:val="28"/>
        </w:rPr>
        <w:t xml:space="preserve">      </w:t>
      </w:r>
      <w:r w:rsidRPr="00B472C1">
        <w:rPr>
          <w:rFonts w:ascii="Comic Sans MS" w:hAnsi="Comic Sans MS"/>
          <w:sz w:val="28"/>
          <w:highlight w:val="green"/>
        </w:rPr>
        <w:t>cupboard</w:t>
      </w:r>
    </w:p>
    <w:p w14:paraId="308F3A32" w14:textId="55A4E5BF" w:rsidR="00542600" w:rsidRPr="00E878A3" w:rsidRDefault="00B472C1" w:rsidP="0054260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b</w:t>
      </w:r>
      <w:r w:rsidR="00542600">
        <w:rPr>
          <w:rFonts w:ascii="Comic Sans MS" w:hAnsi="Comic Sans MS"/>
          <w:sz w:val="28"/>
        </w:rPr>
        <w:t>tsule</w:t>
      </w:r>
      <w:proofErr w:type="spellEnd"/>
      <w:r>
        <w:rPr>
          <w:rFonts w:ascii="Comic Sans MS" w:hAnsi="Comic Sans MS"/>
          <w:sz w:val="28"/>
        </w:rPr>
        <w:t xml:space="preserve">           </w:t>
      </w:r>
      <w:r w:rsidRPr="00B472C1">
        <w:rPr>
          <w:rFonts w:ascii="Comic Sans MS" w:hAnsi="Comic Sans MS"/>
          <w:sz w:val="28"/>
          <w:highlight w:val="green"/>
        </w:rPr>
        <w:t>subtle</w:t>
      </w:r>
    </w:p>
    <w:p w14:paraId="01B86031" w14:textId="77777777" w:rsidR="00542600" w:rsidRDefault="00542600"/>
    <w:sectPr w:rsidR="00542600" w:rsidSect="00DD7A9F">
      <w:headerReference w:type="default" r:id="rId32"/>
      <w:footerReference w:type="default" r:id="rId33"/>
      <w:pgSz w:w="11900" w:h="16840"/>
      <w:pgMar w:top="720" w:right="720" w:bottom="720" w:left="72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5C3F" w14:textId="77777777" w:rsidR="007B6D42" w:rsidRDefault="007B6D42" w:rsidP="009A1FA2">
      <w:r>
        <w:separator/>
      </w:r>
    </w:p>
  </w:endnote>
  <w:endnote w:type="continuationSeparator" w:id="0">
    <w:p w14:paraId="4EBAE5F2" w14:textId="77777777" w:rsidR="007B6D42" w:rsidRDefault="007B6D42" w:rsidP="009A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AD743" w14:textId="25CA1DD2" w:rsidR="00DD7A9F" w:rsidRDefault="00DD7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6382C" w14:textId="77777777" w:rsidR="007B6D42" w:rsidRDefault="007B6D42" w:rsidP="009A1FA2">
      <w:r>
        <w:separator/>
      </w:r>
    </w:p>
  </w:footnote>
  <w:footnote w:type="continuationSeparator" w:id="0">
    <w:p w14:paraId="73DD8F30" w14:textId="77777777" w:rsidR="007B6D42" w:rsidRDefault="007B6D42" w:rsidP="009A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2F211" w14:textId="77777777" w:rsidR="009A1FA2" w:rsidRPr="009A1FA2" w:rsidRDefault="009A1FA2" w:rsidP="009A1FA2">
    <w:pPr>
      <w:pStyle w:val="Header"/>
      <w:jc w:val="center"/>
      <w:rPr>
        <w:rFonts w:ascii="Lucida Calligraphy" w:hAnsi="Lucida Calligraphy"/>
      </w:rPr>
    </w:pPr>
    <w:r>
      <w:rPr>
        <w:rFonts w:ascii="Lucida Calligraphy" w:hAnsi="Lucida Calligraphy"/>
        <w:noProof/>
        <w:lang w:eastAsia="en-GB"/>
      </w:rPr>
      <w:drawing>
        <wp:anchor distT="0" distB="0" distL="114300" distR="114300" simplePos="0" relativeHeight="251658240" behindDoc="1" locked="0" layoutInCell="1" allowOverlap="1" wp14:anchorId="3B8D0B62" wp14:editId="2CFA7137">
          <wp:simplePos x="0" y="0"/>
          <wp:positionH relativeFrom="column">
            <wp:posOffset>796925</wp:posOffset>
          </wp:positionH>
          <wp:positionV relativeFrom="paragraph">
            <wp:posOffset>-234315</wp:posOffset>
          </wp:positionV>
          <wp:extent cx="5179060" cy="90551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e-Most-Common-Grammar-Mistakes-and-How-to-Fix-Them-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5" t="57537" r="1238" b="17020"/>
                  <a:stretch/>
                </pic:blipFill>
                <pic:spPr bwMode="auto">
                  <a:xfrm>
                    <a:off x="0" y="0"/>
                    <a:ext cx="5179060" cy="90551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4699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17EC"/>
    <w:multiLevelType w:val="hybridMultilevel"/>
    <w:tmpl w:val="B8A2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63E06"/>
    <w:multiLevelType w:val="hybridMultilevel"/>
    <w:tmpl w:val="5D641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F09EA"/>
    <w:multiLevelType w:val="hybridMultilevel"/>
    <w:tmpl w:val="FAC64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2"/>
    <w:rsid w:val="001765FC"/>
    <w:rsid w:val="001D2698"/>
    <w:rsid w:val="003B741D"/>
    <w:rsid w:val="00494DC8"/>
    <w:rsid w:val="00542600"/>
    <w:rsid w:val="007B6D42"/>
    <w:rsid w:val="0094364F"/>
    <w:rsid w:val="009A1FA2"/>
    <w:rsid w:val="00A916CF"/>
    <w:rsid w:val="00B3587B"/>
    <w:rsid w:val="00B472C1"/>
    <w:rsid w:val="00B505A0"/>
    <w:rsid w:val="00C952D1"/>
    <w:rsid w:val="00DD7A9F"/>
    <w:rsid w:val="00F82A8E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FEE2C4"/>
  <w14:defaultImageDpi w14:val="32767"/>
  <w15:chartTrackingRefBased/>
  <w15:docId w15:val="{3D7FA23C-25B6-5A48-B325-867D7433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FA2"/>
  </w:style>
  <w:style w:type="paragraph" w:styleId="Footer">
    <w:name w:val="footer"/>
    <w:basedOn w:val="Normal"/>
    <w:link w:val="Foot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FA2"/>
  </w:style>
  <w:style w:type="paragraph" w:styleId="NoSpacing">
    <w:name w:val="No Spacing"/>
    <w:uiPriority w:val="1"/>
    <w:qFormat/>
    <w:rsid w:val="009A1FA2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542600"/>
    <w:pPr>
      <w:ind w:left="720"/>
      <w:contextualSpacing/>
    </w:pPr>
  </w:style>
  <w:style w:type="table" w:styleId="TableGrid">
    <w:name w:val="Table Grid"/>
    <w:basedOn w:val="TableNormal"/>
    <w:uiPriority w:val="39"/>
    <w:rsid w:val="00542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260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4D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pixabay.com/en/salmon-fish-seafood-meat-gourmet-575539/" TargetMode="External"/><Relationship Id="rId26" Type="http://schemas.openxmlformats.org/officeDocument/2006/relationships/hyperlink" Target="https://creativecommons.org/licenses/by-nd/3.0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publicdomainpictures.net/view-image.php?image=182427&amp;picture=o-spa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makeityourproblem.com/2016/06/28/popeye-arms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vishalpandya1991.deviantart.com/art/Hand-Clipart-363430398" TargetMode="External"/><Relationship Id="rId20" Type="http://schemas.openxmlformats.org/officeDocument/2006/relationships/hyperlink" Target="http://commons.wikimedia.org/wiki/File:One-half.svg" TargetMode="External"/><Relationship Id="rId29" Type="http://schemas.openxmlformats.org/officeDocument/2006/relationships/hyperlink" Target="https://creativecommons.org/licenses/by-nd/3.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hyperlink" Target="https://makeityourproblem.com/2016/06/28/popeye-arms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g"/><Relationship Id="rId28" Type="http://schemas.openxmlformats.org/officeDocument/2006/relationships/hyperlink" Target="https://makeityourproblem.com/2016/06/28/popeye-arms/" TargetMode="External"/><Relationship Id="rId10" Type="http://schemas.openxmlformats.org/officeDocument/2006/relationships/hyperlink" Target="http://openclipart.org/detail/48553/scizors-by-gmad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www.ihumanism.org/2013/09/skepticism-a-tool-for-humanism.html" TargetMode="External"/><Relationship Id="rId4" Type="http://schemas.openxmlformats.org/officeDocument/2006/relationships/webSettings" Target="webSettings.xml"/><Relationship Id="rId14" Type="http://schemas.openxmlformats.org/officeDocument/2006/relationships/hyperlink" Target="https://openclipart.org/detail/163987/ritter" TargetMode="External"/><Relationship Id="rId22" Type="http://schemas.openxmlformats.org/officeDocument/2006/relationships/hyperlink" Target="https://en.wikipedia.org/wiki/List_of_Bob_the_Builder_characters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9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47AC6496</Template>
  <TotalTime>1</TotalTime>
  <Pages>3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McDermott</dc:creator>
  <cp:keywords/>
  <dc:description/>
  <cp:lastModifiedBy>G McDougall</cp:lastModifiedBy>
  <cp:revision>3</cp:revision>
  <dcterms:created xsi:type="dcterms:W3CDTF">2020-05-30T14:18:00Z</dcterms:created>
  <dcterms:modified xsi:type="dcterms:W3CDTF">2020-05-30T14:24:00Z</dcterms:modified>
</cp:coreProperties>
</file>