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6D26D2" w14:textId="4BA4B726" w:rsidR="00542600" w:rsidRDefault="001765FC" w:rsidP="001765FC">
      <w:pPr>
        <w:rPr>
          <w:rFonts w:ascii="Comic Sans MS" w:hAnsi="Comic Sans MS"/>
          <w:sz w:val="32"/>
          <w:u w:val="single"/>
        </w:rPr>
      </w:pPr>
      <w:r>
        <w:rPr>
          <w:rFonts w:ascii="Comic Sans MS" w:hAnsi="Comic Sans MS"/>
          <w:sz w:val="32"/>
          <w:u w:val="single"/>
        </w:rPr>
        <w:t>L.I</w:t>
      </w:r>
      <w:r w:rsidR="00542600" w:rsidRPr="00B5323B">
        <w:rPr>
          <w:rFonts w:ascii="Comic Sans MS" w:hAnsi="Comic Sans MS"/>
          <w:sz w:val="32"/>
          <w:u w:val="single"/>
        </w:rPr>
        <w:t>. I can</w:t>
      </w:r>
      <w:r w:rsidR="00542600">
        <w:rPr>
          <w:rFonts w:ascii="Comic Sans MS" w:hAnsi="Comic Sans MS"/>
          <w:sz w:val="32"/>
          <w:u w:val="single"/>
        </w:rPr>
        <w:t xml:space="preserve"> </w:t>
      </w:r>
      <w:r w:rsidR="00542600" w:rsidRPr="00B5323B">
        <w:rPr>
          <w:rFonts w:ascii="Comic Sans MS" w:hAnsi="Comic Sans MS"/>
          <w:sz w:val="32"/>
          <w:u w:val="single"/>
        </w:rPr>
        <w:t>spell words with silent letters.</w:t>
      </w:r>
    </w:p>
    <w:p w14:paraId="36772C58" w14:textId="77777777" w:rsidR="00542600" w:rsidRDefault="00542600" w:rsidP="00542600">
      <w:pPr>
        <w:rPr>
          <w:rFonts w:ascii="Comic Sans MS" w:hAnsi="Comic Sans MS"/>
          <w:sz w:val="32"/>
          <w:u w:val="single"/>
        </w:rPr>
      </w:pPr>
      <w:r>
        <w:rPr>
          <w:rFonts w:ascii="Comic Sans MS" w:hAnsi="Comic Sans MS"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4EEAFB" wp14:editId="039954FD">
                <wp:simplePos x="0" y="0"/>
                <wp:positionH relativeFrom="column">
                  <wp:posOffset>472</wp:posOffset>
                </wp:positionH>
                <wp:positionV relativeFrom="paragraph">
                  <wp:posOffset>129407</wp:posOffset>
                </wp:positionV>
                <wp:extent cx="6644995" cy="1679944"/>
                <wp:effectExtent l="0" t="0" r="1016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4995" cy="1679944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gradFill>
                            <a:gsLst>
                              <a:gs pos="0">
                                <a:schemeClr val="accent1">
                                  <a:lumMod val="5000"/>
                                  <a:lumOff val="95000"/>
                                </a:schemeClr>
                              </a:gs>
                              <a:gs pos="74000">
                                <a:schemeClr val="accent1">
                                  <a:lumMod val="45000"/>
                                  <a:lumOff val="55000"/>
                                </a:schemeClr>
                              </a:gs>
                              <a:gs pos="83000">
                                <a:schemeClr val="accent1">
                                  <a:lumMod val="45000"/>
                                  <a:lumOff val="55000"/>
                                </a:schemeClr>
                              </a:gs>
                              <a:gs pos="100000">
                                <a:schemeClr val="accent1">
                                  <a:lumMod val="30000"/>
                                  <a:lumOff val="70000"/>
                                </a:schemeClr>
                              </a:gs>
                            </a:gsLst>
                            <a:lin ang="5400000" scaled="1"/>
                          </a:gradFill>
                        </a:ln>
                        <a:effectLst>
                          <a:softEdge rad="152400"/>
                        </a:effectLst>
                      </wps:spPr>
                      <wps:txbx>
                        <w:txbxContent>
                          <w:p w14:paraId="1ED610D1" w14:textId="77777777" w:rsidR="00C952D1" w:rsidRDefault="00C952D1" w:rsidP="00542600">
                            <w:pPr>
                              <w:rPr>
                                <w:rFonts w:ascii="Lucida Calligraphy" w:hAnsi="Lucida Calligraphy"/>
                                <w:sz w:val="28"/>
                              </w:rPr>
                            </w:pPr>
                          </w:p>
                          <w:p w14:paraId="154FE07E" w14:textId="77777777" w:rsidR="00542600" w:rsidRPr="00B5323B" w:rsidRDefault="00542600" w:rsidP="00542600">
                            <w:pPr>
                              <w:rPr>
                                <w:rFonts w:ascii="Lucida Calligraphy" w:hAnsi="Lucida Calligraphy"/>
                                <w:sz w:val="28"/>
                              </w:rPr>
                            </w:pP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t>A silent letter is a letter that you don’t hear when you say a word.</w:t>
                            </w:r>
                          </w:p>
                          <w:p w14:paraId="34640EF3" w14:textId="77777777" w:rsidR="00542600" w:rsidRPr="00B5323B" w:rsidRDefault="00542600" w:rsidP="00542600">
                            <w:pPr>
                              <w:rPr>
                                <w:rFonts w:ascii="Lucida Calligraphy" w:hAnsi="Lucida Calligraphy"/>
                                <w:sz w:val="28"/>
                              </w:rPr>
                            </w:pP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t>E.g.</w:t>
                            </w:r>
                          </w:p>
                          <w:p w14:paraId="7D9E5D8F" w14:textId="77777777" w:rsidR="00542600" w:rsidRPr="00B5323B" w:rsidRDefault="00542600" w:rsidP="00542600">
                            <w:pPr>
                              <w:rPr>
                                <w:rFonts w:ascii="Lucida Calligraphy" w:hAnsi="Lucida Calligraphy"/>
                                <w:sz w:val="28"/>
                              </w:rPr>
                            </w:pPr>
                          </w:p>
                          <w:p w14:paraId="3F783C9F" w14:textId="77777777" w:rsidR="00542600" w:rsidRPr="00B5323B" w:rsidRDefault="00542600" w:rsidP="00542600">
                            <w:pPr>
                              <w:rPr>
                                <w:rFonts w:ascii="Lucida Calligraphy" w:hAnsi="Lucida Calligraphy"/>
                                <w:sz w:val="28"/>
                              </w:rPr>
                            </w:pP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t>Mus</w:t>
                            </w:r>
                            <w:r w:rsidRPr="00B5323B">
                              <w:rPr>
                                <w:rFonts w:ascii="Lucida Calligraphy" w:hAnsi="Lucida Calligraphy"/>
                                <w:b/>
                                <w:sz w:val="28"/>
                              </w:rPr>
                              <w:t>c</w:t>
                            </w: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t>le</w:t>
                            </w: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tab/>
                            </w: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tab/>
                            </w:r>
                            <w:r w:rsidRPr="00B5323B">
                              <w:rPr>
                                <w:rFonts w:ascii="Lucida Calligraphy" w:hAnsi="Lucida Calligraphy"/>
                                <w:b/>
                                <w:sz w:val="28"/>
                              </w:rPr>
                              <w:t>K</w:t>
                            </w: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t>now</w:t>
                            </w: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tab/>
                            </w: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tab/>
                              <w:t>Dou</w:t>
                            </w:r>
                            <w:r w:rsidRPr="00B5323B">
                              <w:rPr>
                                <w:rFonts w:ascii="Lucida Calligraphy" w:hAnsi="Lucida Calligraphy"/>
                                <w:b/>
                                <w:sz w:val="28"/>
                              </w:rPr>
                              <w:t>b</w:t>
                            </w: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t xml:space="preserve">t    </w:t>
                            </w: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sym w:font="Wingdings" w:char="F0DF"/>
                            </w: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t>‘c’, ‘k’ and ‘b’ are</w:t>
                            </w:r>
                            <w:r w:rsidR="00C952D1">
                              <w:rPr>
                                <w:rFonts w:ascii="Lucida Calligraphy" w:hAnsi="Lucida Calligraphy"/>
                                <w:sz w:val="28"/>
                              </w:rPr>
                              <w:t xml:space="preserve"> </w:t>
                            </w: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t>silent.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0702ABB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05pt;margin-top:10.2pt;width:523.25pt;height:132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" fillcolor="yellow" strokeweight=".5pt">
                <v:textbox>
                  <w:txbxContent>
                    <w:p w:rsidR="00C952D1" w:rsidRDefault="00C952D1" w:rsidP="00542600">
                      <w:pPr>
                        <w:rPr>
                          <w:rFonts w:ascii="Lucida Calligraphy" w:hAnsi="Lucida Calligraphy"/>
                          <w:sz w:val="28"/>
                        </w:rPr>
                      </w:pPr>
                    </w:p>
                    <w:p w:rsidR="00542600" w:rsidRPr="00B5323B" w:rsidRDefault="00542600" w:rsidP="00542600">
                      <w:pPr>
                        <w:rPr>
                          <w:rFonts w:ascii="Lucida Calligraphy" w:hAnsi="Lucida Calligraphy"/>
                          <w:sz w:val="28"/>
                        </w:rPr>
                      </w:pP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t>A silent letter is a letter that you don’t hear when you say a word.</w:t>
                      </w:r>
                    </w:p>
                    <w:p w:rsidR="00542600" w:rsidRPr="00B5323B" w:rsidRDefault="00542600" w:rsidP="00542600">
                      <w:pPr>
                        <w:rPr>
                          <w:rFonts w:ascii="Lucida Calligraphy" w:hAnsi="Lucida Calligraphy"/>
                          <w:sz w:val="28"/>
                        </w:rPr>
                      </w:pP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t>E.g.</w:t>
                      </w:r>
                    </w:p>
                    <w:p w:rsidR="00542600" w:rsidRPr="00B5323B" w:rsidRDefault="00542600" w:rsidP="00542600">
                      <w:pPr>
                        <w:rPr>
                          <w:rFonts w:ascii="Lucida Calligraphy" w:hAnsi="Lucida Calligraphy"/>
                          <w:sz w:val="28"/>
                        </w:rPr>
                      </w:pPr>
                    </w:p>
                    <w:p w:rsidR="00542600" w:rsidRPr="00B5323B" w:rsidRDefault="00542600" w:rsidP="00542600">
                      <w:pPr>
                        <w:rPr>
                          <w:rFonts w:ascii="Lucida Calligraphy" w:hAnsi="Lucida Calligraphy"/>
                          <w:sz w:val="28"/>
                        </w:rPr>
                      </w:pP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t>Mus</w:t>
                      </w:r>
                      <w:r w:rsidRPr="00B5323B">
                        <w:rPr>
                          <w:rFonts w:ascii="Lucida Calligraphy" w:hAnsi="Lucida Calligraphy"/>
                          <w:b/>
                          <w:sz w:val="28"/>
                        </w:rPr>
                        <w:t>c</w:t>
                      </w: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t>le</w:t>
                      </w: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tab/>
                      </w: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tab/>
                      </w:r>
                      <w:r w:rsidRPr="00B5323B">
                        <w:rPr>
                          <w:rFonts w:ascii="Lucida Calligraphy" w:hAnsi="Lucida Calligraphy"/>
                          <w:b/>
                          <w:sz w:val="28"/>
                        </w:rPr>
                        <w:t>K</w:t>
                      </w: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t>now</w:t>
                      </w: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tab/>
                      </w: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tab/>
                        <w:t>Dou</w:t>
                      </w:r>
                      <w:r w:rsidRPr="00B5323B">
                        <w:rPr>
                          <w:rFonts w:ascii="Lucida Calligraphy" w:hAnsi="Lucida Calligraphy"/>
                          <w:b/>
                          <w:sz w:val="28"/>
                        </w:rPr>
                        <w:t>b</w:t>
                      </w: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t xml:space="preserve">t    </w:t>
                      </w: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sym w:font="Wingdings" w:char="F0DF"/>
                      </w: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t>‘c’, ‘k’ and ‘b’ are</w:t>
                      </w:r>
                      <w:r w:rsidR="00C952D1">
                        <w:rPr>
                          <w:rFonts w:ascii="Lucida Calligraphy" w:hAnsi="Lucida Calligraphy"/>
                          <w:sz w:val="28"/>
                        </w:rPr>
                        <w:t xml:space="preserve"> </w:t>
                      </w: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t>silent.</w:t>
                      </w:r>
                    </w:p>
                  </w:txbxContent>
                </v:textbox>
              </v:shape>
            </w:pict>
          </mc:Fallback>
        </mc:AlternateContent>
      </w:r>
    </w:p>
    <w:p w14:paraId="14ECEE95" w14:textId="77777777" w:rsidR="00542600" w:rsidRPr="00B5323B" w:rsidRDefault="00542600" w:rsidP="00542600">
      <w:pPr>
        <w:rPr>
          <w:rFonts w:ascii="Comic Sans MS" w:hAnsi="Comic Sans MS"/>
          <w:sz w:val="32"/>
          <w:u w:val="single"/>
        </w:rPr>
      </w:pPr>
    </w:p>
    <w:p w14:paraId="60898FF6" w14:textId="77777777" w:rsidR="00542600" w:rsidRDefault="00542600" w:rsidP="00542600">
      <w:pPr>
        <w:rPr>
          <w:rFonts w:ascii="Comic Sans MS" w:hAnsi="Comic Sans MS"/>
          <w:sz w:val="28"/>
        </w:rPr>
      </w:pPr>
    </w:p>
    <w:p w14:paraId="1864B54C" w14:textId="77777777" w:rsidR="00542600" w:rsidRDefault="00542600" w:rsidP="00542600">
      <w:pPr>
        <w:rPr>
          <w:rFonts w:ascii="Comic Sans MS" w:hAnsi="Comic Sans MS"/>
          <w:sz w:val="28"/>
        </w:rPr>
      </w:pPr>
    </w:p>
    <w:p w14:paraId="6A8BF1C9" w14:textId="77777777" w:rsidR="00542600" w:rsidRPr="00B5323B" w:rsidRDefault="00542600" w:rsidP="00542600">
      <w:pPr>
        <w:rPr>
          <w:rFonts w:ascii="Comic Sans MS" w:hAnsi="Comic Sans MS"/>
          <w:sz w:val="28"/>
        </w:rPr>
      </w:pPr>
    </w:p>
    <w:p w14:paraId="15C7894F" w14:textId="77777777" w:rsidR="00542600" w:rsidRPr="00B5323B" w:rsidRDefault="00542600" w:rsidP="00542600">
      <w:pPr>
        <w:rPr>
          <w:rFonts w:ascii="Comic Sans MS" w:hAnsi="Comic Sans MS"/>
          <w:sz w:val="28"/>
        </w:rPr>
      </w:pPr>
    </w:p>
    <w:p w14:paraId="22EB54A6" w14:textId="77777777" w:rsidR="00542600" w:rsidRDefault="00542600" w:rsidP="00542600">
      <w:pPr>
        <w:rPr>
          <w:rFonts w:ascii="Comic Sans MS" w:hAnsi="Comic Sans MS"/>
          <w:sz w:val="28"/>
        </w:rPr>
      </w:pPr>
    </w:p>
    <w:p w14:paraId="391B1994" w14:textId="77777777" w:rsidR="00542600" w:rsidRDefault="00542600" w:rsidP="00542600">
      <w:pPr>
        <w:rPr>
          <w:rFonts w:ascii="Comic Sans MS" w:hAnsi="Comic Sans MS"/>
          <w:sz w:val="28"/>
        </w:rPr>
      </w:pPr>
    </w:p>
    <w:p w14:paraId="5FB12239" w14:textId="77777777" w:rsidR="00542600" w:rsidRDefault="00542600" w:rsidP="00542600">
      <w:pPr>
        <w:rPr>
          <w:rFonts w:ascii="Comic Sans MS" w:hAnsi="Comic Sans MS"/>
          <w:sz w:val="28"/>
        </w:rPr>
      </w:pPr>
      <w:r w:rsidRPr="00181F73">
        <w:rPr>
          <w:rFonts w:ascii="Comic Sans MS" w:hAnsi="Comic Sans MS"/>
          <w:b/>
          <w:sz w:val="28"/>
          <w:u w:val="single"/>
        </w:rPr>
        <w:t>Task 1</w:t>
      </w:r>
      <w:r>
        <w:rPr>
          <w:rFonts w:ascii="Comic Sans MS" w:hAnsi="Comic Sans MS"/>
          <w:sz w:val="28"/>
        </w:rPr>
        <w:t>:</w:t>
      </w:r>
    </w:p>
    <w:p w14:paraId="297ACE48" w14:textId="77777777" w:rsidR="00542600" w:rsidRPr="00181F73" w:rsidRDefault="00542600" w:rsidP="00542600">
      <w:pPr>
        <w:rPr>
          <w:rFonts w:ascii="Comic Sans MS" w:hAnsi="Comic Sans MS"/>
          <w:i/>
          <w:sz w:val="28"/>
        </w:rPr>
      </w:pPr>
      <w:r w:rsidRPr="00181F73">
        <w:rPr>
          <w:rFonts w:ascii="Comic Sans MS" w:hAnsi="Comic Sans MS"/>
          <w:i/>
          <w:sz w:val="28"/>
        </w:rPr>
        <w:t>Write these words in your book and circle the silent letters in each word:</w:t>
      </w:r>
    </w:p>
    <w:p w14:paraId="6748775F" w14:textId="77777777" w:rsidR="00542600" w:rsidRDefault="00542600" w:rsidP="00542600">
      <w:pPr>
        <w:rPr>
          <w:rFonts w:ascii="Comic Sans MS" w:hAnsi="Comic Sans MS"/>
          <w:sz w:val="28"/>
        </w:rPr>
      </w:pPr>
    </w:p>
    <w:p w14:paraId="621861D5" w14:textId="1381840F" w:rsidR="00542600" w:rsidRDefault="00CF28F1" w:rsidP="0054260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s</w:t>
      </w:r>
      <w:r w:rsidR="00542600">
        <w:rPr>
          <w:rFonts w:ascii="Comic Sans MS" w:hAnsi="Comic Sans MS"/>
          <w:sz w:val="28"/>
        </w:rPr>
        <w:t>hould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exhaust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wom</w:t>
      </w:r>
      <w:r>
        <w:rPr>
          <w:rFonts w:ascii="Comic Sans MS" w:hAnsi="Comic Sans MS"/>
          <w:sz w:val="28"/>
        </w:rPr>
        <w:t>b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debut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solemn</w:t>
      </w:r>
      <w:r>
        <w:rPr>
          <w:rFonts w:ascii="Comic Sans MS" w:hAnsi="Comic Sans MS"/>
          <w:sz w:val="28"/>
        </w:rPr>
        <w:tab/>
        <w:t xml:space="preserve">              w</w:t>
      </w:r>
      <w:r w:rsidR="00542600">
        <w:rPr>
          <w:rFonts w:ascii="Comic Sans MS" w:hAnsi="Comic Sans MS"/>
          <w:sz w:val="28"/>
        </w:rPr>
        <w:t>hine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gnarled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hour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listen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knock</w:t>
      </w:r>
    </w:p>
    <w:p w14:paraId="5C6E1EEA" w14:textId="74C2ECDB" w:rsidR="00542600" w:rsidRDefault="00CF28F1" w:rsidP="0054260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g</w:t>
      </w:r>
      <w:r w:rsidR="00542600">
        <w:rPr>
          <w:rFonts w:ascii="Comic Sans MS" w:hAnsi="Comic Sans MS"/>
          <w:sz w:val="28"/>
        </w:rPr>
        <w:t>uess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wreckage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ghas</w:t>
      </w:r>
      <w:r>
        <w:rPr>
          <w:rFonts w:ascii="Comic Sans MS" w:hAnsi="Comic Sans MS"/>
          <w:sz w:val="28"/>
        </w:rPr>
        <w:t>tly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wrinkled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scene</w:t>
      </w:r>
      <w:r>
        <w:rPr>
          <w:rFonts w:ascii="Comic Sans MS" w:hAnsi="Comic Sans MS"/>
          <w:sz w:val="28"/>
        </w:rPr>
        <w:tab/>
        <w:t xml:space="preserve">          d</w:t>
      </w:r>
      <w:r w:rsidR="00542600">
        <w:rPr>
          <w:rFonts w:ascii="Comic Sans MS" w:hAnsi="Comic Sans MS"/>
          <w:sz w:val="28"/>
        </w:rPr>
        <w:t>esign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benign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rhythm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knickers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castle</w:t>
      </w:r>
    </w:p>
    <w:p w14:paraId="07A4DE7D" w14:textId="77777777" w:rsidR="00542600" w:rsidRDefault="00542600" w:rsidP="00542600">
      <w:pPr>
        <w:rPr>
          <w:rFonts w:ascii="Comic Sans MS" w:hAnsi="Comic Sans MS"/>
          <w:sz w:val="28"/>
        </w:rPr>
      </w:pPr>
    </w:p>
    <w:p w14:paraId="5AF80EF7" w14:textId="77777777" w:rsidR="00542600" w:rsidRDefault="00542600" w:rsidP="00542600">
      <w:pPr>
        <w:rPr>
          <w:rFonts w:ascii="Comic Sans MS" w:hAnsi="Comic Sans MS"/>
          <w:sz w:val="28"/>
        </w:rPr>
      </w:pPr>
      <w:r w:rsidRPr="00181F73">
        <w:rPr>
          <w:rFonts w:ascii="Comic Sans MS" w:hAnsi="Comic Sans MS"/>
          <w:b/>
          <w:sz w:val="28"/>
          <w:u w:val="single"/>
        </w:rPr>
        <w:t>Task 2</w:t>
      </w:r>
      <w:r>
        <w:rPr>
          <w:rFonts w:ascii="Comic Sans MS" w:hAnsi="Comic Sans MS"/>
          <w:sz w:val="28"/>
        </w:rPr>
        <w:t>:</w:t>
      </w:r>
    </w:p>
    <w:p w14:paraId="7963045A" w14:textId="77777777" w:rsidR="00542600" w:rsidRDefault="00542600" w:rsidP="00542600">
      <w:pPr>
        <w:rPr>
          <w:rFonts w:ascii="Comic Sans MS" w:hAnsi="Comic Sans MS"/>
          <w:sz w:val="28"/>
        </w:rPr>
      </w:pPr>
      <w:r w:rsidRPr="00181F73">
        <w:rPr>
          <w:rFonts w:ascii="Comic Sans MS" w:hAnsi="Comic Sans MS"/>
          <w:i/>
          <w:sz w:val="28"/>
        </w:rPr>
        <w:t>Sort the following words into the correct group in the table below</w:t>
      </w:r>
      <w:r>
        <w:rPr>
          <w:rFonts w:ascii="Comic Sans MS" w:hAnsi="Comic Sans MS"/>
          <w:sz w:val="28"/>
        </w:rPr>
        <w:t>:</w:t>
      </w:r>
    </w:p>
    <w:p w14:paraId="66AADCBD" w14:textId="77777777" w:rsidR="00542600" w:rsidRDefault="00542600" w:rsidP="00542600">
      <w:pPr>
        <w:rPr>
          <w:rFonts w:ascii="Comic Sans MS" w:hAnsi="Comic Sans MS"/>
          <w:sz w:val="28"/>
        </w:rPr>
      </w:pPr>
    </w:p>
    <w:p w14:paraId="43E33C2A" w14:textId="5FCF2CA9" w:rsidR="00542600" w:rsidRDefault="00CF28F1" w:rsidP="0054260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g</w:t>
      </w:r>
      <w:r w:rsidR="00542600">
        <w:rPr>
          <w:rFonts w:ascii="Comic Sans MS" w:hAnsi="Comic Sans MS"/>
          <w:sz w:val="28"/>
        </w:rPr>
        <w:t>uess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fascinated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ascend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honest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guitar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rhino</w:t>
      </w:r>
      <w:r>
        <w:rPr>
          <w:rFonts w:ascii="Comic Sans MS" w:hAnsi="Comic Sans MS"/>
          <w:sz w:val="28"/>
        </w:rPr>
        <w:t>ceros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muscle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guard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vehicle</w:t>
      </w:r>
      <w:r>
        <w:rPr>
          <w:rFonts w:ascii="Comic Sans MS" w:hAnsi="Comic Sans MS"/>
          <w:sz w:val="28"/>
        </w:rPr>
        <w:tab/>
        <w:t>g</w:t>
      </w:r>
      <w:bookmarkStart w:id="0" w:name="_GoBack"/>
      <w:bookmarkEnd w:id="0"/>
      <w:r w:rsidR="00542600">
        <w:rPr>
          <w:rFonts w:ascii="Comic Sans MS" w:hAnsi="Comic Sans MS"/>
          <w:sz w:val="28"/>
        </w:rPr>
        <w:t>host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school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conscious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science</w:t>
      </w:r>
    </w:p>
    <w:p w14:paraId="7F87FA9C" w14:textId="77777777" w:rsidR="00542600" w:rsidRDefault="00542600" w:rsidP="00542600">
      <w:pPr>
        <w:rPr>
          <w:rFonts w:ascii="Comic Sans MS" w:hAnsi="Comic Sans MS"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3"/>
        <w:gridCol w:w="3483"/>
        <w:gridCol w:w="3484"/>
      </w:tblGrid>
      <w:tr w:rsidR="00542600" w14:paraId="300274DD" w14:textId="77777777" w:rsidTr="009D619F">
        <w:tc>
          <w:tcPr>
            <w:tcW w:w="3483" w:type="dxa"/>
            <w:shd w:val="clear" w:color="auto" w:fill="FFC000"/>
          </w:tcPr>
          <w:p w14:paraId="1EA62D55" w14:textId="77777777" w:rsidR="00542600" w:rsidRDefault="00542600" w:rsidP="009D619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Silent U</w:t>
            </w:r>
          </w:p>
        </w:tc>
        <w:tc>
          <w:tcPr>
            <w:tcW w:w="3483" w:type="dxa"/>
            <w:shd w:val="clear" w:color="auto" w:fill="FFC000"/>
          </w:tcPr>
          <w:p w14:paraId="6825D6B1" w14:textId="77777777" w:rsidR="00542600" w:rsidRDefault="00542600" w:rsidP="009D619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Silent H</w:t>
            </w:r>
          </w:p>
        </w:tc>
        <w:tc>
          <w:tcPr>
            <w:tcW w:w="3484" w:type="dxa"/>
            <w:shd w:val="clear" w:color="auto" w:fill="FFC000"/>
          </w:tcPr>
          <w:p w14:paraId="0EAA22B7" w14:textId="77777777" w:rsidR="00542600" w:rsidRDefault="00542600" w:rsidP="009D619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Silent C</w:t>
            </w:r>
          </w:p>
        </w:tc>
      </w:tr>
      <w:tr w:rsidR="00542600" w14:paraId="47B6429A" w14:textId="77777777" w:rsidTr="009D619F">
        <w:tc>
          <w:tcPr>
            <w:tcW w:w="3483" w:type="dxa"/>
          </w:tcPr>
          <w:p w14:paraId="694A0678" w14:textId="77777777" w:rsidR="00542600" w:rsidRDefault="00542600" w:rsidP="009D619F">
            <w:pPr>
              <w:rPr>
                <w:rFonts w:ascii="Comic Sans MS" w:hAnsi="Comic Sans MS"/>
                <w:sz w:val="28"/>
              </w:rPr>
            </w:pPr>
          </w:p>
          <w:p w14:paraId="57E70EAC" w14:textId="77777777" w:rsidR="00542600" w:rsidRDefault="00542600" w:rsidP="009D619F">
            <w:pPr>
              <w:rPr>
                <w:rFonts w:ascii="Comic Sans MS" w:hAnsi="Comic Sans MS"/>
                <w:sz w:val="28"/>
              </w:rPr>
            </w:pPr>
          </w:p>
          <w:p w14:paraId="562AB799" w14:textId="77777777" w:rsidR="00542600" w:rsidRDefault="00542600" w:rsidP="009D619F">
            <w:pPr>
              <w:rPr>
                <w:rFonts w:ascii="Comic Sans MS" w:hAnsi="Comic Sans MS"/>
                <w:sz w:val="28"/>
              </w:rPr>
            </w:pPr>
          </w:p>
          <w:p w14:paraId="3FD23DA0" w14:textId="77777777" w:rsidR="00542600" w:rsidRDefault="00542600" w:rsidP="009D619F">
            <w:pPr>
              <w:rPr>
                <w:rFonts w:ascii="Comic Sans MS" w:hAnsi="Comic Sans MS"/>
                <w:sz w:val="28"/>
              </w:rPr>
            </w:pPr>
          </w:p>
          <w:p w14:paraId="7F93032E" w14:textId="77777777" w:rsidR="00542600" w:rsidRDefault="00542600" w:rsidP="009D619F">
            <w:pPr>
              <w:rPr>
                <w:rFonts w:ascii="Comic Sans MS" w:hAnsi="Comic Sans MS"/>
                <w:sz w:val="28"/>
              </w:rPr>
            </w:pPr>
          </w:p>
          <w:p w14:paraId="45EDF6AB" w14:textId="77777777" w:rsidR="00542600" w:rsidRDefault="00542600" w:rsidP="009D619F">
            <w:pPr>
              <w:rPr>
                <w:rFonts w:ascii="Comic Sans MS" w:hAnsi="Comic Sans MS"/>
                <w:sz w:val="28"/>
              </w:rPr>
            </w:pPr>
          </w:p>
          <w:p w14:paraId="551CDACE" w14:textId="77777777" w:rsidR="00542600" w:rsidRDefault="00542600" w:rsidP="009D619F">
            <w:pPr>
              <w:rPr>
                <w:rFonts w:ascii="Comic Sans MS" w:hAnsi="Comic Sans MS"/>
                <w:sz w:val="28"/>
              </w:rPr>
            </w:pPr>
          </w:p>
          <w:p w14:paraId="4F030520" w14:textId="77777777" w:rsidR="00C952D1" w:rsidRDefault="00C952D1" w:rsidP="009D619F">
            <w:pPr>
              <w:rPr>
                <w:rFonts w:ascii="Comic Sans MS" w:hAnsi="Comic Sans MS"/>
                <w:sz w:val="28"/>
              </w:rPr>
            </w:pPr>
          </w:p>
          <w:p w14:paraId="41E872DE" w14:textId="77777777" w:rsidR="00C952D1" w:rsidRDefault="00C952D1" w:rsidP="009D619F">
            <w:pPr>
              <w:rPr>
                <w:rFonts w:ascii="Comic Sans MS" w:hAnsi="Comic Sans MS"/>
                <w:sz w:val="28"/>
              </w:rPr>
            </w:pPr>
          </w:p>
          <w:p w14:paraId="0D8B8B1D" w14:textId="77777777" w:rsidR="00C952D1" w:rsidRDefault="00C952D1" w:rsidP="009D619F">
            <w:pPr>
              <w:rPr>
                <w:rFonts w:ascii="Comic Sans MS" w:hAnsi="Comic Sans MS"/>
                <w:sz w:val="28"/>
              </w:rPr>
            </w:pPr>
          </w:p>
          <w:p w14:paraId="3D64908E" w14:textId="77777777" w:rsidR="00C952D1" w:rsidRDefault="00C952D1" w:rsidP="009D619F">
            <w:pPr>
              <w:rPr>
                <w:rFonts w:ascii="Comic Sans MS" w:hAnsi="Comic Sans MS"/>
                <w:sz w:val="28"/>
              </w:rPr>
            </w:pPr>
          </w:p>
          <w:p w14:paraId="560A7A31" w14:textId="77777777" w:rsidR="00542600" w:rsidRDefault="00542600" w:rsidP="009D61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3483" w:type="dxa"/>
          </w:tcPr>
          <w:p w14:paraId="6AFE8523" w14:textId="77777777" w:rsidR="00542600" w:rsidRDefault="00542600" w:rsidP="009D61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3484" w:type="dxa"/>
          </w:tcPr>
          <w:p w14:paraId="414679AA" w14:textId="77777777" w:rsidR="00542600" w:rsidRDefault="00542600" w:rsidP="009D619F">
            <w:pPr>
              <w:rPr>
                <w:rFonts w:ascii="Comic Sans MS" w:hAnsi="Comic Sans MS"/>
                <w:sz w:val="28"/>
              </w:rPr>
            </w:pPr>
          </w:p>
        </w:tc>
      </w:tr>
    </w:tbl>
    <w:p w14:paraId="3625F19A" w14:textId="77777777" w:rsidR="00542600" w:rsidRPr="00C952D1" w:rsidRDefault="00542600" w:rsidP="00542600">
      <w:pPr>
        <w:rPr>
          <w:rFonts w:ascii="Comic Sans MS" w:hAnsi="Comic Sans MS"/>
          <w:b/>
          <w:sz w:val="28"/>
          <w:u w:val="single"/>
        </w:rPr>
      </w:pPr>
      <w:r w:rsidRPr="00181F73">
        <w:rPr>
          <w:rFonts w:ascii="Comic Sans MS" w:hAnsi="Comic Sans MS"/>
          <w:b/>
          <w:sz w:val="28"/>
          <w:u w:val="single"/>
        </w:rPr>
        <w:lastRenderedPageBreak/>
        <w:t>Task 3</w:t>
      </w:r>
      <w:r>
        <w:rPr>
          <w:rFonts w:ascii="Comic Sans MS" w:hAnsi="Comic Sans MS"/>
          <w:sz w:val="28"/>
        </w:rPr>
        <w:t>:</w:t>
      </w:r>
    </w:p>
    <w:p w14:paraId="68B26ABF" w14:textId="77777777" w:rsidR="00542600" w:rsidRPr="00C952D1" w:rsidRDefault="00542600" w:rsidP="00542600">
      <w:pPr>
        <w:rPr>
          <w:rFonts w:ascii="Comic Sans MS" w:hAnsi="Comic Sans MS"/>
          <w:i/>
          <w:sz w:val="28"/>
        </w:rPr>
      </w:pPr>
      <w:r w:rsidRPr="00C952D1">
        <w:rPr>
          <w:rFonts w:ascii="Comic Sans MS" w:hAnsi="Comic Sans MS"/>
          <w:i/>
          <w:sz w:val="28"/>
        </w:rPr>
        <w:t>Write these sentences in your book and write the correct spelling instead of the picture.</w:t>
      </w:r>
    </w:p>
    <w:p w14:paraId="1FB61E5F" w14:textId="77777777" w:rsidR="00542600" w:rsidRDefault="00542600" w:rsidP="0054260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Eric used the </w:t>
      </w:r>
      <w:r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2C5E2210" wp14:editId="324D8379">
            <wp:extent cx="712381" cy="710280"/>
            <wp:effectExtent l="0" t="0" r="0" b="1270"/>
            <wp:docPr id="2" name="Picture 2" descr="Clipart - Sciss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ediafile_6RTJJl.png"/>
                    <pic:cNvPicPr/>
                  </pic:nvPicPr>
                  <pic:blipFill>
                    <a:blip r:embed="rId7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5835" cy="743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to cut out pictures of </w:t>
      </w:r>
      <w:r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62B9939E" wp14:editId="04610C5D">
            <wp:extent cx="776177" cy="716471"/>
            <wp:effectExtent l="0" t="0" r="0" b="0"/>
            <wp:docPr id="6" name="Picture 6" descr="The Spa Free Stock Photo - Public Domain Pictu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ediafile_vrvcUA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0663" cy="720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 for his scrapbook.</w:t>
      </w:r>
    </w:p>
    <w:p w14:paraId="28B7D517" w14:textId="77777777" w:rsidR="00542600" w:rsidRDefault="00542600" w:rsidP="00542600">
      <w:pPr>
        <w:pStyle w:val="ListParagraph"/>
        <w:rPr>
          <w:rFonts w:ascii="Comic Sans MS" w:hAnsi="Comic Sans MS"/>
          <w:sz w:val="28"/>
        </w:rPr>
      </w:pPr>
    </w:p>
    <w:p w14:paraId="2F769E23" w14:textId="77777777" w:rsidR="00542600" w:rsidRDefault="00542600" w:rsidP="0054260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The </w:t>
      </w:r>
      <w:r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1A23F7D8" wp14:editId="70E7EBD0">
            <wp:extent cx="914400" cy="1039481"/>
            <wp:effectExtent l="0" t="0" r="0" b="2540"/>
            <wp:docPr id="4" name="Picture 4" descr="Clipart - R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ediafile_MRefCC.png"/>
                    <pic:cNvPicPr/>
                  </pic:nvPicPr>
                  <pic:blipFill>
                    <a:blip r:embed="rId13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5696" cy="1063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fell off his horse and twisted his </w:t>
      </w:r>
      <w:r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0C4E7C4F" wp14:editId="3A038BFC">
            <wp:extent cx="925032" cy="831715"/>
            <wp:effectExtent l="0" t="0" r="2540" b="0"/>
            <wp:docPr id="5" name="Picture 5" descr="Hand Clipart by vishalpandya1991 on Deviant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Hand Clipart by vishalpandya1991 on DeviantArt"/>
                    <pic:cNvPicPr>
                      <a:picLocks noChangeAspect="1"/>
                    </pic:cNvPicPr>
                  </pic:nvPicPr>
                  <pic:blipFill>
                    <a:blip r:embed="rId15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4927" cy="858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9D62D4" w14:textId="77777777" w:rsidR="00542600" w:rsidRPr="00181F73" w:rsidRDefault="00542600" w:rsidP="00542600">
      <w:pPr>
        <w:pStyle w:val="ListParagraph"/>
        <w:rPr>
          <w:rFonts w:ascii="Comic Sans MS" w:hAnsi="Comic Sans MS"/>
          <w:sz w:val="28"/>
        </w:rPr>
      </w:pPr>
    </w:p>
    <w:p w14:paraId="54E54F1B" w14:textId="77777777" w:rsidR="00542600" w:rsidRDefault="00542600" w:rsidP="0054260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351E1F9C" wp14:editId="5FAF6E13">
            <wp:extent cx="1594883" cy="797442"/>
            <wp:effectExtent l="0" t="0" r="0" b="0"/>
            <wp:docPr id="8" name="Picture 8" descr="Salmon Fish Seafood · Free vector graphic on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mediafile_0ZC81u.png"/>
                    <pic:cNvPicPr/>
                  </pic:nvPicPr>
                  <pic:blipFill>
                    <a:blip r:embed="rId17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4159" cy="807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is my favourite type of fish but it isn’t </w:t>
      </w:r>
      <w:r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681EB6E7" wp14:editId="7D5B9A40">
            <wp:extent cx="616689" cy="642383"/>
            <wp:effectExtent l="0" t="0" r="0" b="5715"/>
            <wp:docPr id="9" name="Picture 9" descr="File:One-half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File:One-half.svg"/>
                    <pic:cNvPicPr>
                      <a:picLocks noChangeAspect="1"/>
                    </pic:cNvPicPr>
                  </pic:nvPicPr>
                  <pic:blipFill>
                    <a:blip r:embed="rId19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363" cy="681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 as good as cod.</w:t>
      </w:r>
    </w:p>
    <w:p w14:paraId="7C18B4D1" w14:textId="77777777" w:rsidR="00542600" w:rsidRPr="00E878A3" w:rsidRDefault="00542600" w:rsidP="00542600">
      <w:pPr>
        <w:pStyle w:val="ListParagraph"/>
        <w:rPr>
          <w:rFonts w:ascii="Comic Sans MS" w:hAnsi="Comic Sans MS"/>
          <w:sz w:val="28"/>
        </w:rPr>
      </w:pPr>
    </w:p>
    <w:p w14:paraId="5ADDB959" w14:textId="77777777" w:rsidR="00542600" w:rsidRDefault="00542600" w:rsidP="0054260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To </w:t>
      </w:r>
      <w:r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3E397D64" wp14:editId="3E8C2DC9">
            <wp:extent cx="754912" cy="1144164"/>
            <wp:effectExtent l="0" t="0" r="0" b="0"/>
            <wp:docPr id="12" name="Picture 12" descr="List of Bob the Builder characters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List of Bob the Builder characters - Wikipedia"/>
                    <pic:cNvPicPr>
                      <a:picLocks noChangeAspect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725" cy="1165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strong </w:t>
      </w:r>
      <w:r>
        <w:rPr>
          <w:rFonts w:ascii="Comic Sans MS" w:hAnsi="Comic Sans MS"/>
          <w:noProof/>
          <w:sz w:val="28"/>
          <w:lang w:eastAsia="en-GB"/>
        </w:rPr>
        <mc:AlternateContent>
          <mc:Choice Requires="wpg">
            <w:drawing>
              <wp:inline distT="0" distB="0" distL="0" distR="0" wp14:anchorId="22C5444C" wp14:editId="04D9EE01">
                <wp:extent cx="1329070" cy="1265275"/>
                <wp:effectExtent l="0" t="0" r="4445" b="5080"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29070" cy="1265275"/>
                          <a:chOff x="0" y="0"/>
                          <a:chExt cx="2654300" cy="3430905"/>
                        </a:xfrm>
                      </wpg:grpSpPr>
                      <pic:pic xmlns:pic="http://schemas.openxmlformats.org/drawingml/2006/picture">
                        <pic:nvPicPr>
                          <pic:cNvPr id="15" name="Picture 15" descr="Popeye Arms – Make It Your Problem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2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4300" cy="30607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" name="Text Box 16"/>
                        <wps:cNvSpPr txBox="1"/>
                        <wps:spPr>
                          <a:xfrm>
                            <a:off x="0" y="3060700"/>
                            <a:ext cx="2654300" cy="37020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71CD783" w14:textId="77777777" w:rsidR="00542600" w:rsidRPr="00E878A3" w:rsidRDefault="00CF28F1" w:rsidP="0054260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5" w:history="1">
                                <w:r w:rsidR="00542600" w:rsidRPr="00E878A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542600" w:rsidRPr="00E878A3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6" w:history="1">
                                <w:r w:rsidR="00542600" w:rsidRPr="00E878A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BY-ND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3C54B59" id="Group 17" o:spid="_x0000_s1027" style="width:104.65pt;height:99.65pt;mso-position-horizontal-relative:char;mso-position-vertical-relative:line" coordsize="26543,3430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" o:spid="_x0000_s1028" type="#_x0000_t75" alt="Popeye Arms – Make It Your Problem" style="position:absolute;width:26543;height:306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">
                  <v:imagedata r:id="rId27" o:title="Popeye Arms – Make It Your Problem"/>
                </v:shape>
                <v:shape id="Text Box 16" o:spid="_x0000_s1029" type="#_x0000_t202" style="position:absolute;top:30607;width:26543;height:37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" stroked="f">
                  <v:textbox>
                    <w:txbxContent>
                      <w:p w:rsidR="00542600" w:rsidRPr="00E878A3" w:rsidRDefault="00542600" w:rsidP="00542600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8" w:history="1">
                          <w:r w:rsidRPr="00E878A3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E878A3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9" w:history="1">
                          <w:r w:rsidRPr="00E878A3">
                            <w:rPr>
                              <w:rStyle w:val="Hyperlink"/>
                              <w:sz w:val="18"/>
                              <w:szCs w:val="18"/>
                            </w:rPr>
                            <w:t>CC BY-ND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Comic Sans MS" w:hAnsi="Comic Sans MS"/>
          <w:sz w:val="28"/>
        </w:rPr>
        <w:t>you need to do lots of exercise.</w:t>
      </w:r>
    </w:p>
    <w:p w14:paraId="071C7C41" w14:textId="77777777" w:rsidR="00542600" w:rsidRPr="00E878A3" w:rsidRDefault="00542600" w:rsidP="00542600">
      <w:pPr>
        <w:pStyle w:val="ListParagraph"/>
        <w:rPr>
          <w:rFonts w:ascii="Comic Sans MS" w:hAnsi="Comic Sans MS"/>
          <w:sz w:val="28"/>
        </w:rPr>
      </w:pPr>
    </w:p>
    <w:p w14:paraId="6AD772D2" w14:textId="77777777" w:rsidR="00542600" w:rsidRDefault="00542600" w:rsidP="0054260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I don’t </w:t>
      </w:r>
      <w:r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378C6066" wp14:editId="1F5B0033">
            <wp:extent cx="797442" cy="1371598"/>
            <wp:effectExtent l="0" t="0" r="3175" b="635"/>
            <wp:docPr id="18" name="Picture 18" descr="Skepticism: A Tool For Humanism - iHumanis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Skepticism: A Tool For Humanism - iHumanism"/>
                    <pic:cNvPicPr>
                      <a:picLocks noChangeAspect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3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4438" cy="1400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 what you’re talking about.</w:t>
      </w:r>
    </w:p>
    <w:p w14:paraId="665CDEBE" w14:textId="77777777" w:rsidR="00542600" w:rsidRPr="00E878A3" w:rsidRDefault="00542600" w:rsidP="00542600">
      <w:pPr>
        <w:pStyle w:val="ListParagraph"/>
        <w:rPr>
          <w:rFonts w:ascii="Comic Sans MS" w:hAnsi="Comic Sans MS"/>
          <w:sz w:val="28"/>
        </w:rPr>
      </w:pPr>
    </w:p>
    <w:p w14:paraId="13DA13FD" w14:textId="77777777" w:rsidR="00C952D1" w:rsidRDefault="00C952D1" w:rsidP="00542600">
      <w:pPr>
        <w:rPr>
          <w:rFonts w:ascii="Comic Sans MS" w:hAnsi="Comic Sans MS"/>
          <w:b/>
          <w:sz w:val="28"/>
          <w:u w:val="single"/>
        </w:rPr>
      </w:pPr>
    </w:p>
    <w:p w14:paraId="303D9924" w14:textId="77777777" w:rsidR="00C952D1" w:rsidRDefault="00C952D1" w:rsidP="00542600">
      <w:pPr>
        <w:rPr>
          <w:rFonts w:ascii="Comic Sans MS" w:hAnsi="Comic Sans MS"/>
          <w:b/>
          <w:sz w:val="28"/>
          <w:u w:val="single"/>
        </w:rPr>
      </w:pPr>
    </w:p>
    <w:p w14:paraId="4628D7D0" w14:textId="77777777" w:rsidR="00C952D1" w:rsidRDefault="00C952D1" w:rsidP="00542600">
      <w:pPr>
        <w:rPr>
          <w:rFonts w:ascii="Comic Sans MS" w:hAnsi="Comic Sans MS"/>
          <w:b/>
          <w:sz w:val="28"/>
          <w:u w:val="single"/>
        </w:rPr>
      </w:pPr>
    </w:p>
    <w:p w14:paraId="27EC2952" w14:textId="77777777" w:rsidR="00C952D1" w:rsidRDefault="00C952D1" w:rsidP="00542600">
      <w:pPr>
        <w:rPr>
          <w:rFonts w:ascii="Comic Sans MS" w:hAnsi="Comic Sans MS"/>
          <w:b/>
          <w:sz w:val="28"/>
          <w:u w:val="single"/>
        </w:rPr>
      </w:pPr>
    </w:p>
    <w:p w14:paraId="29F9F1B4" w14:textId="77777777" w:rsidR="00C952D1" w:rsidRDefault="00C952D1" w:rsidP="00542600">
      <w:pPr>
        <w:rPr>
          <w:rFonts w:ascii="Comic Sans MS" w:hAnsi="Comic Sans MS"/>
          <w:b/>
          <w:sz w:val="28"/>
          <w:u w:val="single"/>
        </w:rPr>
      </w:pPr>
    </w:p>
    <w:p w14:paraId="74BA41BB" w14:textId="77777777" w:rsidR="00C952D1" w:rsidRDefault="00C952D1" w:rsidP="00542600">
      <w:pPr>
        <w:rPr>
          <w:rFonts w:ascii="Comic Sans MS" w:hAnsi="Comic Sans MS"/>
          <w:b/>
          <w:sz w:val="28"/>
          <w:u w:val="single"/>
        </w:rPr>
      </w:pPr>
    </w:p>
    <w:p w14:paraId="28789DBE" w14:textId="77777777" w:rsidR="00542600" w:rsidRPr="00E878A3" w:rsidRDefault="00542600" w:rsidP="00542600">
      <w:pPr>
        <w:rPr>
          <w:rFonts w:ascii="Comic Sans MS" w:hAnsi="Comic Sans MS"/>
          <w:b/>
          <w:sz w:val="28"/>
          <w:u w:val="single"/>
        </w:rPr>
      </w:pPr>
      <w:r w:rsidRPr="00E878A3">
        <w:rPr>
          <w:rFonts w:ascii="Comic Sans MS" w:hAnsi="Comic Sans MS"/>
          <w:b/>
          <w:sz w:val="28"/>
          <w:u w:val="single"/>
        </w:rPr>
        <w:lastRenderedPageBreak/>
        <w:t>Task 4:</w:t>
      </w:r>
    </w:p>
    <w:p w14:paraId="364850C6" w14:textId="77777777" w:rsidR="00542600" w:rsidRPr="00C952D1" w:rsidRDefault="00542600" w:rsidP="00542600">
      <w:pPr>
        <w:rPr>
          <w:rFonts w:ascii="Comic Sans MS" w:hAnsi="Comic Sans MS"/>
          <w:i/>
          <w:sz w:val="28"/>
        </w:rPr>
      </w:pPr>
      <w:r w:rsidRPr="00C952D1">
        <w:rPr>
          <w:rFonts w:ascii="Comic Sans MS" w:hAnsi="Comic Sans MS"/>
          <w:i/>
          <w:sz w:val="28"/>
        </w:rPr>
        <w:t>Read these clues and spell the word that contains the silent letter.</w:t>
      </w:r>
    </w:p>
    <w:p w14:paraId="0F4F921A" w14:textId="77777777" w:rsidR="00542600" w:rsidRDefault="00542600" w:rsidP="00542600">
      <w:pPr>
        <w:rPr>
          <w:rFonts w:ascii="Comic Sans MS" w:hAnsi="Comic Sans MS"/>
          <w:sz w:val="28"/>
        </w:rPr>
      </w:pPr>
    </w:p>
    <w:p w14:paraId="7AA49E92" w14:textId="77777777" w:rsidR="00542600" w:rsidRDefault="00542600" w:rsidP="00542600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The season American people call ‘fall’.</w:t>
      </w:r>
    </w:p>
    <w:p w14:paraId="186450E9" w14:textId="77777777" w:rsidR="00542600" w:rsidRDefault="00542600" w:rsidP="00542600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What you use to write on a blackboard.</w:t>
      </w:r>
    </w:p>
    <w:p w14:paraId="5B80B683" w14:textId="77777777" w:rsidR="00542600" w:rsidRDefault="00542600" w:rsidP="00542600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Something your grandma likes to do with a needle and wool.</w:t>
      </w:r>
    </w:p>
    <w:p w14:paraId="73E69E72" w14:textId="77777777" w:rsidR="00542600" w:rsidRDefault="00542600" w:rsidP="00542600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You have 8 fingers and 2 …………?</w:t>
      </w:r>
    </w:p>
    <w:p w14:paraId="715979F7" w14:textId="77777777" w:rsidR="00C952D1" w:rsidRDefault="00542600" w:rsidP="00542600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Poems have lots of …………words.</w:t>
      </w:r>
    </w:p>
    <w:p w14:paraId="10A8F0FE" w14:textId="77777777" w:rsidR="00C952D1" w:rsidRPr="00C952D1" w:rsidRDefault="00C952D1" w:rsidP="00C952D1">
      <w:pPr>
        <w:rPr>
          <w:rFonts w:ascii="Comic Sans MS" w:hAnsi="Comic Sans MS"/>
          <w:sz w:val="28"/>
        </w:rPr>
      </w:pPr>
    </w:p>
    <w:p w14:paraId="3C320848" w14:textId="77777777" w:rsidR="00542600" w:rsidRDefault="00542600" w:rsidP="00542600">
      <w:pPr>
        <w:rPr>
          <w:rFonts w:ascii="Comic Sans MS" w:hAnsi="Comic Sans MS"/>
          <w:sz w:val="28"/>
        </w:rPr>
      </w:pPr>
      <w:r w:rsidRPr="00E878A3">
        <w:rPr>
          <w:rFonts w:ascii="Comic Sans MS" w:hAnsi="Comic Sans MS"/>
          <w:b/>
          <w:sz w:val="28"/>
          <w:u w:val="single"/>
        </w:rPr>
        <w:t>Task 5</w:t>
      </w:r>
      <w:r>
        <w:rPr>
          <w:rFonts w:ascii="Comic Sans MS" w:hAnsi="Comic Sans MS"/>
          <w:sz w:val="28"/>
        </w:rPr>
        <w:t>:</w:t>
      </w:r>
    </w:p>
    <w:p w14:paraId="66747AFC" w14:textId="77777777" w:rsidR="00542600" w:rsidRDefault="00542600" w:rsidP="00542600">
      <w:pPr>
        <w:rPr>
          <w:rFonts w:ascii="Comic Sans MS" w:hAnsi="Comic Sans MS"/>
          <w:i/>
          <w:sz w:val="28"/>
        </w:rPr>
      </w:pPr>
      <w:r w:rsidRPr="00C952D1">
        <w:rPr>
          <w:rFonts w:ascii="Comic Sans MS" w:hAnsi="Comic Sans MS"/>
          <w:i/>
          <w:sz w:val="28"/>
        </w:rPr>
        <w:t>Use the letters to unscramble the words and spell a word with a silent letter in them.</w:t>
      </w:r>
    </w:p>
    <w:p w14:paraId="1D9F04AB" w14:textId="77777777" w:rsidR="00C952D1" w:rsidRPr="00C952D1" w:rsidRDefault="00C952D1" w:rsidP="00542600">
      <w:pPr>
        <w:rPr>
          <w:rFonts w:ascii="Comic Sans MS" w:hAnsi="Comic Sans MS"/>
          <w:i/>
          <w:sz w:val="28"/>
        </w:rPr>
      </w:pPr>
    </w:p>
    <w:p w14:paraId="7882D5E8" w14:textId="601AD02C" w:rsidR="00542600" w:rsidRDefault="006E6284" w:rsidP="00542600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proofErr w:type="spellStart"/>
      <w:r>
        <w:rPr>
          <w:rFonts w:ascii="Comic Sans MS" w:hAnsi="Comic Sans MS"/>
          <w:sz w:val="28"/>
        </w:rPr>
        <w:t>o</w:t>
      </w:r>
      <w:r w:rsidR="00542600">
        <w:rPr>
          <w:rFonts w:ascii="Comic Sans MS" w:hAnsi="Comic Sans MS"/>
          <w:sz w:val="28"/>
        </w:rPr>
        <w:t>wh</w:t>
      </w:r>
      <w:proofErr w:type="spellEnd"/>
    </w:p>
    <w:p w14:paraId="4E55118D" w14:textId="2B3398B5" w:rsidR="00542600" w:rsidRDefault="006E6284" w:rsidP="00542600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o</w:t>
      </w:r>
      <w:r w:rsidR="00542600">
        <w:rPr>
          <w:rFonts w:ascii="Comic Sans MS" w:hAnsi="Comic Sans MS"/>
          <w:sz w:val="28"/>
        </w:rPr>
        <w:t>rdpucba</w:t>
      </w:r>
    </w:p>
    <w:p w14:paraId="308F3A32" w14:textId="77777777" w:rsidR="00542600" w:rsidRPr="00E878A3" w:rsidRDefault="00542600" w:rsidP="00542600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proofErr w:type="spellStart"/>
      <w:r>
        <w:rPr>
          <w:rFonts w:ascii="Comic Sans MS" w:hAnsi="Comic Sans MS"/>
          <w:sz w:val="28"/>
        </w:rPr>
        <w:t>btsule</w:t>
      </w:r>
      <w:proofErr w:type="spellEnd"/>
    </w:p>
    <w:p w14:paraId="01B86031" w14:textId="77777777" w:rsidR="00542600" w:rsidRDefault="00542600"/>
    <w:sectPr w:rsidR="00542600" w:rsidSect="00DD7A9F">
      <w:headerReference w:type="default" r:id="rId32"/>
      <w:footerReference w:type="default" r:id="rId33"/>
      <w:pgSz w:w="11900" w:h="16840"/>
      <w:pgMar w:top="720" w:right="720" w:bottom="720" w:left="720" w:header="720" w:footer="720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415C3F" w14:textId="77777777" w:rsidR="007B6D42" w:rsidRDefault="007B6D42" w:rsidP="009A1FA2">
      <w:r>
        <w:separator/>
      </w:r>
    </w:p>
  </w:endnote>
  <w:endnote w:type="continuationSeparator" w:id="0">
    <w:p w14:paraId="4EBAE5F2" w14:textId="77777777" w:rsidR="007B6D42" w:rsidRDefault="007B6D42" w:rsidP="009A1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1AD743" w14:textId="25CA1DD2" w:rsidR="00DD7A9F" w:rsidRDefault="00DD7A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E6382C" w14:textId="77777777" w:rsidR="007B6D42" w:rsidRDefault="007B6D42" w:rsidP="009A1FA2">
      <w:r>
        <w:separator/>
      </w:r>
    </w:p>
  </w:footnote>
  <w:footnote w:type="continuationSeparator" w:id="0">
    <w:p w14:paraId="73DD8F30" w14:textId="77777777" w:rsidR="007B6D42" w:rsidRDefault="007B6D42" w:rsidP="009A1F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12F211" w14:textId="77777777" w:rsidR="009A1FA2" w:rsidRPr="009A1FA2" w:rsidRDefault="009A1FA2" w:rsidP="009A1FA2">
    <w:pPr>
      <w:pStyle w:val="Header"/>
      <w:jc w:val="center"/>
      <w:rPr>
        <w:rFonts w:ascii="Lucida Calligraphy" w:hAnsi="Lucida Calligraphy"/>
      </w:rPr>
    </w:pPr>
    <w:r>
      <w:rPr>
        <w:rFonts w:ascii="Lucida Calligraphy" w:hAnsi="Lucida Calligraphy"/>
        <w:noProof/>
        <w:lang w:eastAsia="en-GB"/>
      </w:rPr>
      <w:drawing>
        <wp:anchor distT="0" distB="0" distL="114300" distR="114300" simplePos="0" relativeHeight="251658240" behindDoc="1" locked="0" layoutInCell="1" allowOverlap="1" wp14:anchorId="3B8D0B62" wp14:editId="2CFA7137">
          <wp:simplePos x="0" y="0"/>
          <wp:positionH relativeFrom="column">
            <wp:posOffset>796925</wp:posOffset>
          </wp:positionH>
          <wp:positionV relativeFrom="paragraph">
            <wp:posOffset>-234315</wp:posOffset>
          </wp:positionV>
          <wp:extent cx="5179060" cy="905510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he-Most-Common-Grammar-Mistakes-and-How-to-Fix-Them-2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45" t="57537" r="1238" b="17020"/>
                  <a:stretch/>
                </pic:blipFill>
                <pic:spPr bwMode="auto">
                  <a:xfrm>
                    <a:off x="0" y="0"/>
                    <a:ext cx="5179060" cy="905510"/>
                  </a:xfrm>
                  <a:prstGeom prst="rect">
                    <a:avLst/>
                  </a:prstGeom>
                  <a:ln>
                    <a:noFill/>
                  </a:ln>
                  <a:effectLst>
                    <a:softEdge rad="469900"/>
                  </a:effectLst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0D17EC"/>
    <w:multiLevelType w:val="hybridMultilevel"/>
    <w:tmpl w:val="B8A298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763E06"/>
    <w:multiLevelType w:val="hybridMultilevel"/>
    <w:tmpl w:val="5D641A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1F09EA"/>
    <w:multiLevelType w:val="hybridMultilevel"/>
    <w:tmpl w:val="FAC64A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FA2"/>
    <w:rsid w:val="001765FC"/>
    <w:rsid w:val="003B741D"/>
    <w:rsid w:val="00494DC8"/>
    <w:rsid w:val="00542600"/>
    <w:rsid w:val="006E6284"/>
    <w:rsid w:val="007B6D42"/>
    <w:rsid w:val="009A1FA2"/>
    <w:rsid w:val="00A916CF"/>
    <w:rsid w:val="00B3587B"/>
    <w:rsid w:val="00B505A0"/>
    <w:rsid w:val="00C952D1"/>
    <w:rsid w:val="00CF28F1"/>
    <w:rsid w:val="00DD7A9F"/>
    <w:rsid w:val="00F82A8E"/>
    <w:rsid w:val="00FE7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DFEE2C4"/>
  <w14:defaultImageDpi w14:val="32767"/>
  <w15:chartTrackingRefBased/>
  <w15:docId w15:val="{3D7FA23C-25B6-5A48-B325-867D7433E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26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1FA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1FA2"/>
  </w:style>
  <w:style w:type="paragraph" w:styleId="Footer">
    <w:name w:val="footer"/>
    <w:basedOn w:val="Normal"/>
    <w:link w:val="FooterChar"/>
    <w:uiPriority w:val="99"/>
    <w:unhideWhenUsed/>
    <w:rsid w:val="009A1FA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1FA2"/>
  </w:style>
  <w:style w:type="paragraph" w:styleId="NoSpacing">
    <w:name w:val="No Spacing"/>
    <w:uiPriority w:val="1"/>
    <w:qFormat/>
    <w:rsid w:val="009A1FA2"/>
    <w:rPr>
      <w:rFonts w:eastAsiaTheme="minorEastAsia"/>
      <w:sz w:val="22"/>
      <w:szCs w:val="22"/>
      <w:lang w:val="en-US" w:eastAsia="zh-CN"/>
    </w:rPr>
  </w:style>
  <w:style w:type="paragraph" w:styleId="ListParagraph">
    <w:name w:val="List Paragraph"/>
    <w:basedOn w:val="Normal"/>
    <w:uiPriority w:val="34"/>
    <w:qFormat/>
    <w:rsid w:val="00542600"/>
    <w:pPr>
      <w:ind w:left="720"/>
      <w:contextualSpacing/>
    </w:pPr>
  </w:style>
  <w:style w:type="table" w:styleId="TableGrid">
    <w:name w:val="Table Grid"/>
    <w:basedOn w:val="TableNormal"/>
    <w:uiPriority w:val="39"/>
    <w:rsid w:val="005426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4260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94DC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hyperlink" Target="https://pixabay.com/en/salmon-fish-seafood-meat-gourmet-575539/" TargetMode="External"/><Relationship Id="rId26" Type="http://schemas.openxmlformats.org/officeDocument/2006/relationships/hyperlink" Target="https://creativecommons.org/licenses/by-nd/3.0/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7.jpg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://www.publicdomainpictures.net/view-image.php?image=182427&amp;picture=o-spa" TargetMode="External"/><Relationship Id="rId17" Type="http://schemas.openxmlformats.org/officeDocument/2006/relationships/image" Target="media/image5.png"/><Relationship Id="rId25" Type="http://schemas.openxmlformats.org/officeDocument/2006/relationships/hyperlink" Target="https://makeityourproblem.com/2016/06/28/popeye-arms/" TargetMode="External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vishalpandya1991.deviantart.com/art/Hand-Clipart-363430398" TargetMode="External"/><Relationship Id="rId20" Type="http://schemas.openxmlformats.org/officeDocument/2006/relationships/hyperlink" Target="http://commons.wikimedia.org/wiki/File:One-half.svg" TargetMode="External"/><Relationship Id="rId29" Type="http://schemas.openxmlformats.org/officeDocument/2006/relationships/hyperlink" Target="https://creativecommons.org/licenses/by-nd/3.0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g"/><Relationship Id="rId24" Type="http://schemas.openxmlformats.org/officeDocument/2006/relationships/hyperlink" Target="https://makeityourproblem.com/2016/06/28/popeye-arms/" TargetMode="External"/><Relationship Id="rId32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23" Type="http://schemas.openxmlformats.org/officeDocument/2006/relationships/image" Target="media/image8.jpg"/><Relationship Id="rId28" Type="http://schemas.openxmlformats.org/officeDocument/2006/relationships/hyperlink" Target="https://makeityourproblem.com/2016/06/28/popeye-arms/" TargetMode="External"/><Relationship Id="rId10" Type="http://schemas.openxmlformats.org/officeDocument/2006/relationships/hyperlink" Target="http://openclipart.org/detail/48553/scizors-by-gmad" TargetMode="External"/><Relationship Id="rId19" Type="http://schemas.openxmlformats.org/officeDocument/2006/relationships/image" Target="media/image6.png"/><Relationship Id="rId31" Type="http://schemas.openxmlformats.org/officeDocument/2006/relationships/hyperlink" Target="http://www.ihumanism.org/2013/09/skepticism-a-tool-for-humanism.html" TargetMode="External"/><Relationship Id="rId4" Type="http://schemas.openxmlformats.org/officeDocument/2006/relationships/webSettings" Target="webSettings.xml"/><Relationship Id="rId14" Type="http://schemas.openxmlformats.org/officeDocument/2006/relationships/hyperlink" Target="https://openclipart.org/detail/163987/ritter" TargetMode="External"/><Relationship Id="rId22" Type="http://schemas.openxmlformats.org/officeDocument/2006/relationships/hyperlink" Target="https://en.wikipedia.org/wiki/List_of_Bob_the_Builder_characters" TargetMode="External"/><Relationship Id="rId27" Type="http://schemas.openxmlformats.org/officeDocument/2006/relationships/image" Target="media/image9.jpeg"/><Relationship Id="rId30" Type="http://schemas.openxmlformats.org/officeDocument/2006/relationships/image" Target="media/image9.png"/><Relationship Id="rId35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E4F4D4F5</Template>
  <TotalTime>4</TotalTime>
  <Pages>3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McDermott</dc:creator>
  <cp:keywords/>
  <dc:description/>
  <cp:lastModifiedBy>G McDougall</cp:lastModifiedBy>
  <cp:revision>4</cp:revision>
  <dcterms:created xsi:type="dcterms:W3CDTF">2020-05-29T20:18:00Z</dcterms:created>
  <dcterms:modified xsi:type="dcterms:W3CDTF">2020-05-30T14:23:00Z</dcterms:modified>
</cp:coreProperties>
</file>