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07633BE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C739A5">
        <w:rPr>
          <w:rFonts w:ascii="Comic Sans MS" w:hAnsi="Comic Sans MS"/>
          <w:sz w:val="40"/>
          <w:szCs w:val="40"/>
        </w:rPr>
        <w:t>May 25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34CB3756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1C5A14F4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television</w:t>
      </w:r>
    </w:p>
    <w:p w14:paraId="46E2A0B1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invasion</w:t>
      </w:r>
    </w:p>
    <w:p w14:paraId="7F3B8E26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decision</w:t>
      </w:r>
    </w:p>
    <w:p w14:paraId="2AC93E91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incision</w:t>
      </w:r>
    </w:p>
    <w:p w14:paraId="057216C6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erosion</w:t>
      </w:r>
    </w:p>
    <w:p w14:paraId="04E05218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expansion</w:t>
      </w:r>
    </w:p>
    <w:p w14:paraId="7C033609" w14:textId="4F5D5A1F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persuasion</w:t>
      </w:r>
    </w:p>
    <w:p w14:paraId="223D0004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revision</w:t>
      </w:r>
    </w:p>
    <w:p w14:paraId="19365FF7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division</w:t>
      </w:r>
    </w:p>
    <w:p w14:paraId="560C3748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confusion</w:t>
      </w:r>
    </w:p>
    <w:p w14:paraId="2DB1B9F9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collision</w:t>
      </w:r>
    </w:p>
    <w:p w14:paraId="16383FC1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inclusion</w:t>
      </w:r>
    </w:p>
    <w:p w14:paraId="06F28EBB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exclusion</w:t>
      </w:r>
    </w:p>
    <w:p w14:paraId="7EDE92B7" w14:textId="6E8FDB3F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repulsion</w:t>
      </w:r>
    </w:p>
    <w:p w14:paraId="3BAF8166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explosion</w:t>
      </w:r>
    </w:p>
    <w:p w14:paraId="5703F6E7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conclusion</w:t>
      </w:r>
    </w:p>
    <w:p w14:paraId="4E23D562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extension</w:t>
      </w:r>
    </w:p>
    <w:p w14:paraId="4FBDE5CB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comprehension</w:t>
      </w:r>
    </w:p>
    <w:p w14:paraId="43258ABE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seclusion</w:t>
      </w:r>
    </w:p>
    <w:p w14:paraId="12486761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expulsion</w:t>
      </w:r>
    </w:p>
    <w:p w14:paraId="076F5924" w14:textId="1FDB01BD" w:rsidR="00C020FE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C739A5">
        <w:rPr>
          <w:rFonts w:ascii="Comic Sans MS" w:hAnsi="Comic Sans MS"/>
          <w:sz w:val="32"/>
          <w:szCs w:val="32"/>
        </w:rPr>
        <w:t>corrosion</w:t>
      </w:r>
    </w:p>
    <w:p w14:paraId="2FDE8142" w14:textId="06119367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6B508266" w14:textId="0AA774CD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553885C2" w14:textId="74704089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168B88A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238B455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2FB24C21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5E747AF6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0D242D4A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138C5B69" w14:textId="77777777" w:rsidR="00C020FE" w:rsidRDefault="00C020FE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656C081D" w14:textId="3FEA1DF7" w:rsidR="00F01C67" w:rsidRDefault="00F01C67" w:rsidP="00C020FE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 w:rsidRPr="00F01C67">
        <w:rPr>
          <w:rFonts w:ascii="Comic Sans MS" w:hAnsi="Comic Sans MS"/>
          <w:sz w:val="32"/>
          <w:szCs w:val="32"/>
          <w:u w:val="single"/>
        </w:rPr>
        <w:t>Group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4F3581E1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spellStart"/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television</w:t>
      </w:r>
      <w:proofErr w:type="spellEnd"/>
      <w:proofErr w:type="gramEnd"/>
    </w:p>
    <w:p w14:paraId="52C46523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invasion</w:t>
      </w:r>
      <w:proofErr w:type="gramEnd"/>
    </w:p>
    <w:p w14:paraId="5368C5BB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spellStart"/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decision</w:t>
      </w:r>
      <w:proofErr w:type="spellEnd"/>
      <w:proofErr w:type="gramEnd"/>
    </w:p>
    <w:p w14:paraId="757684DA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incision</w:t>
      </w:r>
      <w:proofErr w:type="gramEnd"/>
    </w:p>
    <w:p w14:paraId="7486212E" w14:textId="7E0C4C1E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spellStart"/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erosion</w:t>
      </w:r>
      <w:proofErr w:type="spellEnd"/>
      <w:proofErr w:type="gramEnd"/>
    </w:p>
    <w:p w14:paraId="58B3D58D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spellStart"/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revision</w:t>
      </w:r>
      <w:proofErr w:type="spellEnd"/>
      <w:proofErr w:type="gramEnd"/>
    </w:p>
    <w:p w14:paraId="0614552C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division</w:t>
      </w:r>
      <w:proofErr w:type="gramEnd"/>
    </w:p>
    <w:p w14:paraId="55142F62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confusion</w:t>
      </w:r>
      <w:proofErr w:type="gramEnd"/>
    </w:p>
    <w:p w14:paraId="026A9780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collision</w:t>
      </w:r>
      <w:proofErr w:type="gramEnd"/>
    </w:p>
    <w:p w14:paraId="703081D0" w14:textId="3C8C6DE4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inclusion</w:t>
      </w:r>
      <w:proofErr w:type="gramEnd"/>
    </w:p>
    <w:p w14:paraId="0FF0FB6E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lang w:val="fr-FR"/>
        </w:rPr>
      </w:pPr>
      <w:proofErr w:type="gramStart"/>
      <w:r w:rsidRPr="00C739A5">
        <w:rPr>
          <w:rFonts w:ascii="Comic Sans MS" w:eastAsia="Times New Roman" w:hAnsi="Comic Sans MS" w:cs="Times New Roman"/>
          <w:sz w:val="32"/>
          <w:szCs w:val="32"/>
          <w:lang w:val="fr-FR"/>
        </w:rPr>
        <w:t>explosion</w:t>
      </w:r>
      <w:proofErr w:type="gramEnd"/>
    </w:p>
    <w:p w14:paraId="2AEA6FF9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conclusion</w:t>
      </w:r>
    </w:p>
    <w:p w14:paraId="7ED66218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extension</w:t>
      </w:r>
    </w:p>
    <w:p w14:paraId="017E2D3B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comprehension</w:t>
      </w:r>
    </w:p>
    <w:p w14:paraId="03EEB46D" w14:textId="38D129CA" w:rsidR="00C020FE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seclusion</w:t>
      </w:r>
    </w:p>
    <w:p w14:paraId="4B3CECD8" w14:textId="77777777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FEF0132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0B9372A5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television</w:t>
      </w:r>
    </w:p>
    <w:p w14:paraId="32A1DEC3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invasion</w:t>
      </w:r>
    </w:p>
    <w:p w14:paraId="19BA382C" w14:textId="76D77B9A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decision</w:t>
      </w:r>
    </w:p>
    <w:p w14:paraId="1809BC90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revision</w:t>
      </w:r>
    </w:p>
    <w:p w14:paraId="4893AC37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division</w:t>
      </w:r>
    </w:p>
    <w:p w14:paraId="693090D4" w14:textId="7C88F619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confusion</w:t>
      </w:r>
    </w:p>
    <w:p w14:paraId="073110A7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explosion</w:t>
      </w:r>
    </w:p>
    <w:p w14:paraId="00587EE9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conclusion</w:t>
      </w:r>
    </w:p>
    <w:p w14:paraId="4B2B3A06" w14:textId="2D560DA0" w:rsidR="00C020FE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C739A5">
        <w:rPr>
          <w:rFonts w:ascii="Comic Sans MS" w:eastAsia="Times New Roman" w:hAnsi="Comic Sans MS" w:cs="Times New Roman"/>
          <w:sz w:val="32"/>
          <w:szCs w:val="32"/>
        </w:rPr>
        <w:t>extension</w:t>
      </w:r>
    </w:p>
    <w:p w14:paraId="5955865E" w14:textId="77777777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DE1A067" w14:textId="77777777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7518BF" w14:textId="3CFC7B50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>Group 4</w:t>
      </w: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886DDCE" w14:textId="33C371F2" w:rsidR="00C020FE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can’t</w:t>
      </w:r>
    </w:p>
    <w:p w14:paraId="1AEF21A8" w14:textId="39BFEAD9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door</w:t>
      </w:r>
    </w:p>
    <w:p w14:paraId="12A14C85" w14:textId="10AF4F7F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first</w:t>
      </w:r>
    </w:p>
    <w:p w14:paraId="30897B34" w14:textId="3FB61DDD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got</w:t>
      </w:r>
    </w:p>
    <w:p w14:paraId="48A490A2" w14:textId="5AEDF922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help</w:t>
      </w:r>
    </w:p>
    <w:p w14:paraId="767B6E3B" w14:textId="45837477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jump</w:t>
      </w:r>
    </w:p>
    <w:p w14:paraId="5F17CAC0" w14:textId="603B116B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little</w:t>
      </w:r>
    </w:p>
    <w:p w14:paraId="55180F42" w14:textId="017A9710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more</w:t>
      </w:r>
    </w:p>
    <w:p w14:paraId="5701F018" w14:textId="4424BB8C" w:rsidR="00C739A5" w:rsidRDefault="00C739A5" w:rsidP="00C739A5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off</w:t>
      </w:r>
      <w:bookmarkStart w:id="0" w:name="_GoBack"/>
      <w:bookmarkEnd w:id="0"/>
    </w:p>
    <w:p w14:paraId="337649AE" w14:textId="77777777" w:rsidR="00A946FD" w:rsidRDefault="00A946FD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50852EAF" w14:textId="77777777" w:rsidR="003F1D20" w:rsidRPr="003F1D20" w:rsidRDefault="003F1D20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3F1D20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3C6DE3"/>
    <w:rsid w:val="003F1D20"/>
    <w:rsid w:val="004C57BA"/>
    <w:rsid w:val="007417C7"/>
    <w:rsid w:val="007527EB"/>
    <w:rsid w:val="00A946FD"/>
    <w:rsid w:val="00C020FE"/>
    <w:rsid w:val="00C739A5"/>
    <w:rsid w:val="00DB4D46"/>
    <w:rsid w:val="00F0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7AFFF06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 RYDEN</cp:lastModifiedBy>
  <cp:revision>2</cp:revision>
  <dcterms:created xsi:type="dcterms:W3CDTF">2020-03-17T11:13:00Z</dcterms:created>
  <dcterms:modified xsi:type="dcterms:W3CDTF">2020-03-17T11:13:00Z</dcterms:modified>
</cp:coreProperties>
</file>