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E1F7E" w14:textId="7DF007DB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r w:rsidRPr="00F01C67">
        <w:rPr>
          <w:rFonts w:ascii="Comic Sans MS" w:hAnsi="Comic Sans MS"/>
          <w:b/>
          <w:bCs/>
          <w:sz w:val="40"/>
          <w:szCs w:val="40"/>
        </w:rPr>
        <w:t xml:space="preserve">P7 Spellings </w:t>
      </w:r>
      <w:r w:rsidR="003F1D20">
        <w:rPr>
          <w:rFonts w:ascii="Comic Sans MS" w:hAnsi="Comic Sans MS"/>
          <w:sz w:val="40"/>
          <w:szCs w:val="40"/>
        </w:rPr>
        <w:t xml:space="preserve">(week beginning: </w:t>
      </w:r>
      <w:r w:rsidR="007417C7">
        <w:rPr>
          <w:rFonts w:ascii="Comic Sans MS" w:hAnsi="Comic Sans MS"/>
          <w:sz w:val="40"/>
          <w:szCs w:val="40"/>
        </w:rPr>
        <w:t>May 11</w:t>
      </w:r>
      <w:bookmarkStart w:id="0" w:name="_GoBack"/>
      <w:bookmarkEnd w:id="0"/>
      <w:r w:rsidR="003F1D20" w:rsidRPr="003F1D20">
        <w:rPr>
          <w:rFonts w:ascii="Comic Sans MS" w:hAnsi="Comic Sans MS"/>
          <w:sz w:val="40"/>
          <w:szCs w:val="40"/>
          <w:vertAlign w:val="superscript"/>
        </w:rPr>
        <w:t>th</w:t>
      </w:r>
      <w:r w:rsidRPr="00F01C67">
        <w:rPr>
          <w:rFonts w:ascii="Comic Sans MS" w:hAnsi="Comic Sans MS"/>
          <w:sz w:val="40"/>
          <w:szCs w:val="40"/>
        </w:rPr>
        <w:t>)</w:t>
      </w:r>
    </w:p>
    <w:p w14:paraId="5579CE58" w14:textId="3CEDEB7F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</w:p>
    <w:p w14:paraId="428B3793" w14:textId="77777777" w:rsidR="00F01C67" w:rsidRDefault="00F01C67" w:rsidP="00F01C67">
      <w:pPr>
        <w:spacing w:after="0" w:line="240" w:lineRule="auto"/>
        <w:rPr>
          <w:rFonts w:ascii="Comic Sans MS" w:hAnsi="Comic Sans MS"/>
          <w:sz w:val="40"/>
          <w:szCs w:val="40"/>
        </w:rPr>
        <w:sectPr w:rsidR="00F01C67" w:rsidSect="00F01C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E7045B3" w14:textId="34CB3756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1</w:t>
      </w:r>
    </w:p>
    <w:p w14:paraId="7316B8FA" w14:textId="20A12FF3" w:rsidR="00F01C67" w:rsidRDefault="00F01C67" w:rsidP="00F01C6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</w:p>
    <w:p w14:paraId="6FF6D4B0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actor</w:t>
      </w:r>
    </w:p>
    <w:p w14:paraId="6B4A55D4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author</w:t>
      </w:r>
    </w:p>
    <w:p w14:paraId="1DCB8374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collector</w:t>
      </w:r>
    </w:p>
    <w:p w14:paraId="237EC01A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survivor</w:t>
      </w:r>
    </w:p>
    <w:p w14:paraId="509C5972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director</w:t>
      </w:r>
    </w:p>
    <w:p w14:paraId="19204681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bachelor</w:t>
      </w:r>
    </w:p>
    <w:p w14:paraId="063D7F69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competitor</w:t>
      </w:r>
    </w:p>
    <w:p w14:paraId="004D89A2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ancestor</w:t>
      </w:r>
    </w:p>
    <w:p w14:paraId="39A5BEF4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conductor</w:t>
      </w:r>
    </w:p>
    <w:p w14:paraId="3384C6C3" w14:textId="4CDAA3D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conjuror</w:t>
      </w:r>
    </w:p>
    <w:p w14:paraId="07C9EE66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inspector</w:t>
      </w:r>
    </w:p>
    <w:p w14:paraId="68CB8470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inventor</w:t>
      </w:r>
    </w:p>
    <w:p w14:paraId="62A49E2B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doctor</w:t>
      </w:r>
    </w:p>
    <w:p w14:paraId="6054BD86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instructor</w:t>
      </w:r>
    </w:p>
    <w:p w14:paraId="2DF798B8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governor</w:t>
      </w:r>
    </w:p>
    <w:p w14:paraId="0EAA98EC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professor</w:t>
      </w:r>
    </w:p>
    <w:p w14:paraId="41B9538D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successor</w:t>
      </w:r>
    </w:p>
    <w:p w14:paraId="7DC71C70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traitor</w:t>
      </w:r>
    </w:p>
    <w:p w14:paraId="5A9AFB2F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ambassador</w:t>
      </w:r>
    </w:p>
    <w:p w14:paraId="3984C694" w14:textId="0AE6344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gladiator</w:t>
      </w:r>
    </w:p>
    <w:p w14:paraId="35C2DEFA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writer</w:t>
      </w:r>
    </w:p>
    <w:p w14:paraId="0FF0F40A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player</w:t>
      </w:r>
    </w:p>
    <w:p w14:paraId="29CEE798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footballer</w:t>
      </w:r>
    </w:p>
    <w:p w14:paraId="01978265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dancer</w:t>
      </w:r>
    </w:p>
    <w:p w14:paraId="2C721DCE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baker</w:t>
      </w:r>
    </w:p>
    <w:p w14:paraId="30EE3BC2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robber</w:t>
      </w:r>
    </w:p>
    <w:p w14:paraId="3E77513D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reporter</w:t>
      </w:r>
    </w:p>
    <w:p w14:paraId="0274657F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adviser</w:t>
      </w:r>
    </w:p>
    <w:p w14:paraId="46666A24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composer</w:t>
      </w:r>
    </w:p>
    <w:p w14:paraId="1AD2D821" w14:textId="6202B8FA" w:rsidR="007527EB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explorer</w:t>
      </w:r>
    </w:p>
    <w:p w14:paraId="656C081D" w14:textId="76A32613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2</w:t>
      </w:r>
    </w:p>
    <w:p w14:paraId="7CDB07C3" w14:textId="79C5AE89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2C26CEB7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actor</w:t>
      </w:r>
    </w:p>
    <w:p w14:paraId="67D51F2A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author</w:t>
      </w:r>
    </w:p>
    <w:p w14:paraId="7619828B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collector</w:t>
      </w:r>
    </w:p>
    <w:p w14:paraId="4BB20B1A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survivor</w:t>
      </w:r>
    </w:p>
    <w:p w14:paraId="02D8438A" w14:textId="7447FA32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director</w:t>
      </w:r>
    </w:p>
    <w:p w14:paraId="3DA3BD41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inspector</w:t>
      </w:r>
    </w:p>
    <w:p w14:paraId="4DA04254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inventor</w:t>
      </w:r>
    </w:p>
    <w:p w14:paraId="181D6796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doctor</w:t>
      </w:r>
    </w:p>
    <w:p w14:paraId="3B1B9B84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instructor</w:t>
      </w:r>
    </w:p>
    <w:p w14:paraId="3CD0CFE0" w14:textId="72FCB064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governor</w:t>
      </w:r>
    </w:p>
    <w:p w14:paraId="31C39F57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writer</w:t>
      </w:r>
    </w:p>
    <w:p w14:paraId="38C493B7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player</w:t>
      </w:r>
    </w:p>
    <w:p w14:paraId="6863956A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footballer</w:t>
      </w:r>
    </w:p>
    <w:p w14:paraId="4F67FDB7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dancer</w:t>
      </w:r>
    </w:p>
    <w:p w14:paraId="1222DF11" w14:textId="637D3922" w:rsidR="00F01C6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baker</w:t>
      </w:r>
    </w:p>
    <w:p w14:paraId="11FF1BF8" w14:textId="02E0BC15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29C33F2" w14:textId="3D8174E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6D9B6D" w14:textId="49F05F9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58F15A5" w14:textId="7D3E17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226203F" w14:textId="1BAFFC1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967953D" w14:textId="25D5218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74D045" w14:textId="2866F42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0B17D93" w14:textId="042B181E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448F4B8" w14:textId="7DE0E4B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7B28729" w14:textId="2B893EF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414167" w14:textId="537B0880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202076B" w14:textId="6FE1221D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E695BE" w14:textId="6307EA35" w:rsidR="00A946FD" w:rsidRDefault="00A946FD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1B0D316" w14:textId="379ED90C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F963F8" w14:textId="77777777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5BBD123" w14:textId="2FEF0132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3</w:t>
      </w:r>
    </w:p>
    <w:p w14:paraId="7F0D9D06" w14:textId="484DE26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6B183A14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actor</w:t>
      </w:r>
    </w:p>
    <w:p w14:paraId="1B78F812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author</w:t>
      </w:r>
    </w:p>
    <w:p w14:paraId="2312A329" w14:textId="2E7DB33C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collector</w:t>
      </w:r>
    </w:p>
    <w:p w14:paraId="1D0A1E35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inspector</w:t>
      </w:r>
    </w:p>
    <w:p w14:paraId="2835A794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inventor</w:t>
      </w:r>
    </w:p>
    <w:p w14:paraId="6FB4C89A" w14:textId="076D0C35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doctor</w:t>
      </w:r>
    </w:p>
    <w:p w14:paraId="0580A752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writer</w:t>
      </w:r>
    </w:p>
    <w:p w14:paraId="339FB381" w14:textId="77777777" w:rsidR="007417C7" w:rsidRP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player</w:t>
      </w:r>
    </w:p>
    <w:p w14:paraId="4A67871E" w14:textId="10B636FB" w:rsidR="00F01C6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7417C7">
        <w:rPr>
          <w:rFonts w:ascii="Comic Sans MS" w:eastAsia="Times New Roman" w:hAnsi="Comic Sans MS" w:cs="Times New Roman"/>
          <w:sz w:val="32"/>
          <w:szCs w:val="32"/>
        </w:rPr>
        <w:t>footballer</w:t>
      </w:r>
    </w:p>
    <w:p w14:paraId="146C1300" w14:textId="1121B34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4E78CB0" w14:textId="520D0E9F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9F6C147" w14:textId="6A61A0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5C002E" w14:textId="6A7FA75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42E0FC" w14:textId="26BE087A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57FD7F" w14:textId="41A4CE6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A8FE48A" w14:textId="2D3F842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8BCEBCF" w14:textId="02AF4DC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A477C39" w14:textId="437561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2F8D46" w14:textId="004B6E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8E8726A" w14:textId="387A48D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64848E6" w14:textId="5E218A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7D00B9E" w14:textId="135A910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47A9136" w14:textId="3D218C06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059FFD" w14:textId="31D796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6BAAA01" w14:textId="3218CA7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1B4855" w14:textId="6872735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BEB415" w14:textId="2C797E33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EB2FE9" w14:textId="717D0D4A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573B4CF" w14:textId="22EC5CD1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0B17BD1" w14:textId="77777777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7518BF" w14:textId="3CFC7B50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4</w:t>
      </w:r>
    </w:p>
    <w:p w14:paraId="3D137CFC" w14:textId="2FAEAFF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4E2D9436" w14:textId="4C82CB0C" w:rsidR="00DB4D46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called</w:t>
      </w:r>
    </w:p>
    <w:p w14:paraId="37F4C76E" w14:textId="50B45A09" w:rsid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did</w:t>
      </w:r>
    </w:p>
    <w:p w14:paraId="31EEDA78" w14:textId="34158337" w:rsid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from</w:t>
      </w:r>
    </w:p>
    <w:p w14:paraId="3857920C" w14:textId="7642A96B" w:rsid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girl</w:t>
      </w:r>
    </w:p>
    <w:p w14:paraId="766A5F4F" w14:textId="248052F8" w:rsid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have</w:t>
      </w:r>
    </w:p>
    <w:p w14:paraId="69FBB6DA" w14:textId="616509F9" w:rsid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here</w:t>
      </w:r>
    </w:p>
    <w:p w14:paraId="7C3C7536" w14:textId="07DB9FCA" w:rsid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 xml:space="preserve">if </w:t>
      </w:r>
    </w:p>
    <w:p w14:paraId="0F8DC42E" w14:textId="496A523D" w:rsid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just</w:t>
      </w:r>
    </w:p>
    <w:p w14:paraId="1EE96FC9" w14:textId="00A61201" w:rsidR="007417C7" w:rsidRDefault="007417C7" w:rsidP="007417C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laugh</w:t>
      </w:r>
    </w:p>
    <w:p w14:paraId="337649AE" w14:textId="77777777" w:rsidR="00A946FD" w:rsidRDefault="00A946FD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50852EAF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sectPr w:rsidR="003F1D20" w:rsidRPr="003F1D20" w:rsidSect="00F01C67">
      <w:type w:val="continuous"/>
      <w:pgSz w:w="11906" w:h="16838"/>
      <w:pgMar w:top="720" w:right="720" w:bottom="720" w:left="720" w:header="708" w:footer="708" w:gutter="0"/>
      <w:cols w:num="4" w:space="45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C67"/>
    <w:rsid w:val="00160CF2"/>
    <w:rsid w:val="001810D8"/>
    <w:rsid w:val="003C6DE3"/>
    <w:rsid w:val="003F1D20"/>
    <w:rsid w:val="004C57BA"/>
    <w:rsid w:val="007417C7"/>
    <w:rsid w:val="007527EB"/>
    <w:rsid w:val="00A946FD"/>
    <w:rsid w:val="00DB4D46"/>
    <w:rsid w:val="00F0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577D"/>
  <w15:chartTrackingRefBased/>
  <w15:docId w15:val="{251D11A7-1879-47B1-B56B-792DD54F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7AFFF06</Template>
  <TotalTime>0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Ryden</dc:creator>
  <cp:keywords/>
  <dc:description/>
  <cp:lastModifiedBy>D RYDEN</cp:lastModifiedBy>
  <cp:revision>2</cp:revision>
  <dcterms:created xsi:type="dcterms:W3CDTF">2020-03-17T11:04:00Z</dcterms:created>
  <dcterms:modified xsi:type="dcterms:W3CDTF">2020-03-17T11:04:00Z</dcterms:modified>
</cp:coreProperties>
</file>