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64AE6518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160CF2">
        <w:rPr>
          <w:rFonts w:ascii="Comic Sans MS" w:hAnsi="Comic Sans MS"/>
          <w:sz w:val="40"/>
          <w:szCs w:val="40"/>
        </w:rPr>
        <w:t>May 4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1E1C1137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discuss</w:t>
      </w:r>
    </w:p>
    <w:p w14:paraId="35CD1E9B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express</w:t>
      </w:r>
    </w:p>
    <w:p w14:paraId="191BFFEB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progress</w:t>
      </w:r>
    </w:p>
    <w:p w14:paraId="6235AB84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confess</w:t>
      </w:r>
    </w:p>
    <w:p w14:paraId="4001DC4B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profess</w:t>
      </w:r>
    </w:p>
    <w:p w14:paraId="226CEDF5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obsess</w:t>
      </w:r>
    </w:p>
    <w:p w14:paraId="47F19922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succeed</w:t>
      </w:r>
    </w:p>
    <w:p w14:paraId="1A8C91FC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recede</w:t>
      </w:r>
    </w:p>
    <w:p w14:paraId="48246F9A" w14:textId="5B20AB0A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concede</w:t>
      </w:r>
    </w:p>
    <w:p w14:paraId="38DA44C2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discussion</w:t>
      </w:r>
    </w:p>
    <w:p w14:paraId="288C89D7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expression</w:t>
      </w:r>
    </w:p>
    <w:p w14:paraId="3290BBE6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progression</w:t>
      </w:r>
    </w:p>
    <w:p w14:paraId="75852245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confession</w:t>
      </w:r>
    </w:p>
    <w:p w14:paraId="0F80A85B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profession</w:t>
      </w:r>
    </w:p>
    <w:p w14:paraId="55C76521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obsession</w:t>
      </w:r>
    </w:p>
    <w:p w14:paraId="5D7F740F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succession</w:t>
      </w:r>
    </w:p>
    <w:p w14:paraId="7D9451D1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recession</w:t>
      </w:r>
    </w:p>
    <w:p w14:paraId="140BA405" w14:textId="50AA090B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concession</w:t>
      </w:r>
    </w:p>
    <w:p w14:paraId="1DA0159B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admit</w:t>
      </w:r>
    </w:p>
    <w:p w14:paraId="2169A138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admission</w:t>
      </w:r>
    </w:p>
    <w:p w14:paraId="6C5AA6E0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permit</w:t>
      </w:r>
    </w:p>
    <w:p w14:paraId="6CC0CECA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permission</w:t>
      </w:r>
    </w:p>
    <w:p w14:paraId="3BCA1F7B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omit</w:t>
      </w:r>
    </w:p>
    <w:p w14:paraId="54269483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omission</w:t>
      </w:r>
    </w:p>
    <w:p w14:paraId="671C55D5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transmit</w:t>
      </w:r>
    </w:p>
    <w:p w14:paraId="4515A9F7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transmission</w:t>
      </w:r>
    </w:p>
    <w:p w14:paraId="6B263D8C" w14:textId="77777777" w:rsidR="00160CF2" w:rsidRPr="00160CF2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submit</w:t>
      </w:r>
    </w:p>
    <w:p w14:paraId="47D603E4" w14:textId="35141560" w:rsidR="007527EB" w:rsidRDefault="00160CF2" w:rsidP="00160CF2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160CF2">
        <w:rPr>
          <w:rFonts w:ascii="Comic Sans MS" w:eastAsia="Times New Roman" w:hAnsi="Comic Sans MS" w:cs="Times New Roman"/>
          <w:sz w:val="32"/>
          <w:szCs w:val="32"/>
        </w:rPr>
        <w:t>submission</w:t>
      </w:r>
    </w:p>
    <w:p w14:paraId="1AD2D821" w14:textId="25BA3BE3" w:rsidR="007527EB" w:rsidRDefault="007527EB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656C081D" w14:textId="76A32613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0F37F0F3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discuss</w:t>
      </w:r>
    </w:p>
    <w:p w14:paraId="70234715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express</w:t>
      </w:r>
    </w:p>
    <w:p w14:paraId="146AE24C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progress</w:t>
      </w:r>
    </w:p>
    <w:p w14:paraId="63784637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confess</w:t>
      </w:r>
    </w:p>
    <w:p w14:paraId="182A8632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profess</w:t>
      </w:r>
    </w:p>
    <w:p w14:paraId="4D11BA36" w14:textId="06DCF3B1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discussion</w:t>
      </w:r>
    </w:p>
    <w:p w14:paraId="3C2179B7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expression</w:t>
      </w:r>
    </w:p>
    <w:p w14:paraId="6B4741FC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progression</w:t>
      </w:r>
    </w:p>
    <w:p w14:paraId="27BB5EF4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confession</w:t>
      </w:r>
    </w:p>
    <w:p w14:paraId="5A367A99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profession</w:t>
      </w:r>
    </w:p>
    <w:p w14:paraId="5DCB045F" w14:textId="37605D02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admit</w:t>
      </w:r>
    </w:p>
    <w:p w14:paraId="5073AADE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admission</w:t>
      </w:r>
    </w:p>
    <w:p w14:paraId="006EF83E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permit</w:t>
      </w:r>
    </w:p>
    <w:p w14:paraId="3C362416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permission</w:t>
      </w:r>
    </w:p>
    <w:p w14:paraId="0413375D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omit</w:t>
      </w:r>
    </w:p>
    <w:p w14:paraId="1D36582E" w14:textId="703FA1C8" w:rsidR="00F01C67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omission</w:t>
      </w:r>
    </w:p>
    <w:p w14:paraId="1222DF11" w14:textId="5ED44F9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1FF1BF8" w14:textId="02E0BC1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77777777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5D2FFE38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discuss</w:t>
      </w:r>
    </w:p>
    <w:p w14:paraId="1538A335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express</w:t>
      </w:r>
    </w:p>
    <w:p w14:paraId="38D9DB35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progress</w:t>
      </w:r>
    </w:p>
    <w:p w14:paraId="63B33C76" w14:textId="5316EFC6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discussion</w:t>
      </w:r>
    </w:p>
    <w:p w14:paraId="6E236CD5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expression</w:t>
      </w:r>
    </w:p>
    <w:p w14:paraId="60130BC8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progression</w:t>
      </w:r>
    </w:p>
    <w:p w14:paraId="0A372C6E" w14:textId="31F9649C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admit</w:t>
      </w:r>
    </w:p>
    <w:p w14:paraId="01B02E4A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admission</w:t>
      </w:r>
    </w:p>
    <w:p w14:paraId="5EEC7472" w14:textId="77777777" w:rsidR="00DB4D46" w:rsidRP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permit</w:t>
      </w:r>
    </w:p>
    <w:p w14:paraId="0F2B4F3F" w14:textId="303C0FA9" w:rsidR="00A946FD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DB4D46">
        <w:rPr>
          <w:rFonts w:ascii="Comic Sans MS" w:eastAsia="Times New Roman" w:hAnsi="Comic Sans MS" w:cs="Times New Roman"/>
          <w:sz w:val="32"/>
          <w:szCs w:val="32"/>
        </w:rPr>
        <w:t>permission</w:t>
      </w:r>
    </w:p>
    <w:p w14:paraId="4A67871E" w14:textId="00B756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6C1300" w14:textId="1121B34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4E78CB0" w14:textId="520D0E9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7777777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61F5B140" w14:textId="18FC9E63" w:rsidR="00A946FD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again</w:t>
      </w:r>
    </w:p>
    <w:p w14:paraId="5C806025" w14:textId="134716D7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another</w:t>
      </w:r>
    </w:p>
    <w:p w14:paraId="2943F7D2" w14:textId="7A1F7A02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back</w:t>
      </w:r>
    </w:p>
    <w:p w14:paraId="2498A9DF" w14:textId="58A6F514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boy</w:t>
      </w:r>
    </w:p>
    <w:p w14:paraId="1814DF0D" w14:textId="2178874D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because</w:t>
      </w:r>
    </w:p>
    <w:p w14:paraId="0F370222" w14:textId="45AF9A69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been</w:t>
      </w:r>
    </w:p>
    <w:p w14:paraId="7CC39A90" w14:textId="02EA4B11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brother</w:t>
      </w:r>
    </w:p>
    <w:p w14:paraId="714E6A7E" w14:textId="238F5E9E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by</w:t>
      </w:r>
    </w:p>
    <w:p w14:paraId="4E2D9436" w14:textId="2C994B42" w:rsidR="00DB4D46" w:rsidRDefault="00DB4D46" w:rsidP="00DB4D46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call</w:t>
      </w:r>
      <w:bookmarkStart w:id="0" w:name="_GoBack"/>
      <w:bookmarkEnd w:id="0"/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3C6DE3"/>
    <w:rsid w:val="003F1D20"/>
    <w:rsid w:val="004C57BA"/>
    <w:rsid w:val="007527EB"/>
    <w:rsid w:val="00A946FD"/>
    <w:rsid w:val="00DB4D46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2020-03-17T10:47:00Z</dcterms:created>
  <dcterms:modified xsi:type="dcterms:W3CDTF">2020-03-17T10:47:00Z</dcterms:modified>
</cp:coreProperties>
</file>