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1A990DAE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284320">
        <w:rPr>
          <w:rFonts w:ascii="Comic Sans MS" w:hAnsi="Comic Sans MS"/>
          <w:sz w:val="40"/>
          <w:szCs w:val="40"/>
        </w:rPr>
        <w:t>June 8</w:t>
      </w:r>
      <w:r w:rsidR="00284320" w:rsidRPr="002843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25B9D875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graph</w:t>
      </w:r>
    </w:p>
    <w:p w14:paraId="65B1B806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photograph</w:t>
      </w:r>
    </w:p>
    <w:p w14:paraId="6DEDAEDF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photographer</w:t>
      </w:r>
    </w:p>
    <w:p w14:paraId="525A820B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photography</w:t>
      </w:r>
    </w:p>
    <w:p w14:paraId="753BC286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autograph</w:t>
      </w:r>
    </w:p>
    <w:p w14:paraId="10A2896A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paragraph</w:t>
      </w:r>
    </w:p>
    <w:p w14:paraId="467E6F5D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graphic</w:t>
      </w:r>
    </w:p>
    <w:p w14:paraId="7B83240A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geography</w:t>
      </w:r>
    </w:p>
    <w:p w14:paraId="3C8319C0" w14:textId="291DC09A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demography</w:t>
      </w:r>
    </w:p>
    <w:p w14:paraId="0C7FAEC0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form</w:t>
      </w:r>
    </w:p>
    <w:p w14:paraId="195FA09E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inform</w:t>
      </w:r>
    </w:p>
    <w:p w14:paraId="04A18EF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information</w:t>
      </w:r>
    </w:p>
    <w:p w14:paraId="44F64ABC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reform</w:t>
      </w:r>
    </w:p>
    <w:p w14:paraId="379DE032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deform</w:t>
      </w:r>
    </w:p>
    <w:p w14:paraId="3EAEA618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uniform</w:t>
      </w:r>
    </w:p>
    <w:p w14:paraId="4D26CEF2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transform</w:t>
      </w:r>
    </w:p>
    <w:p w14:paraId="64DDE6CA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transformation</w:t>
      </w:r>
    </w:p>
    <w:p w14:paraId="2FEBBB29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formula</w:t>
      </w:r>
    </w:p>
    <w:p w14:paraId="6E72934A" w14:textId="12E55BA8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port</w:t>
      </w:r>
    </w:p>
    <w:p w14:paraId="3C896B6E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report</w:t>
      </w:r>
    </w:p>
    <w:p w14:paraId="7EEB2F6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airport</w:t>
      </w:r>
    </w:p>
    <w:p w14:paraId="1F867775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portable</w:t>
      </w:r>
    </w:p>
    <w:p w14:paraId="04A192DB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passport</w:t>
      </w:r>
    </w:p>
    <w:p w14:paraId="458B9CBF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export</w:t>
      </w:r>
    </w:p>
    <w:p w14:paraId="1809264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import</w:t>
      </w:r>
    </w:p>
    <w:p w14:paraId="320E31EF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transport</w:t>
      </w:r>
    </w:p>
    <w:p w14:paraId="6B508266" w14:textId="7572AD7B" w:rsidR="00C739A5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284320">
        <w:rPr>
          <w:rFonts w:ascii="Comic Sans MS" w:hAnsi="Comic Sans MS"/>
          <w:sz w:val="32"/>
          <w:szCs w:val="32"/>
        </w:rPr>
        <w:t>transportation</w:t>
      </w:r>
    </w:p>
    <w:p w14:paraId="4B764A35" w14:textId="77777777" w:rsidR="00284320" w:rsidRDefault="00284320" w:rsidP="00284320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0C64A1F8" w14:textId="77777777" w:rsidR="00BD47B5" w:rsidRDefault="00BD47B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38C5B69" w14:textId="5A074803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656C081D" w14:textId="3FEA1DF7" w:rsidR="00F01C67" w:rsidRDefault="00F01C67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050241D8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graph</w:t>
      </w:r>
    </w:p>
    <w:p w14:paraId="42A4AC9F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photograph</w:t>
      </w:r>
    </w:p>
    <w:p w14:paraId="427F2F98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photographer</w:t>
      </w:r>
    </w:p>
    <w:p w14:paraId="2451C046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photography</w:t>
      </w:r>
    </w:p>
    <w:p w14:paraId="04F06BD5" w14:textId="76445AE8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autograph</w:t>
      </w:r>
    </w:p>
    <w:p w14:paraId="166588F2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form</w:t>
      </w:r>
    </w:p>
    <w:p w14:paraId="5043791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inform</w:t>
      </w:r>
    </w:p>
    <w:p w14:paraId="478944A4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information</w:t>
      </w:r>
    </w:p>
    <w:p w14:paraId="781B26E2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reform</w:t>
      </w:r>
    </w:p>
    <w:p w14:paraId="22B6FAFB" w14:textId="01255365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deform</w:t>
      </w:r>
    </w:p>
    <w:p w14:paraId="60C7395C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port</w:t>
      </w:r>
    </w:p>
    <w:p w14:paraId="55F077E1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report</w:t>
      </w:r>
    </w:p>
    <w:p w14:paraId="0533DD71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airport</w:t>
      </w:r>
    </w:p>
    <w:p w14:paraId="31C2DE5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portable</w:t>
      </w:r>
    </w:p>
    <w:p w14:paraId="029C33F2" w14:textId="1BD8827B" w:rsidR="00F01C67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passport</w:t>
      </w: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3760607E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7629AB8" w14:textId="77777777" w:rsidR="00284320" w:rsidRDefault="002843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4ED8DD05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0A3EA25" w14:textId="77777777" w:rsidR="00BD47B5" w:rsidRDefault="00BD47B5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645CC443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graph</w:t>
      </w:r>
    </w:p>
    <w:p w14:paraId="55E23A0C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photograph</w:t>
      </w:r>
    </w:p>
    <w:p w14:paraId="62D9B3ED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photographer</w:t>
      </w:r>
    </w:p>
    <w:p w14:paraId="0F234027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form</w:t>
      </w:r>
    </w:p>
    <w:p w14:paraId="5660D10A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inform</w:t>
      </w:r>
    </w:p>
    <w:p w14:paraId="4B160A8D" w14:textId="5E3B952F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information</w:t>
      </w:r>
    </w:p>
    <w:p w14:paraId="279FAC6C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port</w:t>
      </w:r>
    </w:p>
    <w:p w14:paraId="33A685F9" w14:textId="77777777" w:rsidR="00284320" w:rsidRPr="00284320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report</w:t>
      </w:r>
    </w:p>
    <w:p w14:paraId="2DE1A067" w14:textId="166E7A06" w:rsidR="00C020FE" w:rsidRDefault="00284320" w:rsidP="002843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284320">
        <w:rPr>
          <w:rFonts w:ascii="Comic Sans MS" w:eastAsia="Times New Roman" w:hAnsi="Comic Sans MS" w:cs="Times New Roman"/>
          <w:sz w:val="32"/>
          <w:szCs w:val="32"/>
        </w:rPr>
        <w:t>airport</w:t>
      </w: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0E0570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978088D" w14:textId="77777777" w:rsidR="00BD47B5" w:rsidRDefault="00BD47B5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ED724C9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EAAFE67" w14:textId="77777777" w:rsidR="00284320" w:rsidRDefault="002843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2A8740BD" w:rsidR="00A946FD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better</w:t>
      </w:r>
    </w:p>
    <w:p w14:paraId="3AD15633" w14:textId="77777777" w:rsidR="00284320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second</w:t>
      </w:r>
    </w:p>
    <w:p w14:paraId="2C37F498" w14:textId="355A14D1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still</w:t>
      </w:r>
    </w:p>
    <w:p w14:paraId="4E2DBD1F" w14:textId="31CE7157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young</w:t>
      </w:r>
    </w:p>
    <w:p w14:paraId="3837BC62" w14:textId="2174D944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both</w:t>
      </w:r>
    </w:p>
    <w:p w14:paraId="57EC6827" w14:textId="0E36C90A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other</w:t>
      </w:r>
    </w:p>
    <w:p w14:paraId="25AD8C73" w14:textId="691EEF9A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different</w:t>
      </w:r>
    </w:p>
    <w:p w14:paraId="40FE1AD5" w14:textId="1A40F032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those</w:t>
      </w:r>
    </w:p>
    <w:p w14:paraId="0AD02B3D" w14:textId="0F95F7F1" w:rsidR="00BD47B5" w:rsidRDefault="00284320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light</w:t>
      </w:r>
      <w:bookmarkStart w:id="0" w:name="_GoBack"/>
      <w:bookmarkEnd w:id="0"/>
    </w:p>
    <w:p w14:paraId="6A22DB43" w14:textId="77777777" w:rsidR="00BD47B5" w:rsidRDefault="00BD47B5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284320"/>
    <w:rsid w:val="003C6DE3"/>
    <w:rsid w:val="003F1D20"/>
    <w:rsid w:val="004C57BA"/>
    <w:rsid w:val="007417C7"/>
    <w:rsid w:val="007527EB"/>
    <w:rsid w:val="00A946FD"/>
    <w:rsid w:val="00BD47B5"/>
    <w:rsid w:val="00C020FE"/>
    <w:rsid w:val="00C739A5"/>
    <w:rsid w:val="00D82AA9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89556C97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2020-03-17T12:00:00Z</dcterms:created>
  <dcterms:modified xsi:type="dcterms:W3CDTF">2020-03-17T12:00:00Z</dcterms:modified>
</cp:coreProperties>
</file>