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796D4F8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4C57BA">
        <w:rPr>
          <w:rFonts w:ascii="Comic Sans MS" w:hAnsi="Comic Sans MS"/>
          <w:sz w:val="40"/>
          <w:szCs w:val="40"/>
        </w:rPr>
        <w:t>April 2</w:t>
      </w:r>
      <w:r w:rsidR="00A946FD">
        <w:rPr>
          <w:rFonts w:ascii="Comic Sans MS" w:hAnsi="Comic Sans MS"/>
          <w:sz w:val="40"/>
          <w:szCs w:val="40"/>
        </w:rPr>
        <w:t>7</w:t>
      </w:r>
      <w:bookmarkStart w:id="0" w:name="_GoBack"/>
      <w:bookmarkEnd w:id="0"/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2BAA07A0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love</w:t>
      </w:r>
    </w:p>
    <w:p w14:paraId="34F345A4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value</w:t>
      </w:r>
    </w:p>
    <w:p w14:paraId="73C3671D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cure</w:t>
      </w:r>
    </w:p>
    <w:p w14:paraId="2A57A8C4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dispose</w:t>
      </w:r>
    </w:p>
    <w:p w14:paraId="7FF229F6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mistake</w:t>
      </w:r>
    </w:p>
    <w:p w14:paraId="0840BC81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advise</w:t>
      </w:r>
    </w:p>
    <w:p w14:paraId="368C5756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desire</w:t>
      </w:r>
    </w:p>
    <w:p w14:paraId="40FF5A1B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rely</w:t>
      </w:r>
    </w:p>
    <w:p w14:paraId="1F308BD0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vary</w:t>
      </w:r>
    </w:p>
    <w:p w14:paraId="0655D17D" w14:textId="05325C52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lovable</w:t>
      </w:r>
    </w:p>
    <w:p w14:paraId="255261CF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valuable</w:t>
      </w:r>
    </w:p>
    <w:p w14:paraId="647EFAEB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curable</w:t>
      </w:r>
    </w:p>
    <w:p w14:paraId="766CF677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disposable</w:t>
      </w:r>
    </w:p>
    <w:p w14:paraId="4D381F0D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mistakable</w:t>
      </w:r>
    </w:p>
    <w:p w14:paraId="7D0C1E3F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advisable</w:t>
      </w:r>
    </w:p>
    <w:p w14:paraId="54F13FA3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desirable</w:t>
      </w:r>
    </w:p>
    <w:p w14:paraId="462327A8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reliable</w:t>
      </w:r>
    </w:p>
    <w:p w14:paraId="4DB530E5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variable</w:t>
      </w:r>
    </w:p>
    <w:p w14:paraId="15B7F763" w14:textId="780C5BA0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fashionable</w:t>
      </w:r>
    </w:p>
    <w:p w14:paraId="4D9A5A52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breakable</w:t>
      </w:r>
    </w:p>
    <w:p w14:paraId="3587CEF6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reasonable</w:t>
      </w:r>
    </w:p>
    <w:p w14:paraId="361B7EAC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agreeable</w:t>
      </w:r>
    </w:p>
    <w:p w14:paraId="57D75504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profitable</w:t>
      </w:r>
    </w:p>
    <w:p w14:paraId="7AE54DB2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remarkable</w:t>
      </w:r>
    </w:p>
    <w:p w14:paraId="49E29E4C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perishable</w:t>
      </w:r>
    </w:p>
    <w:p w14:paraId="15DFB489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available</w:t>
      </w:r>
    </w:p>
    <w:p w14:paraId="1390E23F" w14:textId="421DA6F7" w:rsidR="003F1D20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dependable</w:t>
      </w:r>
    </w:p>
    <w:p w14:paraId="47D603E4" w14:textId="786020AF" w:rsidR="007527EB" w:rsidRDefault="007527EB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1AD2D821" w14:textId="25BA3BE3" w:rsidR="007527EB" w:rsidRDefault="007527EB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656C081D" w14:textId="76A32613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2560D4DC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love</w:t>
      </w:r>
    </w:p>
    <w:p w14:paraId="0ED2B698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value</w:t>
      </w:r>
    </w:p>
    <w:p w14:paraId="44B3A150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cure</w:t>
      </w:r>
    </w:p>
    <w:p w14:paraId="3A404777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dispose</w:t>
      </w:r>
    </w:p>
    <w:p w14:paraId="4F026C0F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mistake</w:t>
      </w:r>
    </w:p>
    <w:p w14:paraId="12E45575" w14:textId="4D69D36F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lovable</w:t>
      </w:r>
    </w:p>
    <w:p w14:paraId="5CAF1808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valuable</w:t>
      </w:r>
    </w:p>
    <w:p w14:paraId="4439E364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curable</w:t>
      </w:r>
    </w:p>
    <w:p w14:paraId="7BD55029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disposable</w:t>
      </w:r>
    </w:p>
    <w:p w14:paraId="4171371F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mistakable</w:t>
      </w:r>
    </w:p>
    <w:p w14:paraId="08049D4C" w14:textId="299B7F2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fashionable</w:t>
      </w:r>
    </w:p>
    <w:p w14:paraId="34131658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breakable</w:t>
      </w:r>
    </w:p>
    <w:p w14:paraId="5B4D0E7A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reasonable</w:t>
      </w:r>
    </w:p>
    <w:p w14:paraId="3631365D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agreeable</w:t>
      </w:r>
    </w:p>
    <w:p w14:paraId="6E036091" w14:textId="18FF51AC" w:rsidR="00F01C67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profitable</w:t>
      </w:r>
    </w:p>
    <w:p w14:paraId="1D36582E" w14:textId="48E19BC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222DF11" w14:textId="5ED44F9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1FF1BF8" w14:textId="02E0BC1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77777777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6C9ACC10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love</w:t>
      </w:r>
    </w:p>
    <w:p w14:paraId="09937EF2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value</w:t>
      </w:r>
    </w:p>
    <w:p w14:paraId="7A79CA93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cure</w:t>
      </w:r>
    </w:p>
    <w:p w14:paraId="7241E14B" w14:textId="74C0F3DD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lovable</w:t>
      </w:r>
    </w:p>
    <w:p w14:paraId="646CF1FB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valuable</w:t>
      </w:r>
    </w:p>
    <w:p w14:paraId="428C0E37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curable</w:t>
      </w:r>
    </w:p>
    <w:p w14:paraId="289E64B7" w14:textId="2958626B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fashionable</w:t>
      </w:r>
    </w:p>
    <w:p w14:paraId="5F8A9B4B" w14:textId="77777777" w:rsidR="00A946FD" w:rsidRP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breakable</w:t>
      </w:r>
    </w:p>
    <w:p w14:paraId="0991F660" w14:textId="3EC46389" w:rsidR="00F01C67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A946FD">
        <w:rPr>
          <w:rFonts w:ascii="Comic Sans MS" w:eastAsia="Times New Roman" w:hAnsi="Comic Sans MS" w:cs="Times New Roman"/>
          <w:sz w:val="32"/>
          <w:szCs w:val="32"/>
        </w:rPr>
        <w:t>reasonable</w:t>
      </w:r>
    </w:p>
    <w:p w14:paraId="0F2B4F3F" w14:textId="77777777" w:rsidR="00A946FD" w:rsidRDefault="00A946FD" w:rsidP="00A946FD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A67871E" w14:textId="00B756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6C1300" w14:textId="1121B34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4E78CB0" w14:textId="520D0E9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7777777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6828F0B3" w14:textId="10FB6E1B" w:rsidR="004C57BA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they</w:t>
      </w:r>
    </w:p>
    <w:p w14:paraId="1817B604" w14:textId="287BB426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 xml:space="preserve">you </w:t>
      </w:r>
    </w:p>
    <w:p w14:paraId="2CBADEF0" w14:textId="20B686CF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going</w:t>
      </w:r>
    </w:p>
    <w:p w14:paraId="155E6F4B" w14:textId="6C167C5E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yes</w:t>
      </w:r>
    </w:p>
    <w:p w14:paraId="35AE1D68" w14:textId="39655A19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all</w:t>
      </w:r>
    </w:p>
    <w:p w14:paraId="003E51BE" w14:textId="64E62D5F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she</w:t>
      </w:r>
    </w:p>
    <w:p w14:paraId="6D6783BB" w14:textId="7F451552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day</w:t>
      </w:r>
    </w:p>
    <w:p w14:paraId="184FDA49" w14:textId="4C5B3464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 xml:space="preserve">about </w:t>
      </w:r>
    </w:p>
    <w:p w14:paraId="61F5B140" w14:textId="4F41C8F2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after</w:t>
      </w:r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810D8"/>
    <w:rsid w:val="003C6DE3"/>
    <w:rsid w:val="003F1D20"/>
    <w:rsid w:val="004C57BA"/>
    <w:rsid w:val="007527EB"/>
    <w:rsid w:val="00A946FD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2020-03-17T10:21:00Z</dcterms:created>
  <dcterms:modified xsi:type="dcterms:W3CDTF">2020-03-17T10:21:00Z</dcterms:modified>
</cp:coreProperties>
</file>