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E1F7E" w14:textId="00BFB152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Spellings </w:t>
      </w:r>
      <w:r w:rsidR="003F1D20">
        <w:rPr>
          <w:rFonts w:ascii="Comic Sans MS" w:hAnsi="Comic Sans MS"/>
          <w:sz w:val="40"/>
          <w:szCs w:val="40"/>
        </w:rPr>
        <w:t xml:space="preserve">(week beginning: </w:t>
      </w:r>
      <w:r w:rsidR="00D82AA9">
        <w:rPr>
          <w:rFonts w:ascii="Comic Sans MS" w:hAnsi="Comic Sans MS"/>
          <w:sz w:val="40"/>
          <w:szCs w:val="40"/>
        </w:rPr>
        <w:t>June 1</w:t>
      </w:r>
      <w:r w:rsidR="00D82AA9" w:rsidRPr="00D82AA9">
        <w:rPr>
          <w:rFonts w:ascii="Comic Sans MS" w:hAnsi="Comic Sans MS"/>
          <w:sz w:val="40"/>
          <w:szCs w:val="40"/>
          <w:vertAlign w:val="superscript"/>
        </w:rPr>
        <w:t>st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5579CE58" w14:textId="3CEDEB7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E7045B3" w14:textId="34CB3756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1</w:t>
      </w:r>
    </w:p>
    <w:p w14:paraId="7316B8FA" w14:textId="20A12FF3" w:rsidR="00F01C67" w:rsidRDefault="00F01C67" w:rsidP="00F01C6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</w:p>
    <w:p w14:paraId="6E5B2D22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revise</w:t>
      </w:r>
    </w:p>
    <w:p w14:paraId="3ADF5382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televise</w:t>
      </w:r>
    </w:p>
    <w:p w14:paraId="24937A45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confuse</w:t>
      </w:r>
    </w:p>
    <w:p w14:paraId="48C66CF4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incise</w:t>
      </w:r>
    </w:p>
    <w:p w14:paraId="7F4E95D8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erode</w:t>
      </w:r>
    </w:p>
    <w:p w14:paraId="04D76B12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expand</w:t>
      </w:r>
    </w:p>
    <w:p w14:paraId="63FA06FD" w14:textId="12C37709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persuade</w:t>
      </w:r>
    </w:p>
    <w:p w14:paraId="09EAF234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invade</w:t>
      </w:r>
    </w:p>
    <w:p w14:paraId="155A63A6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divide</w:t>
      </w:r>
    </w:p>
    <w:p w14:paraId="47AD97F8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decide</w:t>
      </w:r>
    </w:p>
    <w:p w14:paraId="69ABD591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collide</w:t>
      </w:r>
    </w:p>
    <w:p w14:paraId="002CF8AA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include</w:t>
      </w:r>
    </w:p>
    <w:p w14:paraId="584C5531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exclude</w:t>
      </w:r>
    </w:p>
    <w:p w14:paraId="0D2E5E16" w14:textId="5881BA81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repulse</w:t>
      </w:r>
    </w:p>
    <w:p w14:paraId="46DC1821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extend</w:t>
      </w:r>
    </w:p>
    <w:p w14:paraId="0496954A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explode</w:t>
      </w:r>
    </w:p>
    <w:p w14:paraId="1FE9EF8F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conclude</w:t>
      </w:r>
    </w:p>
    <w:p w14:paraId="6C97F2D9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comprehend</w:t>
      </w:r>
    </w:p>
    <w:p w14:paraId="1C4C6DFD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seclude</w:t>
      </w:r>
    </w:p>
    <w:p w14:paraId="3B243FD4" w14:textId="77777777" w:rsidR="00D82AA9" w:rsidRPr="00D82AA9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expel</w:t>
      </w:r>
    </w:p>
    <w:p w14:paraId="2FDE8142" w14:textId="78B17557" w:rsidR="00C739A5" w:rsidRDefault="00D82AA9" w:rsidP="00D82AA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D82AA9">
        <w:rPr>
          <w:rFonts w:ascii="Comic Sans MS" w:hAnsi="Comic Sans MS"/>
          <w:sz w:val="32"/>
          <w:szCs w:val="32"/>
        </w:rPr>
        <w:t>corrode</w:t>
      </w:r>
    </w:p>
    <w:p w14:paraId="6B508266" w14:textId="3BC4EA7D" w:rsid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0C64A1F8" w14:textId="77777777" w:rsidR="00BD47B5" w:rsidRDefault="00BD47B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553885C2" w14:textId="74704089" w:rsid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1168B88A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1238B455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2FB24C21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5E747AF6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0D242D4A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138C5B69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656C081D" w14:textId="3FEA1DF7" w:rsidR="00F01C67" w:rsidRDefault="00F01C67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2</w:t>
      </w:r>
    </w:p>
    <w:p w14:paraId="7CDB07C3" w14:textId="79C5AE89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3DBB1459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revise</w:t>
      </w:r>
    </w:p>
    <w:p w14:paraId="4D086662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televise</w:t>
      </w:r>
    </w:p>
    <w:p w14:paraId="564CA573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confuse</w:t>
      </w:r>
    </w:p>
    <w:p w14:paraId="5574238A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incise</w:t>
      </w:r>
    </w:p>
    <w:p w14:paraId="62DE0EB9" w14:textId="1BA97421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erode</w:t>
      </w:r>
    </w:p>
    <w:p w14:paraId="7BE7BAF3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invade</w:t>
      </w:r>
    </w:p>
    <w:p w14:paraId="03FC0420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divide</w:t>
      </w:r>
    </w:p>
    <w:p w14:paraId="7636FF3C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decide</w:t>
      </w:r>
    </w:p>
    <w:p w14:paraId="36EAA92B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collide</w:t>
      </w:r>
    </w:p>
    <w:p w14:paraId="3FE50BF5" w14:textId="25162D63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include</w:t>
      </w:r>
    </w:p>
    <w:p w14:paraId="510886B3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extend</w:t>
      </w:r>
    </w:p>
    <w:p w14:paraId="4F2472EB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explode</w:t>
      </w:r>
    </w:p>
    <w:p w14:paraId="44597ECF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conclude</w:t>
      </w:r>
    </w:p>
    <w:p w14:paraId="38629215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comprehend</w:t>
      </w:r>
    </w:p>
    <w:p w14:paraId="4B3CECD8" w14:textId="388B0306" w:rsidR="00C739A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seclude</w:t>
      </w:r>
    </w:p>
    <w:p w14:paraId="029C33F2" w14:textId="3D8174E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6D9B6D" w14:textId="49F05F9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58F15A5" w14:textId="7D3E17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226203F" w14:textId="1BAFFC1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967953D" w14:textId="25D5218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74D045" w14:textId="2866F42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0B17D93" w14:textId="042B181E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448F4B8" w14:textId="7DE0E4B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7B28729" w14:textId="2B893EF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414167" w14:textId="537B0880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202076B" w14:textId="6FE1221D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E695BE" w14:textId="6307EA35" w:rsidR="00A946FD" w:rsidRDefault="00A946FD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1B0D316" w14:textId="379ED90C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F963F8" w14:textId="4ED8DD05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0A3EA25" w14:textId="77777777" w:rsidR="00BD47B5" w:rsidRDefault="00BD47B5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5BBD123" w14:textId="2FEF0132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3</w:t>
      </w:r>
    </w:p>
    <w:p w14:paraId="7F0D9D06" w14:textId="484DE26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6E3E5281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revise</w:t>
      </w:r>
    </w:p>
    <w:p w14:paraId="67F000A5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televise</w:t>
      </w:r>
    </w:p>
    <w:p w14:paraId="57526E7B" w14:textId="0A094BF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confuse</w:t>
      </w:r>
    </w:p>
    <w:p w14:paraId="10655681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invade</w:t>
      </w:r>
    </w:p>
    <w:p w14:paraId="1AB442F8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divide</w:t>
      </w:r>
    </w:p>
    <w:p w14:paraId="30D6651B" w14:textId="1212A8BF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decide</w:t>
      </w:r>
    </w:p>
    <w:p w14:paraId="2BF17A2D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extend</w:t>
      </w:r>
    </w:p>
    <w:p w14:paraId="69E8E11E" w14:textId="77777777" w:rsidR="00BD47B5" w:rsidRPr="00BD47B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explode</w:t>
      </w:r>
    </w:p>
    <w:p w14:paraId="5955865E" w14:textId="261134C2" w:rsidR="00C739A5" w:rsidRDefault="00BD47B5" w:rsidP="00BD47B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BD47B5">
        <w:rPr>
          <w:rFonts w:ascii="Comic Sans MS" w:eastAsia="Times New Roman" w:hAnsi="Comic Sans MS" w:cs="Times New Roman"/>
          <w:sz w:val="32"/>
          <w:szCs w:val="32"/>
        </w:rPr>
        <w:t>conclude</w:t>
      </w:r>
    </w:p>
    <w:p w14:paraId="2DE1A067" w14:textId="77777777" w:rsidR="00C020FE" w:rsidRDefault="00C020FE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9F6C147" w14:textId="6A61A0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5C002E" w14:textId="6A7FA75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42E0FC" w14:textId="26BE087A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57FD7F" w14:textId="41A4CE6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A8FE48A" w14:textId="2D3F842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8BCEBCF" w14:textId="02AF4DC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A477C39" w14:textId="437561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2F8D46" w14:textId="004B6E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8E8726A" w14:textId="387A48D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64848E6" w14:textId="5E218A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7D00B9E" w14:textId="135A91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7A9136" w14:textId="3D218C06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059FFD" w14:textId="31D796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6BAAA01" w14:textId="3218CA7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1B4855" w14:textId="6872735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BEB415" w14:textId="2C797E33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EB2FE9" w14:textId="70E0570A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978088D" w14:textId="77777777" w:rsidR="00BD47B5" w:rsidRDefault="00BD47B5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573B4CF" w14:textId="22EC5CD1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0B17BD1" w14:textId="77777777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7518BF" w14:textId="3CFC7B50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4</w:t>
      </w:r>
    </w:p>
    <w:p w14:paraId="3D137CFC" w14:textId="2FAEAFF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337649AE" w14:textId="52ECA369" w:rsidR="00A946FD" w:rsidRDefault="00BD47B5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change</w:t>
      </w:r>
    </w:p>
    <w:p w14:paraId="5B45E1D0" w14:textId="43A857AA" w:rsidR="00BD47B5" w:rsidRDefault="00BD47B5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leave</w:t>
      </w:r>
    </w:p>
    <w:p w14:paraId="2C37F498" w14:textId="062ED854" w:rsidR="00BD47B5" w:rsidRDefault="00BD47B5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turned</w:t>
      </w:r>
    </w:p>
    <w:p w14:paraId="4E2DBD1F" w14:textId="0093913F" w:rsidR="00BD47B5" w:rsidRDefault="00BD47B5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jumped</w:t>
      </w:r>
    </w:p>
    <w:p w14:paraId="3837BC62" w14:textId="6F98E740" w:rsidR="00BD47B5" w:rsidRDefault="00BD47B5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opened</w:t>
      </w:r>
    </w:p>
    <w:p w14:paraId="57EC6827" w14:textId="46CF9C57" w:rsidR="00BD47B5" w:rsidRDefault="00BD47B5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started</w:t>
      </w:r>
    </w:p>
    <w:p w14:paraId="25AD8C73" w14:textId="014EA434" w:rsidR="00BD47B5" w:rsidRDefault="00BD47B5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tries</w:t>
      </w:r>
    </w:p>
    <w:p w14:paraId="40FE1AD5" w14:textId="411CD97B" w:rsidR="00BD47B5" w:rsidRDefault="00BD47B5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 xml:space="preserve">often </w:t>
      </w:r>
    </w:p>
    <w:p w14:paraId="0AD02B3D" w14:textId="0DE665D0" w:rsidR="00BD47B5" w:rsidRDefault="00BD47B5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today</w:t>
      </w:r>
      <w:bookmarkStart w:id="0" w:name="_GoBack"/>
      <w:bookmarkEnd w:id="0"/>
    </w:p>
    <w:p w14:paraId="6A22DB43" w14:textId="77777777" w:rsidR="00BD47B5" w:rsidRDefault="00BD47B5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50852EAF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sectPr w:rsidR="003F1D20" w:rsidRPr="003F1D20" w:rsidSect="00F01C67">
      <w:type w:val="continuous"/>
      <w:pgSz w:w="11906" w:h="16838"/>
      <w:pgMar w:top="720" w:right="720" w:bottom="720" w:left="720" w:header="708" w:footer="708" w:gutter="0"/>
      <w:cols w:num="4" w:space="4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C67"/>
    <w:rsid w:val="00160CF2"/>
    <w:rsid w:val="001810D8"/>
    <w:rsid w:val="003C6DE3"/>
    <w:rsid w:val="003F1D20"/>
    <w:rsid w:val="004C57BA"/>
    <w:rsid w:val="007417C7"/>
    <w:rsid w:val="007527EB"/>
    <w:rsid w:val="00A946FD"/>
    <w:rsid w:val="00BD47B5"/>
    <w:rsid w:val="00C020FE"/>
    <w:rsid w:val="00C739A5"/>
    <w:rsid w:val="00D82AA9"/>
    <w:rsid w:val="00DB4D46"/>
    <w:rsid w:val="00F0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7AFFF06</Template>
  <TotalTime>1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 RYDEN</cp:lastModifiedBy>
  <cp:revision>2</cp:revision>
  <dcterms:created xsi:type="dcterms:W3CDTF">2020-03-17T11:53:00Z</dcterms:created>
  <dcterms:modified xsi:type="dcterms:W3CDTF">2020-03-17T11:53:00Z</dcterms:modified>
</cp:coreProperties>
</file>