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5106783C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C020FE">
        <w:rPr>
          <w:rFonts w:ascii="Comic Sans MS" w:hAnsi="Comic Sans MS"/>
          <w:sz w:val="40"/>
          <w:szCs w:val="40"/>
        </w:rPr>
        <w:t>May 18</w:t>
      </w:r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5B3B6084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payment</w:t>
      </w:r>
    </w:p>
    <w:p w14:paraId="0FF27CC6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punishment</w:t>
      </w:r>
    </w:p>
    <w:p w14:paraId="64A98315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improvement</w:t>
      </w:r>
    </w:p>
    <w:p w14:paraId="56169D96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engagement</w:t>
      </w:r>
    </w:p>
    <w:p w14:paraId="3CA85EFB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involvement</w:t>
      </w:r>
    </w:p>
    <w:p w14:paraId="225094B5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enlargement</w:t>
      </w:r>
    </w:p>
    <w:p w14:paraId="0865AF36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advertisement</w:t>
      </w:r>
    </w:p>
    <w:p w14:paraId="42483636" w14:textId="6AF59524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encouragement</w:t>
      </w:r>
    </w:p>
    <w:p w14:paraId="675488A3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enjoyment</w:t>
      </w:r>
    </w:p>
    <w:p w14:paraId="310AB8F2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treatment</w:t>
      </w:r>
    </w:p>
    <w:p w14:paraId="0365ECB1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replacement</w:t>
      </w:r>
    </w:p>
    <w:p w14:paraId="7835EE6E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enchantment</w:t>
      </w:r>
    </w:p>
    <w:p w14:paraId="4808F1A3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equipment</w:t>
      </w:r>
    </w:p>
    <w:p w14:paraId="1A2AE7D6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management</w:t>
      </w:r>
    </w:p>
    <w:p w14:paraId="7B0CCC9D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enrichment</w:t>
      </w:r>
    </w:p>
    <w:p w14:paraId="24EB057B" w14:textId="1FF09168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empowerment</w:t>
      </w:r>
    </w:p>
    <w:p w14:paraId="673E0969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movement</w:t>
      </w:r>
    </w:p>
    <w:p w14:paraId="51FBF728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measurement</w:t>
      </w:r>
    </w:p>
    <w:p w14:paraId="4A459698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appointment</w:t>
      </w:r>
    </w:p>
    <w:p w14:paraId="6AAF0F9F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government</w:t>
      </w:r>
    </w:p>
    <w:p w14:paraId="58F72EC3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judgement</w:t>
      </w:r>
    </w:p>
    <w:p w14:paraId="1DC9CD2D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retirement</w:t>
      </w:r>
    </w:p>
    <w:p w14:paraId="61D1051F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employment</w:t>
      </w:r>
    </w:p>
    <w:p w14:paraId="27F71E6A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020FE">
        <w:rPr>
          <w:rFonts w:ascii="Comic Sans MS" w:hAnsi="Comic Sans MS"/>
          <w:sz w:val="32"/>
          <w:szCs w:val="32"/>
        </w:rPr>
        <w:t>consignment</w:t>
      </w:r>
    </w:p>
    <w:p w14:paraId="076F5924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1238B455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2FB24C21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5E747AF6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0D242D4A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138C5B69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656C081D" w14:textId="3FEA1DF7" w:rsidR="00F01C67" w:rsidRDefault="00F01C67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30308CD8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payment</w:t>
      </w:r>
    </w:p>
    <w:p w14:paraId="51980565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punishment</w:t>
      </w:r>
    </w:p>
    <w:p w14:paraId="5013E61B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improvement</w:t>
      </w:r>
    </w:p>
    <w:p w14:paraId="266F81A9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engagement</w:t>
      </w:r>
    </w:p>
    <w:p w14:paraId="1ECE00CC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involvement</w:t>
      </w:r>
    </w:p>
    <w:p w14:paraId="2B44C3C3" w14:textId="0794CCA5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enjoyment</w:t>
      </w:r>
    </w:p>
    <w:p w14:paraId="0816D53A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treatment</w:t>
      </w:r>
    </w:p>
    <w:p w14:paraId="6EFECD30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replacement</w:t>
      </w:r>
    </w:p>
    <w:p w14:paraId="40129057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enchantment</w:t>
      </w:r>
    </w:p>
    <w:p w14:paraId="3E486C04" w14:textId="0A33A9F3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equipment</w:t>
      </w:r>
    </w:p>
    <w:p w14:paraId="7B64B9A1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movement</w:t>
      </w:r>
    </w:p>
    <w:p w14:paraId="62325012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measurement</w:t>
      </w:r>
    </w:p>
    <w:p w14:paraId="3F36A2AC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appointment</w:t>
      </w:r>
    </w:p>
    <w:p w14:paraId="2E0B7C0C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government</w:t>
      </w:r>
    </w:p>
    <w:p w14:paraId="11FF1BF8" w14:textId="7B0B84B3" w:rsidR="00F01C67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judgement</w:t>
      </w:r>
    </w:p>
    <w:p w14:paraId="03EEB46D" w14:textId="77777777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6307EA35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719B73CF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bookmarkStart w:id="0" w:name="_GoBack"/>
      <w:r w:rsidRPr="00C020FE">
        <w:rPr>
          <w:rFonts w:ascii="Comic Sans MS" w:eastAsia="Times New Roman" w:hAnsi="Comic Sans MS" w:cs="Times New Roman"/>
          <w:sz w:val="32"/>
          <w:szCs w:val="32"/>
        </w:rPr>
        <w:t>payment</w:t>
      </w:r>
    </w:p>
    <w:p w14:paraId="73B6BFD0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punishment</w:t>
      </w:r>
    </w:p>
    <w:p w14:paraId="44E972E4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improvement</w:t>
      </w:r>
    </w:p>
    <w:p w14:paraId="7989594E" w14:textId="165BC1B3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enjoyment</w:t>
      </w:r>
    </w:p>
    <w:p w14:paraId="253403E4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treatment</w:t>
      </w:r>
    </w:p>
    <w:p w14:paraId="578613B9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replacement</w:t>
      </w:r>
    </w:p>
    <w:p w14:paraId="62FAACB9" w14:textId="5922B124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movement</w:t>
      </w:r>
    </w:p>
    <w:p w14:paraId="45C12872" w14:textId="77777777" w:rsidR="00C020FE" w:rsidRP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measurement</w:t>
      </w:r>
    </w:p>
    <w:p w14:paraId="54E78CB0" w14:textId="4D0B7242" w:rsidR="00F01C67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020FE">
        <w:rPr>
          <w:rFonts w:ascii="Comic Sans MS" w:eastAsia="Times New Roman" w:hAnsi="Comic Sans MS" w:cs="Times New Roman"/>
          <w:sz w:val="32"/>
          <w:szCs w:val="32"/>
        </w:rPr>
        <w:t>appointment</w:t>
      </w:r>
    </w:p>
    <w:bookmarkEnd w:id="0"/>
    <w:p w14:paraId="4B2B3A06" w14:textId="545DCF2C" w:rsidR="00C020FE" w:rsidRDefault="00C020FE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DE1A067" w14:textId="77777777" w:rsidR="00C020FE" w:rsidRDefault="00C020FE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17D0D4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1EE96FC9" w14:textId="32C7A138" w:rsidR="007417C7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came</w:t>
      </w:r>
    </w:p>
    <w:p w14:paraId="0AA7EC98" w14:textId="555C1268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don’t</w:t>
      </w:r>
    </w:p>
    <w:p w14:paraId="483AF56D" w14:textId="3DF92E72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down</w:t>
      </w:r>
    </w:p>
    <w:p w14:paraId="1B779020" w14:textId="3B03FAA4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half</w:t>
      </w:r>
    </w:p>
    <w:p w14:paraId="22B32FE9" w14:textId="63AAC9B8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house</w:t>
      </w:r>
    </w:p>
    <w:p w14:paraId="2A09931A" w14:textId="5A9AC577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last</w:t>
      </w:r>
    </w:p>
    <w:p w14:paraId="7E964550" w14:textId="4FBA88DC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live</w:t>
      </w:r>
    </w:p>
    <w:p w14:paraId="56FD9E0B" w14:textId="1A1CA8DD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many</w:t>
      </w:r>
    </w:p>
    <w:p w14:paraId="5886DDCE" w14:textId="6FD6F9F8" w:rsidR="00C020FE" w:rsidRDefault="00C020FE" w:rsidP="00C020FE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next</w:t>
      </w:r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60CF2"/>
    <w:rsid w:val="001810D8"/>
    <w:rsid w:val="003C6DE3"/>
    <w:rsid w:val="003F1D20"/>
    <w:rsid w:val="004C57BA"/>
    <w:rsid w:val="007417C7"/>
    <w:rsid w:val="007527EB"/>
    <w:rsid w:val="00A946FD"/>
    <w:rsid w:val="00C020FE"/>
    <w:rsid w:val="00DB4D46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2020-03-17T11:09:00Z</dcterms:created>
  <dcterms:modified xsi:type="dcterms:W3CDTF">2020-03-17T11:09:00Z</dcterms:modified>
</cp:coreProperties>
</file>