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2092041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>(week beginning: March 30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3F5278F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rotation</w:t>
      </w:r>
    </w:p>
    <w:p w14:paraId="59F715E3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vibration</w:t>
      </w:r>
    </w:p>
    <w:p w14:paraId="770F78DB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celebration</w:t>
      </w:r>
    </w:p>
    <w:p w14:paraId="279C7022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migration</w:t>
      </w:r>
    </w:p>
    <w:p w14:paraId="3786848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demonstration</w:t>
      </w:r>
    </w:p>
    <w:p w14:paraId="3E96B6B0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contemplation</w:t>
      </w:r>
    </w:p>
    <w:p w14:paraId="36EB45A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complication</w:t>
      </w:r>
    </w:p>
    <w:p w14:paraId="7ADB9E42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germination</w:t>
      </w:r>
    </w:p>
    <w:p w14:paraId="543A997E" w14:textId="4864AF51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operation</w:t>
      </w:r>
    </w:p>
    <w:p w14:paraId="671F51BC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calculation</w:t>
      </w:r>
    </w:p>
    <w:p w14:paraId="378F86C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investigation</w:t>
      </w:r>
    </w:p>
    <w:p w14:paraId="1831F582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hesitation</w:t>
      </w:r>
    </w:p>
    <w:p w14:paraId="4FA429B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cultivation</w:t>
      </w:r>
    </w:p>
    <w:p w14:paraId="67E0E868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dedication</w:t>
      </w:r>
    </w:p>
    <w:p w14:paraId="3A40CDF3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activation</w:t>
      </w:r>
    </w:p>
    <w:p w14:paraId="6329B9E5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duplication</w:t>
      </w:r>
    </w:p>
    <w:p w14:paraId="2BC76622" w14:textId="59A68134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creation</w:t>
      </w:r>
    </w:p>
    <w:p w14:paraId="1BA5E478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inflation</w:t>
      </w:r>
    </w:p>
    <w:p w14:paraId="463A9953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education</w:t>
      </w:r>
    </w:p>
    <w:p w14:paraId="5118D4CD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generation</w:t>
      </w:r>
    </w:p>
    <w:p w14:paraId="40A89989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deliberation</w:t>
      </w:r>
    </w:p>
    <w:p w14:paraId="1F16E72D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hibernation</w:t>
      </w:r>
    </w:p>
    <w:p w14:paraId="4CAF6AFC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agitation</w:t>
      </w:r>
    </w:p>
    <w:p w14:paraId="3E2202A8" w14:textId="63B78C5E" w:rsidR="00F01C67" w:rsidRDefault="003F1D20" w:rsidP="003F1D20">
      <w:pPr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termination</w:t>
      </w:r>
    </w:p>
    <w:p w14:paraId="1390E23F" w14:textId="3844342C" w:rsidR="003F1D20" w:rsidRDefault="003F1D20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2B92590C" w14:textId="286EEBC4" w:rsidR="003F1D20" w:rsidRDefault="003F1D20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42577FD7" w14:textId="77777777" w:rsidR="003F1D20" w:rsidRPr="003F1D20" w:rsidRDefault="003F1D20" w:rsidP="003F1D20">
      <w:pPr>
        <w:rPr>
          <w:b/>
          <w:bCs/>
          <w:sz w:val="32"/>
          <w:szCs w:val="32"/>
        </w:rPr>
      </w:pPr>
    </w:p>
    <w:p w14:paraId="00FE6672" w14:textId="77777777" w:rsidR="00F01C67" w:rsidRDefault="00F01C67" w:rsidP="00F01C67">
      <w:pPr>
        <w:jc w:val="center"/>
        <w:rPr>
          <w:b/>
          <w:bCs/>
          <w:sz w:val="32"/>
          <w:szCs w:val="32"/>
        </w:rPr>
      </w:pPr>
    </w:p>
    <w:p w14:paraId="656C081D" w14:textId="591B06A7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1975605D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rotation</w:t>
      </w:r>
    </w:p>
    <w:p w14:paraId="46FE8D87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vibration</w:t>
      </w:r>
    </w:p>
    <w:p w14:paraId="2E88414C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celebration</w:t>
      </w:r>
    </w:p>
    <w:p w14:paraId="3C3DBE80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migration</w:t>
      </w:r>
    </w:p>
    <w:p w14:paraId="27C20FB1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demonstration</w:t>
      </w:r>
    </w:p>
    <w:p w14:paraId="78A47C36" w14:textId="3016F1EE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operation</w:t>
      </w:r>
    </w:p>
    <w:p w14:paraId="593E1EF3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calculation</w:t>
      </w:r>
    </w:p>
    <w:p w14:paraId="3F362984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investigation</w:t>
      </w:r>
    </w:p>
    <w:p w14:paraId="1BE3939B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hesitation</w:t>
      </w:r>
    </w:p>
    <w:p w14:paraId="04A2754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cultivation</w:t>
      </w:r>
    </w:p>
    <w:p w14:paraId="7438083C" w14:textId="7B4BF1D4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creation</w:t>
      </w:r>
    </w:p>
    <w:p w14:paraId="24A0E387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inflation</w:t>
      </w:r>
    </w:p>
    <w:p w14:paraId="4B458417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education</w:t>
      </w:r>
    </w:p>
    <w:p w14:paraId="44E93C39" w14:textId="77777777" w:rsidR="003F1D20" w:rsidRPr="003F1D20" w:rsidRDefault="003F1D20" w:rsidP="003F1D20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generation</w:t>
      </w:r>
    </w:p>
    <w:p w14:paraId="593156FC" w14:textId="42B836B1" w:rsidR="00F01C67" w:rsidRDefault="003F1D20" w:rsidP="003F1D20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deliberation</w:t>
      </w:r>
    </w:p>
    <w:p w14:paraId="1D5D9E45" w14:textId="2B8D7D0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E036091" w14:textId="129C9CC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D36582E" w14:textId="48E19BC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222DF11" w14:textId="5ED44F9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77777777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27EBB346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rotation</w:t>
      </w:r>
    </w:p>
    <w:p w14:paraId="184943AC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vibration</w:t>
      </w:r>
    </w:p>
    <w:p w14:paraId="4DB5EB09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celebration</w:t>
      </w:r>
    </w:p>
    <w:p w14:paraId="321D2DF9" w14:textId="076C7FE0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operation</w:t>
      </w:r>
    </w:p>
    <w:p w14:paraId="247986F8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calculation</w:t>
      </w:r>
    </w:p>
    <w:p w14:paraId="653BA5F1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investigation</w:t>
      </w:r>
    </w:p>
    <w:p w14:paraId="645F8605" w14:textId="4BD3623C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creation</w:t>
      </w:r>
    </w:p>
    <w:p w14:paraId="3FA54CD3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inflation</w:t>
      </w:r>
    </w:p>
    <w:p w14:paraId="6B2D574B" w14:textId="438120C8" w:rsidR="00F01C67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3F1D20">
        <w:rPr>
          <w:rFonts w:ascii="Comic Sans MS" w:eastAsia="Times New Roman" w:hAnsi="Comic Sans MS" w:cs="Times New Roman"/>
          <w:sz w:val="32"/>
          <w:szCs w:val="32"/>
        </w:rPr>
        <w:t>education</w:t>
      </w:r>
    </w:p>
    <w:p w14:paraId="0FC9AACD" w14:textId="46AA2D2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91F660" w14:textId="3FA57AD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A67871E" w14:textId="00B756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77777777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91CB3BD" w14:textId="613D1E69" w:rsidR="003C6DE3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bookmarkStart w:id="0" w:name="_GoBack"/>
      <w:r>
        <w:rPr>
          <w:rFonts w:ascii="Comic Sans MS" w:eastAsia="Times New Roman" w:hAnsi="Comic Sans MS" w:cs="Times New Roman"/>
          <w:sz w:val="32"/>
          <w:szCs w:val="32"/>
        </w:rPr>
        <w:t>cat</w:t>
      </w:r>
    </w:p>
    <w:p w14:paraId="00C48E32" w14:textId="7D04B44B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go</w:t>
      </w:r>
    </w:p>
    <w:p w14:paraId="3885963F" w14:textId="5AF20D6C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play</w:t>
      </w:r>
    </w:p>
    <w:p w14:paraId="12F9C73F" w14:textId="788B71AB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for</w:t>
      </w:r>
    </w:p>
    <w:p w14:paraId="18949D24" w14:textId="200BC26D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this</w:t>
      </w:r>
    </w:p>
    <w:p w14:paraId="7E2E86E4" w14:textId="4F3B47EB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get</w:t>
      </w:r>
    </w:p>
    <w:p w14:paraId="3042E607" w14:textId="03920620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and</w:t>
      </w:r>
    </w:p>
    <w:p w14:paraId="1401B7BE" w14:textId="423469E7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we</w:t>
      </w:r>
    </w:p>
    <w:p w14:paraId="6FCF8D52" w14:textId="5C30519E" w:rsid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Mum</w:t>
      </w:r>
    </w:p>
    <w:bookmarkEnd w:id="0"/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810D8"/>
    <w:rsid w:val="003C6DE3"/>
    <w:rsid w:val="003F1D20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2020-03-17T10:06:00Z</dcterms:created>
  <dcterms:modified xsi:type="dcterms:W3CDTF">2020-03-17T10:06:00Z</dcterms:modified>
</cp:coreProperties>
</file>