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AEC" w:rsidRPr="00115A82" w:rsidRDefault="00115A82" w:rsidP="00AE6A48">
      <w:pPr>
        <w:jc w:val="center"/>
        <w:rPr>
          <w:b/>
          <w:sz w:val="28"/>
          <w:szCs w:val="28"/>
        </w:rPr>
      </w:pPr>
      <w:r w:rsidRPr="00115A82">
        <w:rPr>
          <w:b/>
          <w:sz w:val="28"/>
          <w:szCs w:val="28"/>
        </w:rPr>
        <w:t>Life on board Titanic</w:t>
      </w:r>
    </w:p>
    <w:p w:rsidR="00115A82" w:rsidRDefault="00115A82">
      <w:pPr>
        <w:rPr>
          <w:sz w:val="28"/>
          <w:szCs w:val="28"/>
        </w:rPr>
      </w:pPr>
      <w:r>
        <w:rPr>
          <w:sz w:val="28"/>
          <w:szCs w:val="28"/>
        </w:rPr>
        <w:t>Website links for researching what</w:t>
      </w:r>
      <w:r w:rsidR="00AE6A48">
        <w:rPr>
          <w:sz w:val="28"/>
          <w:szCs w:val="28"/>
        </w:rPr>
        <w:t xml:space="preserve"> the inside of Titanic was like. These are websites that we looked up but obviously there are others.</w:t>
      </w:r>
    </w:p>
    <w:p w:rsidR="00115A82" w:rsidRDefault="00115A82" w:rsidP="00115A8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BBC</w:t>
      </w:r>
    </w:p>
    <w:p w:rsidR="00AE6A48" w:rsidRDefault="00AE6A48" w:rsidP="00AE6A48">
      <w:pPr>
        <w:rPr>
          <w:sz w:val="28"/>
          <w:szCs w:val="28"/>
        </w:rPr>
      </w:pPr>
      <w:hyperlink r:id="rId5" w:history="1">
        <w:r w:rsidRPr="0010070E">
          <w:rPr>
            <w:rStyle w:val="Hyperlink"/>
            <w:sz w:val="28"/>
            <w:szCs w:val="28"/>
          </w:rPr>
          <w:t>http://www.bbc.co.uk/history/titanic</w:t>
        </w:r>
      </w:hyperlink>
    </w:p>
    <w:p w:rsidR="00AE6A48" w:rsidRDefault="00AE6A48" w:rsidP="00AE6A48">
      <w:pPr>
        <w:rPr>
          <w:sz w:val="28"/>
          <w:szCs w:val="28"/>
        </w:rPr>
      </w:pPr>
      <w:hyperlink r:id="rId6" w:history="1">
        <w:r w:rsidRPr="0010070E">
          <w:rPr>
            <w:rStyle w:val="Hyperlink"/>
            <w:sz w:val="28"/>
            <w:szCs w:val="28"/>
          </w:rPr>
          <w:t>https://www.bbc.co.uk/bitesize/topics/zhnkjhv</w:t>
        </w:r>
      </w:hyperlink>
    </w:p>
    <w:p w:rsidR="00115A82" w:rsidRDefault="00115A82">
      <w:pPr>
        <w:rPr>
          <w:sz w:val="28"/>
          <w:szCs w:val="28"/>
        </w:rPr>
      </w:pPr>
      <w:hyperlink r:id="rId7" w:history="1">
        <w:r w:rsidRPr="0010070E">
          <w:rPr>
            <w:rStyle w:val="Hyperlink"/>
            <w:sz w:val="28"/>
            <w:szCs w:val="28"/>
          </w:rPr>
          <w:t>https://www.bbc.co.uk/bitesize/topics/z8mpfg8/articles/zkg9dxs</w:t>
        </w:r>
      </w:hyperlink>
    </w:p>
    <w:p w:rsidR="00115A82" w:rsidRDefault="00115A82">
      <w:pPr>
        <w:rPr>
          <w:sz w:val="28"/>
          <w:szCs w:val="28"/>
        </w:rPr>
      </w:pPr>
    </w:p>
    <w:p w:rsidR="00115A82" w:rsidRPr="00115A82" w:rsidRDefault="00115A82" w:rsidP="00115A8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Ultimate Titanic</w:t>
      </w:r>
    </w:p>
    <w:p w:rsidR="00115A82" w:rsidRDefault="00115A82">
      <w:pPr>
        <w:rPr>
          <w:sz w:val="28"/>
          <w:szCs w:val="28"/>
        </w:rPr>
      </w:pPr>
      <w:hyperlink r:id="rId8" w:history="1">
        <w:r w:rsidRPr="0010070E">
          <w:rPr>
            <w:rStyle w:val="Hyperlink"/>
            <w:sz w:val="28"/>
            <w:szCs w:val="28"/>
          </w:rPr>
          <w:t>https://www.ultimatetitanic.com/interior-fittings/</w:t>
        </w:r>
      </w:hyperlink>
    </w:p>
    <w:p w:rsidR="00115A82" w:rsidRDefault="00115A82">
      <w:pPr>
        <w:rPr>
          <w:sz w:val="28"/>
          <w:szCs w:val="28"/>
        </w:rPr>
      </w:pPr>
    </w:p>
    <w:p w:rsidR="00115A82" w:rsidRDefault="00115A82" w:rsidP="00115A8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National Geographic for kids</w:t>
      </w:r>
    </w:p>
    <w:p w:rsidR="00115A82" w:rsidRDefault="00115A82" w:rsidP="00115A82">
      <w:pPr>
        <w:rPr>
          <w:sz w:val="28"/>
          <w:szCs w:val="28"/>
        </w:rPr>
      </w:pPr>
      <w:hyperlink r:id="rId9" w:history="1">
        <w:r w:rsidRPr="00115A82">
          <w:rPr>
            <w:rStyle w:val="Hyperlink"/>
            <w:sz w:val="28"/>
            <w:szCs w:val="28"/>
          </w:rPr>
          <w:t>https://www.natgeokids.com/uk/discover/history/general-history/would-you-have-survived-the-titanic/</w:t>
        </w:r>
      </w:hyperlink>
    </w:p>
    <w:p w:rsidR="00115A82" w:rsidRDefault="00115A82" w:rsidP="00115A82">
      <w:pPr>
        <w:rPr>
          <w:sz w:val="28"/>
          <w:szCs w:val="28"/>
        </w:rPr>
      </w:pPr>
    </w:p>
    <w:p w:rsidR="00115A82" w:rsidRDefault="00115A82" w:rsidP="00115A8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Cool Kid Facts</w:t>
      </w:r>
    </w:p>
    <w:p w:rsidR="00115A82" w:rsidRDefault="00115A82" w:rsidP="00115A82">
      <w:pPr>
        <w:rPr>
          <w:sz w:val="28"/>
          <w:szCs w:val="28"/>
        </w:rPr>
      </w:pPr>
      <w:hyperlink r:id="rId10" w:history="1">
        <w:r w:rsidRPr="0010070E">
          <w:rPr>
            <w:rStyle w:val="Hyperlink"/>
            <w:sz w:val="28"/>
            <w:szCs w:val="28"/>
          </w:rPr>
          <w:t>https://www.coolkidfacts.com/titanic-facts-for-kids/</w:t>
        </w:r>
      </w:hyperlink>
    </w:p>
    <w:p w:rsidR="00115A82" w:rsidRDefault="00115A82" w:rsidP="00115A82">
      <w:pPr>
        <w:rPr>
          <w:sz w:val="28"/>
          <w:szCs w:val="28"/>
        </w:rPr>
      </w:pPr>
    </w:p>
    <w:p w:rsidR="00115A82" w:rsidRDefault="00115A82" w:rsidP="00115A8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National Archives</w:t>
      </w:r>
    </w:p>
    <w:p w:rsidR="00115A82" w:rsidRDefault="00115A82" w:rsidP="00115A82">
      <w:pPr>
        <w:rPr>
          <w:sz w:val="28"/>
          <w:szCs w:val="28"/>
        </w:rPr>
      </w:pPr>
      <w:hyperlink r:id="rId11" w:history="1">
        <w:r w:rsidRPr="0010070E">
          <w:rPr>
            <w:rStyle w:val="Hyperlink"/>
            <w:sz w:val="28"/>
            <w:szCs w:val="28"/>
          </w:rPr>
          <w:t>https://www.nationalarchives.gov.uk/education/resources/life-aboard-titanic/</w:t>
        </w:r>
      </w:hyperlink>
    </w:p>
    <w:p w:rsidR="00115A82" w:rsidRDefault="00115A82" w:rsidP="00115A82">
      <w:pPr>
        <w:rPr>
          <w:sz w:val="28"/>
          <w:szCs w:val="28"/>
        </w:rPr>
      </w:pPr>
    </w:p>
    <w:p w:rsidR="00115A82" w:rsidRDefault="00AE6A48" w:rsidP="00115A8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Britannica</w:t>
      </w:r>
    </w:p>
    <w:p w:rsidR="00AE6A48" w:rsidRDefault="00AE6A48" w:rsidP="00AE6A48">
      <w:pPr>
        <w:rPr>
          <w:sz w:val="28"/>
          <w:szCs w:val="28"/>
        </w:rPr>
      </w:pPr>
      <w:hyperlink r:id="rId12" w:history="1">
        <w:r w:rsidRPr="0010070E">
          <w:rPr>
            <w:rStyle w:val="Hyperlink"/>
            <w:sz w:val="28"/>
            <w:szCs w:val="28"/>
          </w:rPr>
          <w:t>https://www.britannica.com/topic/Titanic</w:t>
        </w:r>
      </w:hyperlink>
    </w:p>
    <w:p w:rsidR="00AE6A48" w:rsidRDefault="00AE6A48" w:rsidP="00AE6A48">
      <w:pPr>
        <w:rPr>
          <w:sz w:val="28"/>
          <w:szCs w:val="28"/>
        </w:rPr>
      </w:pPr>
    </w:p>
    <w:p w:rsidR="00AE6A48" w:rsidRDefault="00AE6A48" w:rsidP="00AE6A4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Titanic and co</w:t>
      </w:r>
    </w:p>
    <w:p w:rsidR="00AE6A48" w:rsidRDefault="00AE6A48" w:rsidP="00AE6A48">
      <w:pPr>
        <w:rPr>
          <w:sz w:val="28"/>
          <w:szCs w:val="28"/>
        </w:rPr>
      </w:pPr>
      <w:hyperlink r:id="rId13" w:history="1">
        <w:r w:rsidRPr="0010070E">
          <w:rPr>
            <w:rStyle w:val="Hyperlink"/>
            <w:sz w:val="28"/>
            <w:szCs w:val="28"/>
          </w:rPr>
          <w:t>http://www.titanicandco.com/inside.html</w:t>
        </w:r>
      </w:hyperlink>
    </w:p>
    <w:p w:rsidR="00AE6A48" w:rsidRDefault="00AE6A48" w:rsidP="00AE6A48">
      <w:pPr>
        <w:rPr>
          <w:sz w:val="28"/>
          <w:szCs w:val="28"/>
        </w:rPr>
      </w:pPr>
    </w:p>
    <w:p w:rsidR="00AE6A48" w:rsidRPr="00AE6A48" w:rsidRDefault="00AE6A48" w:rsidP="00AE6A4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Photos from inside Titanic mixed with photos of Titanic Belfast and other Titanic related photos - </w:t>
      </w:r>
      <w:r w:rsidRPr="00AE6A48">
        <w:rPr>
          <w:sz w:val="28"/>
          <w:szCs w:val="28"/>
        </w:rPr>
        <w:t>Almay stock photos</w:t>
      </w:r>
    </w:p>
    <w:p w:rsidR="00115A82" w:rsidRPr="00115A82" w:rsidRDefault="00AE6A48">
      <w:pPr>
        <w:rPr>
          <w:sz w:val="28"/>
          <w:szCs w:val="28"/>
        </w:rPr>
      </w:pPr>
      <w:hyperlink r:id="rId14" w:history="1">
        <w:r w:rsidRPr="0010070E">
          <w:rPr>
            <w:rStyle w:val="Hyperlink"/>
            <w:sz w:val="28"/>
            <w:szCs w:val="28"/>
          </w:rPr>
          <w:t>https://www.alamy.com/stock-photo/titanic-interior.html</w:t>
        </w:r>
      </w:hyperlink>
      <w:bookmarkStart w:id="0" w:name="_GoBack"/>
      <w:bookmarkEnd w:id="0"/>
    </w:p>
    <w:sectPr w:rsidR="00115A82" w:rsidRPr="00115A82" w:rsidSect="00AE6A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81996"/>
    <w:multiLevelType w:val="hybridMultilevel"/>
    <w:tmpl w:val="89CCE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A82"/>
    <w:rsid w:val="00115A82"/>
    <w:rsid w:val="00176CEF"/>
    <w:rsid w:val="00AE6A48"/>
    <w:rsid w:val="00CA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75C22B"/>
  <w15:chartTrackingRefBased/>
  <w15:docId w15:val="{B1D5BE84-B49A-4DC1-AD75-5B5BD9DD3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15A8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15A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ltimatetitanic.com/interior-fittings/" TargetMode="External"/><Relationship Id="rId13" Type="http://schemas.openxmlformats.org/officeDocument/2006/relationships/hyperlink" Target="http://www.titanicandco.com/inside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topics/z8mpfg8/articles/zkg9dxs" TargetMode="External"/><Relationship Id="rId12" Type="http://schemas.openxmlformats.org/officeDocument/2006/relationships/hyperlink" Target="https://www.britannica.com/topic/Titanic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topics/zhnkjhv" TargetMode="External"/><Relationship Id="rId11" Type="http://schemas.openxmlformats.org/officeDocument/2006/relationships/hyperlink" Target="https://www.nationalarchives.gov.uk/education/resources/life-aboard-titanic/" TargetMode="External"/><Relationship Id="rId5" Type="http://schemas.openxmlformats.org/officeDocument/2006/relationships/hyperlink" Target="http://www.bbc.co.uk/history/titanic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coolkidfacts.com/titanic-facts-for-kid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atgeokids.com/uk/discover/history/general-history/would-you-have-survived-the-titanic/" TargetMode="External"/><Relationship Id="rId14" Type="http://schemas.openxmlformats.org/officeDocument/2006/relationships/hyperlink" Target="https://www.alamy.com/stock-photo/titanic-interior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6227CC68</Template>
  <TotalTime>27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1</cp:revision>
  <dcterms:created xsi:type="dcterms:W3CDTF">2020-04-26T08:46:00Z</dcterms:created>
  <dcterms:modified xsi:type="dcterms:W3CDTF">2020-04-26T09:24:00Z</dcterms:modified>
</cp:coreProperties>
</file>