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EFF" w:rsidRPr="0014243F" w:rsidRDefault="0095272C" w:rsidP="000B2182">
      <w:pPr>
        <w:jc w:val="center"/>
        <w:rPr>
          <w:rFonts w:ascii="SassoonPrimaryInfant" w:hAnsi="SassoonPrimaryInfant"/>
          <w:sz w:val="40"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3385216" behindDoc="0" locked="0" layoutInCell="1" allowOverlap="1">
            <wp:simplePos x="0" y="0"/>
            <wp:positionH relativeFrom="column">
              <wp:posOffset>8775065</wp:posOffset>
            </wp:positionH>
            <wp:positionV relativeFrom="paragraph">
              <wp:posOffset>478155</wp:posOffset>
            </wp:positionV>
            <wp:extent cx="584200" cy="637540"/>
            <wp:effectExtent l="0" t="0" r="0" b="0"/>
            <wp:wrapSquare wrapText="bothSides"/>
            <wp:docPr id="48" name="Picture 48" descr="47++ cliparts | 5 Pence Clipart | Yespress.info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7++ cliparts | 5 Pence Clipart | Yespress.info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63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3401600" behindDoc="0" locked="0" layoutInCell="1" allowOverlap="1">
            <wp:simplePos x="0" y="0"/>
            <wp:positionH relativeFrom="column">
              <wp:posOffset>9154838</wp:posOffset>
            </wp:positionH>
            <wp:positionV relativeFrom="paragraph">
              <wp:posOffset>5772719</wp:posOffset>
            </wp:positionV>
            <wp:extent cx="520065" cy="488315"/>
            <wp:effectExtent l="0" t="0" r="0" b="0"/>
            <wp:wrapSquare wrapText="bothSides"/>
            <wp:docPr id="57" name="Picture 57" descr="50++ cliparts | 10p Clipart Free | 4570book.info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++ cliparts | 10p Clipart Free | 4570book.info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48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3399552" behindDoc="0" locked="0" layoutInCell="1" allowOverlap="1">
            <wp:simplePos x="0" y="0"/>
            <wp:positionH relativeFrom="column">
              <wp:posOffset>9186918</wp:posOffset>
            </wp:positionH>
            <wp:positionV relativeFrom="paragraph">
              <wp:posOffset>4700138</wp:posOffset>
            </wp:positionV>
            <wp:extent cx="551815" cy="551815"/>
            <wp:effectExtent l="0" t="0" r="0" b="0"/>
            <wp:wrapSquare wrapText="bothSides"/>
            <wp:docPr id="56" name="Picture 56" descr="50++ cliparts | 10p Clipart Free | 4570book.info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0++ cliparts | 10p Clipart Free | 4570book.info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015552" behindDoc="0" locked="0" layoutInCell="1" allowOverlap="1" wp14:anchorId="6913C2A8" wp14:editId="361FA00B">
            <wp:simplePos x="0" y="0"/>
            <wp:positionH relativeFrom="column">
              <wp:posOffset>5844824</wp:posOffset>
            </wp:positionH>
            <wp:positionV relativeFrom="paragraph">
              <wp:posOffset>1461047</wp:posOffset>
            </wp:positionV>
            <wp:extent cx="782320" cy="810260"/>
            <wp:effectExtent l="19050" t="0" r="0" b="0"/>
            <wp:wrapNone/>
            <wp:docPr id="3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3396480" behindDoc="0" locked="0" layoutInCell="1" allowOverlap="1">
            <wp:simplePos x="0" y="0"/>
            <wp:positionH relativeFrom="column">
              <wp:posOffset>8666480</wp:posOffset>
            </wp:positionH>
            <wp:positionV relativeFrom="paragraph">
              <wp:posOffset>2540635</wp:posOffset>
            </wp:positionV>
            <wp:extent cx="786765" cy="786765"/>
            <wp:effectExtent l="0" t="0" r="0" b="0"/>
            <wp:wrapSquare wrapText="bothSides"/>
            <wp:docPr id="52" name="Picture 52" descr="Coins clipart pound, Picture #753706 coins clipart pound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oins clipart pound, Picture #753706 coins clipart pound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43F" w:rsidRPr="0014243F">
        <w:rPr>
          <w:rFonts w:ascii="SassoonPrimaryInfant" w:hAnsi="SassoonPrimaryInfant"/>
          <w:sz w:val="40"/>
          <w:u w:val="single"/>
        </w:rPr>
        <w:drawing>
          <wp:anchor distT="0" distB="0" distL="114300" distR="114300" simplePos="0" relativeHeight="253391360" behindDoc="0" locked="0" layoutInCell="1" allowOverlap="1">
            <wp:simplePos x="0" y="0"/>
            <wp:positionH relativeFrom="column">
              <wp:posOffset>8619140</wp:posOffset>
            </wp:positionH>
            <wp:positionV relativeFrom="paragraph">
              <wp:posOffset>1468427</wp:posOffset>
            </wp:positionV>
            <wp:extent cx="725170" cy="725170"/>
            <wp:effectExtent l="0" t="0" r="0" b="0"/>
            <wp:wrapSquare wrapText="bothSides"/>
            <wp:docPr id="50" name="Picture 50" descr="Clipart 50p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 50p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>
                <wp:simplePos x="0" y="0"/>
                <wp:positionH relativeFrom="column">
                  <wp:posOffset>8330565</wp:posOffset>
                </wp:positionH>
                <wp:positionV relativeFrom="paragraph">
                  <wp:posOffset>5617210</wp:posOffset>
                </wp:positionV>
                <wp:extent cx="1442085" cy="985520"/>
                <wp:effectExtent l="12700" t="14605" r="2159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08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43F" w:rsidRDefault="0095272C" w:rsidP="0014243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6E6CF3" wp14:editId="4656795F">
                                  <wp:extent cx="520065" cy="637540"/>
                                  <wp:effectExtent l="0" t="0" r="0" b="0"/>
                                  <wp:docPr id="58" name="Picture 58" descr="47++ cliparts | 5 Pence Clipart | Yespress.info">
                                    <a:hlinkClick xmlns:a="http://schemas.openxmlformats.org/drawingml/2006/main" r:id="rId4" tgtFrame="&quot;_blank&quot;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" name="Picture 48" descr="47++ cliparts | 5 Pence Clipart | Yespress.info">
                                            <a:hlinkClick r:id="rId4" tgtFrame="&quot;_blank&quot;"/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0065" cy="637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5.95pt;margin-top:442.3pt;width:113.55pt;height:77.6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" strokeweight="2pt">
                <v:stroke dashstyle="1 1" endcap="round"/>
                <v:textbox>
                  <w:txbxContent>
                    <w:p w:rsidR="0014243F" w:rsidRDefault="0095272C" w:rsidP="0014243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6E6CF3" wp14:editId="4656795F">
                            <wp:extent cx="520065" cy="637540"/>
                            <wp:effectExtent l="0" t="0" r="0" b="0"/>
                            <wp:docPr id="58" name="Picture 58" descr="47++ cliparts | 5 Pence Clipart | Yespress.info">
                              <a:hlinkClick xmlns:a="http://schemas.openxmlformats.org/drawingml/2006/main" r:id="rId4" tgtFrame="&quot;_blank&quot;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8" name="Picture 48" descr="47++ cliparts | 5 Pence Clipart | Yespress.info">
                                      <a:hlinkClick r:id="rId4" tgtFrame="&quot;_blank&quot;"/>
                                    </pic:cNvPr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0065" cy="637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>
                <wp:simplePos x="0" y="0"/>
                <wp:positionH relativeFrom="column">
                  <wp:posOffset>8330565</wp:posOffset>
                </wp:positionH>
                <wp:positionV relativeFrom="paragraph">
                  <wp:posOffset>4544695</wp:posOffset>
                </wp:positionV>
                <wp:extent cx="1442085" cy="985520"/>
                <wp:effectExtent l="12700" t="18415" r="21590" b="15240"/>
                <wp:wrapSquare wrapText="bothSides"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08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43F" w:rsidRDefault="0095272C" w:rsidP="0014243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7CAE20" wp14:editId="573101C0">
                                  <wp:extent cx="725170" cy="725170"/>
                                  <wp:effectExtent l="0" t="0" r="0" b="0"/>
                                  <wp:docPr id="55" name="Picture 55" descr="Clipart 50p">
                                    <a:hlinkClick xmlns:a="http://schemas.openxmlformats.org/drawingml/2006/main" r:id="rId15" tgtFrame="&quot;_blank&quot;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Picture 50" descr="Clipart 50p">
                                            <a:hlinkClick r:id="rId15" tgtFrame="&quot;_blank&quot;"/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5170" cy="725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55.95pt;margin-top:357.85pt;width:113.55pt;height:77.6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" strokeweight="2pt">
                <v:stroke dashstyle="1 1" endcap="round"/>
                <v:textbox>
                  <w:txbxContent>
                    <w:p w:rsidR="0014243F" w:rsidRDefault="0095272C" w:rsidP="0014243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7CAE20" wp14:editId="573101C0">
                            <wp:extent cx="725170" cy="725170"/>
                            <wp:effectExtent l="0" t="0" r="0" b="0"/>
                            <wp:docPr id="55" name="Picture 55" descr="Clipart 50p">
                              <a:hlinkClick xmlns:a="http://schemas.openxmlformats.org/drawingml/2006/main" r:id="rId15" tgtFrame="&quot;_blank&quot;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Picture 50" descr="Clipart 50p">
                                      <a:hlinkClick r:id="rId15" tgtFrame="&quot;_blank&quot;"/>
                                    </pic:cNvPr>
                                    <pic:cNvPicPr/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5170" cy="725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>
                <wp:simplePos x="0" y="0"/>
                <wp:positionH relativeFrom="column">
                  <wp:posOffset>8330565</wp:posOffset>
                </wp:positionH>
                <wp:positionV relativeFrom="paragraph">
                  <wp:posOffset>1376045</wp:posOffset>
                </wp:positionV>
                <wp:extent cx="1442085" cy="985520"/>
                <wp:effectExtent l="12700" t="21590" r="21590" b="21590"/>
                <wp:wrapSquare wrapText="bothSides"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08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43F" w:rsidRDefault="0014243F" w:rsidP="0014243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655.95pt;margin-top:108.35pt;width:113.55pt;height:77.6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" strokeweight="2pt">
                <v:stroke dashstyle="1 1" endcap="round"/>
                <v:textbox>
                  <w:txbxContent>
                    <w:p w:rsidR="0014243F" w:rsidRDefault="0014243F" w:rsidP="0014243F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>
                <wp:simplePos x="0" y="0"/>
                <wp:positionH relativeFrom="column">
                  <wp:posOffset>8330565</wp:posOffset>
                </wp:positionH>
                <wp:positionV relativeFrom="paragraph">
                  <wp:posOffset>2420620</wp:posOffset>
                </wp:positionV>
                <wp:extent cx="1442085" cy="985520"/>
                <wp:effectExtent l="12700" t="18415" r="21590" b="15240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08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43F" w:rsidRDefault="0014243F" w:rsidP="0014243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655.95pt;margin-top:190.6pt;width:113.55pt;height:77.6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" strokeweight="2pt">
                <v:stroke dashstyle="1 1" endcap="round"/>
                <v:textbox>
                  <w:txbxContent>
                    <w:p w:rsidR="0014243F" w:rsidRDefault="0014243F" w:rsidP="0014243F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>
                <wp:simplePos x="0" y="0"/>
                <wp:positionH relativeFrom="column">
                  <wp:posOffset>8330565</wp:posOffset>
                </wp:positionH>
                <wp:positionV relativeFrom="paragraph">
                  <wp:posOffset>3470910</wp:posOffset>
                </wp:positionV>
                <wp:extent cx="1442085" cy="985520"/>
                <wp:effectExtent l="12700" t="20955" r="21590" b="22225"/>
                <wp:wrapSquare wrapText="bothSides"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08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43F" w:rsidRDefault="0095272C" w:rsidP="0014243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E3FCF1" wp14:editId="6B6B8230">
                                  <wp:extent cx="520065" cy="637540"/>
                                  <wp:effectExtent l="0" t="0" r="0" b="0"/>
                                  <wp:docPr id="53" name="Picture 53" descr="47++ cliparts | 5 Pence Clipart | Yespress.info">
                                    <a:hlinkClick xmlns:a="http://schemas.openxmlformats.org/drawingml/2006/main" r:id="rId4" tgtFrame="&quot;_blank&quot;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" name="Picture 48" descr="47++ cliparts | 5 Pence Clipart | Yespress.info">
                                            <a:hlinkClick r:id="rId4" tgtFrame="&quot;_blank&quot;"/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0065" cy="637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95D8C9" wp14:editId="39AA665F">
                                  <wp:extent cx="551618" cy="637357"/>
                                  <wp:effectExtent l="0" t="0" r="0" b="0"/>
                                  <wp:docPr id="54" name="Picture 54" descr="47++ cliparts | 5 Pence Clipart | Yespress.info">
                                    <a:hlinkClick xmlns:a="http://schemas.openxmlformats.org/drawingml/2006/main" r:id="rId4" tgtFrame="&quot;_blank&quot;"/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" name="Picture 48" descr="47++ cliparts | 5 Pence Clipart | Yespress.info">
                                            <a:hlinkClick r:id="rId4" tgtFrame="&quot;_blank&quot;"/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3028" cy="6389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55.95pt;margin-top:273.3pt;width:113.55pt;height:77.6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" strokeweight="2pt">
                <v:stroke dashstyle="1 1" endcap="round"/>
                <v:textbox>
                  <w:txbxContent>
                    <w:p w:rsidR="0014243F" w:rsidRDefault="0095272C" w:rsidP="0014243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E3FCF1" wp14:editId="6B6B8230">
                            <wp:extent cx="520065" cy="637540"/>
                            <wp:effectExtent l="0" t="0" r="0" b="0"/>
                            <wp:docPr id="53" name="Picture 53" descr="47++ cliparts | 5 Pence Clipart | Yespress.info">
                              <a:hlinkClick xmlns:a="http://schemas.openxmlformats.org/drawingml/2006/main" r:id="rId4" tgtFrame="&quot;_blank&quot;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8" name="Picture 48" descr="47++ cliparts | 5 Pence Clipart | Yespress.info">
                                      <a:hlinkClick r:id="rId4" tgtFrame="&quot;_blank&quot;"/>
                                    </pic:cNvPr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0065" cy="637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95D8C9" wp14:editId="39AA665F">
                            <wp:extent cx="551618" cy="637357"/>
                            <wp:effectExtent l="0" t="0" r="0" b="0"/>
                            <wp:docPr id="54" name="Picture 54" descr="47++ cliparts | 5 Pence Clipart | Yespress.info">
                              <a:hlinkClick xmlns:a="http://schemas.openxmlformats.org/drawingml/2006/main" r:id="rId4" tgtFrame="&quot;_blank&quot;"/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8" name="Picture 48" descr="47++ cliparts | 5 Pence Clipart | Yespress.info">
                                      <a:hlinkClick r:id="rId4" tgtFrame="&quot;_blank&quot;"/>
                                    </pic:cNvPr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3028" cy="6389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>
                <wp:simplePos x="0" y="0"/>
                <wp:positionH relativeFrom="column">
                  <wp:posOffset>8351520</wp:posOffset>
                </wp:positionH>
                <wp:positionV relativeFrom="paragraph">
                  <wp:posOffset>293370</wp:posOffset>
                </wp:positionV>
                <wp:extent cx="1442085" cy="985520"/>
                <wp:effectExtent l="14605" t="15240" r="19685" b="18415"/>
                <wp:wrapSquare wrapText="bothSides"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2085" cy="98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43F" w:rsidRDefault="0014243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657.6pt;margin-top:23.1pt;width:113.55pt;height:77.6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" strokeweight="2pt">
                <v:stroke dashstyle="1 1" endcap="round"/>
                <v:textbox>
                  <w:txbxContent>
                    <w:p w:rsidR="0014243F" w:rsidRDefault="0014243F"/>
                  </w:txbxContent>
                </v:textbox>
                <w10:wrap type="square"/>
              </v:shape>
            </w:pict>
          </mc:Fallback>
        </mc:AlternateContent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377024" behindDoc="0" locked="0" layoutInCell="1" allowOverlap="1" wp14:anchorId="6913C2A8" wp14:editId="361FA00B">
            <wp:simplePos x="0" y="0"/>
            <wp:positionH relativeFrom="column">
              <wp:posOffset>7531768</wp:posOffset>
            </wp:positionH>
            <wp:positionV relativeFrom="paragraph">
              <wp:posOffset>5630779</wp:posOffset>
            </wp:positionV>
            <wp:extent cx="782320" cy="810260"/>
            <wp:effectExtent l="19050" t="0" r="0" b="0"/>
            <wp:wrapNone/>
            <wp:docPr id="4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362688" behindDoc="0" locked="0" layoutInCell="1" allowOverlap="1" wp14:anchorId="6913C2A8" wp14:editId="361FA00B">
            <wp:simplePos x="0" y="0"/>
            <wp:positionH relativeFrom="column">
              <wp:posOffset>6725385</wp:posOffset>
            </wp:positionH>
            <wp:positionV relativeFrom="paragraph">
              <wp:posOffset>5678772</wp:posOffset>
            </wp:positionV>
            <wp:extent cx="782320" cy="810260"/>
            <wp:effectExtent l="19050" t="0" r="0" b="0"/>
            <wp:wrapNone/>
            <wp:docPr id="4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983360" behindDoc="0" locked="0" layoutInCell="1" allowOverlap="1">
            <wp:simplePos x="0" y="0"/>
            <wp:positionH relativeFrom="column">
              <wp:posOffset>5848551</wp:posOffset>
            </wp:positionH>
            <wp:positionV relativeFrom="paragraph">
              <wp:posOffset>5687060</wp:posOffset>
            </wp:positionV>
            <wp:extent cx="782955" cy="810260"/>
            <wp:effectExtent l="19050" t="0" r="0" b="0"/>
            <wp:wrapNone/>
            <wp:docPr id="19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920896" behindDoc="0" locked="0" layoutInCell="1" allowOverlap="1">
            <wp:simplePos x="0" y="0"/>
            <wp:positionH relativeFrom="column">
              <wp:posOffset>4961322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19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858432" behindDoc="0" locked="0" layoutInCell="1" allowOverlap="1">
            <wp:simplePos x="0" y="0"/>
            <wp:positionH relativeFrom="column">
              <wp:posOffset>4095048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19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795968" behindDoc="0" locked="0" layoutInCell="1" allowOverlap="1">
            <wp:simplePos x="0" y="0"/>
            <wp:positionH relativeFrom="column">
              <wp:posOffset>3256581</wp:posOffset>
            </wp:positionH>
            <wp:positionV relativeFrom="paragraph">
              <wp:posOffset>5687066</wp:posOffset>
            </wp:positionV>
            <wp:extent cx="791441" cy="810491"/>
            <wp:effectExtent l="19050" t="0" r="8659" b="0"/>
            <wp:wrapNone/>
            <wp:docPr id="19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240384" behindDoc="0" locked="0" layoutInCell="1" allowOverlap="1">
            <wp:simplePos x="0" y="0"/>
            <wp:positionH relativeFrom="column">
              <wp:posOffset>2441542</wp:posOffset>
            </wp:positionH>
            <wp:positionV relativeFrom="paragraph">
              <wp:posOffset>5687060</wp:posOffset>
            </wp:positionV>
            <wp:extent cx="782955" cy="810260"/>
            <wp:effectExtent l="19050" t="0" r="0" b="0"/>
            <wp:wrapNone/>
            <wp:docPr id="20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174848" behindDoc="0" locked="0" layoutInCell="1" allowOverlap="1">
            <wp:simplePos x="0" y="0"/>
            <wp:positionH relativeFrom="column">
              <wp:posOffset>1566077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20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109312" behindDoc="0" locked="0" layoutInCell="1" allowOverlap="1">
            <wp:simplePos x="0" y="0"/>
            <wp:positionH relativeFrom="column">
              <wp:posOffset>712102</wp:posOffset>
            </wp:positionH>
            <wp:positionV relativeFrom="paragraph">
              <wp:posOffset>5687060</wp:posOffset>
            </wp:positionV>
            <wp:extent cx="782320" cy="810260"/>
            <wp:effectExtent l="19050" t="0" r="0" b="0"/>
            <wp:wrapNone/>
            <wp:docPr id="20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339136" behindDoc="0" locked="0" layoutInCell="1" allowOverlap="1" wp14:anchorId="6913C2A8" wp14:editId="361FA00B">
            <wp:simplePos x="0" y="0"/>
            <wp:positionH relativeFrom="column">
              <wp:posOffset>7399187</wp:posOffset>
            </wp:positionH>
            <wp:positionV relativeFrom="paragraph">
              <wp:posOffset>4667885</wp:posOffset>
            </wp:positionV>
            <wp:extent cx="782320" cy="810260"/>
            <wp:effectExtent l="19050" t="0" r="0" b="0"/>
            <wp:wrapNone/>
            <wp:docPr id="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306944" behindDoc="0" locked="0" layoutInCell="1" allowOverlap="1">
            <wp:simplePos x="0" y="0"/>
            <wp:positionH relativeFrom="column">
              <wp:posOffset>6606573</wp:posOffset>
            </wp:positionH>
            <wp:positionV relativeFrom="paragraph">
              <wp:posOffset>4669155</wp:posOffset>
            </wp:positionV>
            <wp:extent cx="791440" cy="810491"/>
            <wp:effectExtent l="19050" t="0" r="8660" b="0"/>
            <wp:wrapNone/>
            <wp:docPr id="20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0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481600" behindDoc="0" locked="0" layoutInCell="1" allowOverlap="1">
            <wp:simplePos x="0" y="0"/>
            <wp:positionH relativeFrom="column">
              <wp:posOffset>5776362</wp:posOffset>
            </wp:positionH>
            <wp:positionV relativeFrom="paragraph">
              <wp:posOffset>4669155</wp:posOffset>
            </wp:positionV>
            <wp:extent cx="782955" cy="810260"/>
            <wp:effectExtent l="19050" t="0" r="0" b="0"/>
            <wp:wrapNone/>
            <wp:docPr id="3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419136" behindDoc="0" locked="0" layoutInCell="1" allowOverlap="1">
            <wp:simplePos x="0" y="0"/>
            <wp:positionH relativeFrom="column">
              <wp:posOffset>4924960</wp:posOffset>
            </wp:positionH>
            <wp:positionV relativeFrom="paragraph">
              <wp:posOffset>4669163</wp:posOffset>
            </wp:positionV>
            <wp:extent cx="782551" cy="810491"/>
            <wp:effectExtent l="19050" t="0" r="0" b="0"/>
            <wp:wrapNone/>
            <wp:docPr id="3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5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352576" behindDoc="0" locked="0" layoutInCell="1" allowOverlap="1">
            <wp:simplePos x="0" y="0"/>
            <wp:positionH relativeFrom="column">
              <wp:posOffset>4022792</wp:posOffset>
            </wp:positionH>
            <wp:positionV relativeFrom="paragraph">
              <wp:posOffset>4669155</wp:posOffset>
            </wp:positionV>
            <wp:extent cx="782320" cy="810260"/>
            <wp:effectExtent l="19050" t="0" r="0" b="0"/>
            <wp:wrapNone/>
            <wp:docPr id="2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289088" behindDoc="0" locked="0" layoutInCell="1" allowOverlap="1">
            <wp:simplePos x="0" y="0"/>
            <wp:positionH relativeFrom="column">
              <wp:posOffset>3197325</wp:posOffset>
            </wp:positionH>
            <wp:positionV relativeFrom="paragraph">
              <wp:posOffset>4669155</wp:posOffset>
            </wp:positionV>
            <wp:extent cx="791441" cy="810491"/>
            <wp:effectExtent l="19050" t="0" r="8659" b="0"/>
            <wp:wrapNone/>
            <wp:docPr id="2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733504" behindDoc="0" locked="0" layoutInCell="1" allowOverlap="1">
            <wp:simplePos x="0" y="0"/>
            <wp:positionH relativeFrom="column">
              <wp:posOffset>2417478</wp:posOffset>
            </wp:positionH>
            <wp:positionV relativeFrom="paragraph">
              <wp:posOffset>4669155</wp:posOffset>
            </wp:positionV>
            <wp:extent cx="782955" cy="810260"/>
            <wp:effectExtent l="19050" t="0" r="0" b="0"/>
            <wp:wrapNone/>
            <wp:docPr id="1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600384" behindDoc="0" locked="0" layoutInCell="1" allowOverlap="1">
            <wp:simplePos x="0" y="0"/>
            <wp:positionH relativeFrom="column">
              <wp:posOffset>672866</wp:posOffset>
            </wp:positionH>
            <wp:positionV relativeFrom="paragraph">
              <wp:posOffset>4669155</wp:posOffset>
            </wp:positionV>
            <wp:extent cx="782320" cy="810260"/>
            <wp:effectExtent l="19050" t="0" r="0" b="0"/>
            <wp:wrapNone/>
            <wp:docPr id="19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1530250</wp:posOffset>
            </wp:positionH>
            <wp:positionV relativeFrom="paragraph">
              <wp:posOffset>4669155</wp:posOffset>
            </wp:positionV>
            <wp:extent cx="782320" cy="810260"/>
            <wp:effectExtent l="19050" t="0" r="0" b="0"/>
            <wp:wrapNone/>
            <wp:docPr id="19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315584" behindDoc="0" locked="0" layoutInCell="1" allowOverlap="1" wp14:anchorId="6913C2A8" wp14:editId="361FA00B">
            <wp:simplePos x="0" y="0"/>
            <wp:positionH relativeFrom="column">
              <wp:posOffset>7315200</wp:posOffset>
            </wp:positionH>
            <wp:positionV relativeFrom="paragraph">
              <wp:posOffset>3585411</wp:posOffset>
            </wp:positionV>
            <wp:extent cx="782320" cy="810260"/>
            <wp:effectExtent l="19050" t="0" r="0" b="0"/>
            <wp:wrapNone/>
            <wp:docPr id="4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282816" behindDoc="0" locked="0" layoutInCell="1" allowOverlap="1" wp14:anchorId="6913C2A8" wp14:editId="361FA00B">
            <wp:simplePos x="0" y="0"/>
            <wp:positionH relativeFrom="column">
              <wp:posOffset>6485288</wp:posOffset>
            </wp:positionH>
            <wp:positionV relativeFrom="paragraph">
              <wp:posOffset>3609474</wp:posOffset>
            </wp:positionV>
            <wp:extent cx="782320" cy="810260"/>
            <wp:effectExtent l="19050" t="0" r="0" b="0"/>
            <wp:wrapNone/>
            <wp:docPr id="4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249024" behindDoc="0" locked="0" layoutInCell="1" allowOverlap="1" wp14:anchorId="6913C2A8" wp14:editId="361FA00B">
            <wp:simplePos x="0" y="0"/>
            <wp:positionH relativeFrom="column">
              <wp:posOffset>5666607</wp:posOffset>
            </wp:positionH>
            <wp:positionV relativeFrom="paragraph">
              <wp:posOffset>3609206</wp:posOffset>
            </wp:positionV>
            <wp:extent cx="782320" cy="810260"/>
            <wp:effectExtent l="19050" t="0" r="0" b="0"/>
            <wp:wrapNone/>
            <wp:docPr id="4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214208" behindDoc="0" locked="0" layoutInCell="1" allowOverlap="1" wp14:anchorId="6913C2A8" wp14:editId="361FA00B">
            <wp:simplePos x="0" y="0"/>
            <wp:positionH relativeFrom="column">
              <wp:posOffset>4836361</wp:posOffset>
            </wp:positionH>
            <wp:positionV relativeFrom="paragraph">
              <wp:posOffset>3609206</wp:posOffset>
            </wp:positionV>
            <wp:extent cx="782320" cy="810260"/>
            <wp:effectExtent l="19050" t="0" r="0" b="0"/>
            <wp:wrapNone/>
            <wp:docPr id="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178368" behindDoc="0" locked="0" layoutInCell="1" allowOverlap="1" wp14:anchorId="6913C2A8" wp14:editId="361FA00B">
            <wp:simplePos x="0" y="0"/>
            <wp:positionH relativeFrom="column">
              <wp:posOffset>4030846</wp:posOffset>
            </wp:positionH>
            <wp:positionV relativeFrom="paragraph">
              <wp:posOffset>3633537</wp:posOffset>
            </wp:positionV>
            <wp:extent cx="782320" cy="810260"/>
            <wp:effectExtent l="1905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141504" behindDoc="0" locked="0" layoutInCell="1" allowOverlap="1" wp14:anchorId="6913C2A8" wp14:editId="361FA00B">
            <wp:simplePos x="0" y="0"/>
            <wp:positionH relativeFrom="column">
              <wp:posOffset>3188802</wp:posOffset>
            </wp:positionH>
            <wp:positionV relativeFrom="paragraph">
              <wp:posOffset>3657031</wp:posOffset>
            </wp:positionV>
            <wp:extent cx="782320" cy="810260"/>
            <wp:effectExtent l="19050" t="0" r="0" b="0"/>
            <wp:wrapNone/>
            <wp:docPr id="3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225600" behindDoc="0" locked="0" layoutInCell="1" allowOverlap="1">
            <wp:simplePos x="0" y="0"/>
            <wp:positionH relativeFrom="column">
              <wp:posOffset>2345289</wp:posOffset>
            </wp:positionH>
            <wp:positionV relativeFrom="paragraph">
              <wp:posOffset>3653723</wp:posOffset>
            </wp:positionV>
            <wp:extent cx="782955" cy="810260"/>
            <wp:effectExtent l="19050" t="0" r="0" b="0"/>
            <wp:wrapNone/>
            <wp:docPr id="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158016" behindDoc="0" locked="0" layoutInCell="1" allowOverlap="1">
            <wp:simplePos x="0" y="0"/>
            <wp:positionH relativeFrom="column">
              <wp:posOffset>1518485</wp:posOffset>
            </wp:positionH>
            <wp:positionV relativeFrom="paragraph">
              <wp:posOffset>3629660</wp:posOffset>
            </wp:positionV>
            <wp:extent cx="782320" cy="810260"/>
            <wp:effectExtent l="19050" t="0" r="0" b="0"/>
            <wp:wrapNone/>
            <wp:docPr id="2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090432" behindDoc="0" locked="0" layoutInCell="1" allowOverlap="1">
            <wp:simplePos x="0" y="0"/>
            <wp:positionH relativeFrom="column">
              <wp:posOffset>712102</wp:posOffset>
            </wp:positionH>
            <wp:positionV relativeFrom="paragraph">
              <wp:posOffset>3629660</wp:posOffset>
            </wp:positionV>
            <wp:extent cx="782320" cy="810260"/>
            <wp:effectExtent l="19050" t="0" r="0" b="0"/>
            <wp:wrapNone/>
            <wp:docPr id="2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100544" behindDoc="0" locked="0" layoutInCell="1" allowOverlap="1" wp14:anchorId="6913C2A8" wp14:editId="361FA00B">
            <wp:simplePos x="0" y="0"/>
            <wp:positionH relativeFrom="column">
              <wp:posOffset>7363326</wp:posOffset>
            </wp:positionH>
            <wp:positionV relativeFrom="paragraph">
              <wp:posOffset>2406315</wp:posOffset>
            </wp:positionV>
            <wp:extent cx="782320" cy="810260"/>
            <wp:effectExtent l="19050" t="0" r="0" b="0"/>
            <wp:wrapNone/>
            <wp:docPr id="3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3058560" behindDoc="0" locked="0" layoutInCell="1" allowOverlap="1" wp14:anchorId="6913C2A8" wp14:editId="361FA00B">
            <wp:simplePos x="0" y="0"/>
            <wp:positionH relativeFrom="column">
              <wp:posOffset>6557478</wp:posOffset>
            </wp:positionH>
            <wp:positionV relativeFrom="paragraph">
              <wp:posOffset>2430379</wp:posOffset>
            </wp:positionV>
            <wp:extent cx="782320" cy="810260"/>
            <wp:effectExtent l="19050" t="0" r="0" b="0"/>
            <wp:wrapNone/>
            <wp:docPr id="3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969472" behindDoc="0" locked="0" layoutInCell="1" allowOverlap="1" wp14:anchorId="6913C2A8" wp14:editId="361FA00B">
            <wp:simplePos x="0" y="0"/>
            <wp:positionH relativeFrom="column">
              <wp:posOffset>4920748</wp:posOffset>
            </wp:positionH>
            <wp:positionV relativeFrom="paragraph">
              <wp:posOffset>2454275</wp:posOffset>
            </wp:positionV>
            <wp:extent cx="782320" cy="810260"/>
            <wp:effectExtent l="19050" t="0" r="0" b="0"/>
            <wp:wrapNone/>
            <wp:docPr id="3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732032" behindDoc="0" locked="0" layoutInCell="1" allowOverlap="1">
            <wp:simplePos x="0" y="0"/>
            <wp:positionH relativeFrom="column">
              <wp:posOffset>4094981</wp:posOffset>
            </wp:positionH>
            <wp:positionV relativeFrom="paragraph">
              <wp:posOffset>2507615</wp:posOffset>
            </wp:positionV>
            <wp:extent cx="782320" cy="810260"/>
            <wp:effectExtent l="19050" t="0" r="0" b="0"/>
            <wp:wrapNone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668544" behindDoc="0" locked="0" layoutInCell="1" allowOverlap="1">
            <wp:simplePos x="0" y="0"/>
            <wp:positionH relativeFrom="column">
              <wp:posOffset>3245452</wp:posOffset>
            </wp:positionH>
            <wp:positionV relativeFrom="paragraph">
              <wp:posOffset>2507621</wp:posOffset>
            </wp:positionV>
            <wp:extent cx="791441" cy="810491"/>
            <wp:effectExtent l="19050" t="0" r="8659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975744" behindDoc="0" locked="0" layoutInCell="1" allowOverlap="1">
            <wp:simplePos x="0" y="0"/>
            <wp:positionH relativeFrom="column">
              <wp:posOffset>2402840</wp:posOffset>
            </wp:positionH>
            <wp:positionV relativeFrom="paragraph">
              <wp:posOffset>2507615</wp:posOffset>
            </wp:positionV>
            <wp:extent cx="782955" cy="810260"/>
            <wp:effectExtent l="19050" t="0" r="0" b="0"/>
            <wp:wrapNone/>
            <wp:docPr id="1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909184" behindDoc="0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2507615</wp:posOffset>
            </wp:positionV>
            <wp:extent cx="782320" cy="810260"/>
            <wp:effectExtent l="19050" t="0" r="0" b="0"/>
            <wp:wrapNone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842624" behindDoc="0" locked="0" layoutInCell="1" allowOverlap="1">
            <wp:simplePos x="0" y="0"/>
            <wp:positionH relativeFrom="column">
              <wp:posOffset>723265</wp:posOffset>
            </wp:positionH>
            <wp:positionV relativeFrom="paragraph">
              <wp:posOffset>2507615</wp:posOffset>
            </wp:positionV>
            <wp:extent cx="782320" cy="810260"/>
            <wp:effectExtent l="19050" t="0" r="0" b="0"/>
            <wp:wrapNone/>
            <wp:docPr id="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923392" behindDoc="0" locked="0" layoutInCell="1" allowOverlap="1" wp14:anchorId="6913C2A8" wp14:editId="361FA00B">
            <wp:simplePos x="0" y="0"/>
            <wp:positionH relativeFrom="column">
              <wp:posOffset>7447814</wp:posOffset>
            </wp:positionH>
            <wp:positionV relativeFrom="paragraph">
              <wp:posOffset>1443790</wp:posOffset>
            </wp:positionV>
            <wp:extent cx="782320" cy="810260"/>
            <wp:effectExtent l="19050" t="0" r="0" b="0"/>
            <wp:wrapNone/>
            <wp:docPr id="3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872192" behindDoc="0" locked="0" layoutInCell="1" allowOverlap="1" wp14:anchorId="6913C2A8" wp14:editId="361FA00B">
            <wp:simplePos x="0" y="0"/>
            <wp:positionH relativeFrom="column">
              <wp:posOffset>6629400</wp:posOffset>
            </wp:positionH>
            <wp:positionV relativeFrom="paragraph">
              <wp:posOffset>1443790</wp:posOffset>
            </wp:positionV>
            <wp:extent cx="782320" cy="810260"/>
            <wp:effectExtent l="19050" t="0" r="0" b="0"/>
            <wp:wrapNone/>
            <wp:docPr id="3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817920" behindDoc="0" locked="0" layoutInCell="1" allowOverlap="1" wp14:anchorId="6913C2A8" wp14:editId="361FA00B">
            <wp:simplePos x="0" y="0"/>
            <wp:positionH relativeFrom="column">
              <wp:posOffset>5765800</wp:posOffset>
            </wp:positionH>
            <wp:positionV relativeFrom="paragraph">
              <wp:posOffset>2556510</wp:posOffset>
            </wp:positionV>
            <wp:extent cx="782320" cy="810260"/>
            <wp:effectExtent l="0" t="0" r="0" b="0"/>
            <wp:wrapSquare wrapText="bothSides"/>
            <wp:docPr id="2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470912" behindDoc="0" locked="0" layoutInCell="1" allowOverlap="1">
            <wp:simplePos x="0" y="0"/>
            <wp:positionH relativeFrom="column">
              <wp:posOffset>4987290</wp:posOffset>
            </wp:positionH>
            <wp:positionV relativeFrom="paragraph">
              <wp:posOffset>1426845</wp:posOffset>
            </wp:positionV>
            <wp:extent cx="791210" cy="810260"/>
            <wp:effectExtent l="19050" t="0" r="8890" b="0"/>
            <wp:wrapNone/>
            <wp:docPr id="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605056" behindDoc="0" locked="0" layoutInCell="1" allowOverlap="1">
            <wp:simplePos x="0" y="0"/>
            <wp:positionH relativeFrom="column">
              <wp:posOffset>4091472</wp:posOffset>
            </wp:positionH>
            <wp:positionV relativeFrom="paragraph">
              <wp:posOffset>1474403</wp:posOffset>
            </wp:positionV>
            <wp:extent cx="791210" cy="810260"/>
            <wp:effectExtent l="19050" t="0" r="8890" b="0"/>
            <wp:wrapNone/>
            <wp:docPr id="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538496" behindDoc="0" locked="0" layoutInCell="1" allowOverlap="1">
            <wp:simplePos x="0" y="0"/>
            <wp:positionH relativeFrom="column">
              <wp:posOffset>3246154</wp:posOffset>
            </wp:positionH>
            <wp:positionV relativeFrom="paragraph">
              <wp:posOffset>1426845</wp:posOffset>
            </wp:positionV>
            <wp:extent cx="782320" cy="810260"/>
            <wp:effectExtent l="19050" t="0" r="0" b="0"/>
            <wp:wrapNone/>
            <wp:docPr id="1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298880" behindDoc="0" locked="0" layoutInCell="1" allowOverlap="1">
            <wp:simplePos x="0" y="0"/>
            <wp:positionH relativeFrom="column">
              <wp:posOffset>2345289</wp:posOffset>
            </wp:positionH>
            <wp:positionV relativeFrom="paragraph">
              <wp:posOffset>1402782</wp:posOffset>
            </wp:positionV>
            <wp:extent cx="791441" cy="810491"/>
            <wp:effectExtent l="19050" t="0" r="8659" b="0"/>
            <wp:wrapNone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41" cy="81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233344" behindDoc="0" locked="0" layoutInCell="1" allowOverlap="1">
            <wp:simplePos x="0" y="0"/>
            <wp:positionH relativeFrom="column">
              <wp:posOffset>1495057</wp:posOffset>
            </wp:positionH>
            <wp:positionV relativeFrom="paragraph">
              <wp:posOffset>1426845</wp:posOffset>
            </wp:positionV>
            <wp:extent cx="791210" cy="810260"/>
            <wp:effectExtent l="19050" t="0" r="8890" b="0"/>
            <wp:wrapNone/>
            <wp:docPr id="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405376" behindDoc="0" locked="0" layoutInCell="1" allowOverlap="1">
            <wp:simplePos x="0" y="0"/>
            <wp:positionH relativeFrom="column">
              <wp:posOffset>652212</wp:posOffset>
            </wp:positionH>
            <wp:positionV relativeFrom="paragraph">
              <wp:posOffset>1426845</wp:posOffset>
            </wp:positionV>
            <wp:extent cx="791210" cy="810260"/>
            <wp:effectExtent l="19050" t="0" r="8890" b="0"/>
            <wp:wrapNone/>
            <wp:docPr id="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538368" behindDoc="0" locked="0" layoutInCell="1" allowOverlap="1" wp14:anchorId="6913C2A8" wp14:editId="361FA00B">
            <wp:simplePos x="0" y="0"/>
            <wp:positionH relativeFrom="column">
              <wp:posOffset>4980940</wp:posOffset>
            </wp:positionH>
            <wp:positionV relativeFrom="paragraph">
              <wp:posOffset>504825</wp:posOffset>
            </wp:positionV>
            <wp:extent cx="782320" cy="810260"/>
            <wp:effectExtent l="19050" t="0" r="0" b="0"/>
            <wp:wrapNone/>
            <wp:docPr id="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613120" behindDoc="0" locked="0" layoutInCell="1" allowOverlap="1" wp14:anchorId="6913C2A8" wp14:editId="361FA00B">
            <wp:simplePos x="0" y="0"/>
            <wp:positionH relativeFrom="column">
              <wp:posOffset>5847080</wp:posOffset>
            </wp:positionH>
            <wp:positionV relativeFrom="paragraph">
              <wp:posOffset>504825</wp:posOffset>
            </wp:positionV>
            <wp:extent cx="782320" cy="810260"/>
            <wp:effectExtent l="19050" t="0" r="0" b="0"/>
            <wp:wrapNone/>
            <wp:docPr id="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762624" behindDoc="0" locked="0" layoutInCell="1" allowOverlap="1" wp14:anchorId="6913C2A8" wp14:editId="361FA00B">
            <wp:simplePos x="0" y="0"/>
            <wp:positionH relativeFrom="column">
              <wp:posOffset>7528560</wp:posOffset>
            </wp:positionH>
            <wp:positionV relativeFrom="paragraph">
              <wp:posOffset>456999</wp:posOffset>
            </wp:positionV>
            <wp:extent cx="782320" cy="810260"/>
            <wp:effectExtent l="19050" t="0" r="0" b="0"/>
            <wp:wrapNone/>
            <wp:docPr id="2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688896" behindDoc="0" locked="0" layoutInCell="1" allowOverlap="1" wp14:anchorId="6913C2A8" wp14:editId="361FA00B">
            <wp:simplePos x="0" y="0"/>
            <wp:positionH relativeFrom="column">
              <wp:posOffset>6664960</wp:posOffset>
            </wp:positionH>
            <wp:positionV relativeFrom="paragraph">
              <wp:posOffset>480695</wp:posOffset>
            </wp:positionV>
            <wp:extent cx="782320" cy="810260"/>
            <wp:effectExtent l="19050" t="0" r="0" b="0"/>
            <wp:wrapNone/>
            <wp:docPr id="2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462592" behindDoc="0" locked="0" layoutInCell="1" allowOverlap="1" wp14:anchorId="6913C2A8" wp14:editId="361FA00B">
            <wp:simplePos x="0" y="0"/>
            <wp:positionH relativeFrom="column">
              <wp:posOffset>4113964</wp:posOffset>
            </wp:positionH>
            <wp:positionV relativeFrom="paragraph">
              <wp:posOffset>480695</wp:posOffset>
            </wp:positionV>
            <wp:extent cx="782320" cy="810260"/>
            <wp:effectExtent l="19050" t="0" r="0" b="0"/>
            <wp:wrapNone/>
            <wp:docPr id="1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384768" behindDoc="0" locked="0" layoutInCell="1" allowOverlap="1" wp14:anchorId="6913C2A8" wp14:editId="361FA00B">
            <wp:simplePos x="0" y="0"/>
            <wp:positionH relativeFrom="column">
              <wp:posOffset>3307949</wp:posOffset>
            </wp:positionH>
            <wp:positionV relativeFrom="paragraph">
              <wp:posOffset>480695</wp:posOffset>
            </wp:positionV>
            <wp:extent cx="782320" cy="810260"/>
            <wp:effectExtent l="19050" t="0" r="0" b="0"/>
            <wp:wrapNone/>
            <wp:docPr id="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166784" behindDoc="0" locked="0" layoutInCell="1" allowOverlap="1">
            <wp:simplePos x="0" y="0"/>
            <wp:positionH relativeFrom="column">
              <wp:posOffset>2465605</wp:posOffset>
            </wp:positionH>
            <wp:positionV relativeFrom="paragraph">
              <wp:posOffset>471170</wp:posOffset>
            </wp:positionV>
            <wp:extent cx="782955" cy="810260"/>
            <wp:effectExtent l="19050" t="0" r="0" b="0"/>
            <wp:wrapNone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093056" behindDoc="0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479425</wp:posOffset>
            </wp:positionV>
            <wp:extent cx="782955" cy="810260"/>
            <wp:effectExtent l="19050" t="0" r="0" b="0"/>
            <wp:wrapNone/>
            <wp:docPr id="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019328" behindDoc="0" locked="0" layoutInCell="1" allowOverlap="1">
            <wp:simplePos x="0" y="0"/>
            <wp:positionH relativeFrom="column">
              <wp:posOffset>712103</wp:posOffset>
            </wp:positionH>
            <wp:positionV relativeFrom="paragraph">
              <wp:posOffset>479425</wp:posOffset>
            </wp:positionV>
            <wp:extent cx="782955" cy="810260"/>
            <wp:effectExtent l="19050" t="0" r="0" b="0"/>
            <wp:wrapNone/>
            <wp:docPr id="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82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2043776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5687060</wp:posOffset>
            </wp:positionV>
            <wp:extent cx="791210" cy="810260"/>
            <wp:effectExtent l="19050" t="0" r="8890" b="0"/>
            <wp:wrapNone/>
            <wp:docPr id="20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82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534848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4669155</wp:posOffset>
            </wp:positionV>
            <wp:extent cx="791210" cy="810260"/>
            <wp:effectExtent l="19050" t="0" r="8890" b="0"/>
            <wp:wrapNone/>
            <wp:docPr id="19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82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1022848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3629660</wp:posOffset>
            </wp:positionV>
            <wp:extent cx="791210" cy="810260"/>
            <wp:effectExtent l="19050" t="0" r="8890" b="0"/>
            <wp:wrapNone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82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776064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2507615</wp:posOffset>
            </wp:positionV>
            <wp:extent cx="791210" cy="810260"/>
            <wp:effectExtent l="19050" t="0" r="8890" b="0"/>
            <wp:wrapNone/>
            <wp:docPr id="1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82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50337792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1426845</wp:posOffset>
            </wp:positionV>
            <wp:extent cx="782320" cy="810260"/>
            <wp:effectExtent l="19050" t="0" r="0" b="0"/>
            <wp:wrapNone/>
            <wp:docPr id="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82" w:rsidRPr="0014243F">
        <w:rPr>
          <w:rFonts w:ascii="SassoonPrimaryInfant" w:hAnsi="SassoonPrimaryInfant"/>
          <w:noProof/>
          <w:sz w:val="40"/>
          <w:u w:val="single"/>
          <w:lang w:eastAsia="en-GB"/>
        </w:rPr>
        <w:drawing>
          <wp:anchor distT="0" distB="0" distL="114300" distR="114300" simplePos="0" relativeHeight="249945600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471170</wp:posOffset>
            </wp:positionV>
            <wp:extent cx="791210" cy="810260"/>
            <wp:effectExtent l="19050" t="0" r="8890" b="0"/>
            <wp:wrapNone/>
            <wp:docPr id="20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43F" w:rsidRPr="0014243F">
        <w:rPr>
          <w:rFonts w:ascii="SassoonPrimaryInfant" w:hAnsi="SassoonPrimaryInfant"/>
          <w:sz w:val="40"/>
          <w:u w:val="single"/>
        </w:rPr>
        <w:t>Colour the number of 10ps to match the</w:t>
      </w:r>
      <w:r w:rsidR="0014243F" w:rsidRPr="0014243F">
        <w:rPr>
          <w:sz w:val="28"/>
          <w:u w:val="single"/>
        </w:rPr>
        <w:t xml:space="preserve"> </w:t>
      </w:r>
      <w:r w:rsidR="0014243F" w:rsidRPr="0014243F">
        <w:rPr>
          <w:rFonts w:ascii="SassoonPrimaryInfant" w:hAnsi="SassoonPrimaryInfant"/>
          <w:sz w:val="40"/>
          <w:u w:val="single"/>
        </w:rPr>
        <w:t xml:space="preserve">amount </w:t>
      </w:r>
      <w:bookmarkStart w:id="0" w:name="_GoBack"/>
      <w:bookmarkEnd w:id="0"/>
    </w:p>
    <w:sectPr w:rsidR="00F86EFF" w:rsidRPr="0014243F" w:rsidSect="000B2182">
      <w:pgSz w:w="16838" w:h="11906" w:orient="landscape"/>
      <w:pgMar w:top="567" w:right="567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182"/>
    <w:rsid w:val="00000953"/>
    <w:rsid w:val="00001180"/>
    <w:rsid w:val="0000268A"/>
    <w:rsid w:val="00003366"/>
    <w:rsid w:val="00004096"/>
    <w:rsid w:val="00015A7D"/>
    <w:rsid w:val="00032819"/>
    <w:rsid w:val="00055392"/>
    <w:rsid w:val="000563CD"/>
    <w:rsid w:val="00083161"/>
    <w:rsid w:val="0008669C"/>
    <w:rsid w:val="000921F7"/>
    <w:rsid w:val="000A0539"/>
    <w:rsid w:val="000A0BFE"/>
    <w:rsid w:val="000A3179"/>
    <w:rsid w:val="000A5AC4"/>
    <w:rsid w:val="000B2182"/>
    <w:rsid w:val="000D2820"/>
    <w:rsid w:val="000D3F0B"/>
    <w:rsid w:val="000D74C8"/>
    <w:rsid w:val="000E6842"/>
    <w:rsid w:val="000F05D7"/>
    <w:rsid w:val="000F11AE"/>
    <w:rsid w:val="000F604F"/>
    <w:rsid w:val="00103976"/>
    <w:rsid w:val="00104C67"/>
    <w:rsid w:val="00123E01"/>
    <w:rsid w:val="001337E0"/>
    <w:rsid w:val="00136BD8"/>
    <w:rsid w:val="0014243F"/>
    <w:rsid w:val="00155C10"/>
    <w:rsid w:val="00166F4A"/>
    <w:rsid w:val="00177BF6"/>
    <w:rsid w:val="00177ECC"/>
    <w:rsid w:val="00180CDD"/>
    <w:rsid w:val="001827AD"/>
    <w:rsid w:val="00183D1B"/>
    <w:rsid w:val="001902EC"/>
    <w:rsid w:val="001951F5"/>
    <w:rsid w:val="001A2D98"/>
    <w:rsid w:val="001C1865"/>
    <w:rsid w:val="001C314B"/>
    <w:rsid w:val="001C3E2C"/>
    <w:rsid w:val="001C5D00"/>
    <w:rsid w:val="001C7B5C"/>
    <w:rsid w:val="001E3AE9"/>
    <w:rsid w:val="001E7740"/>
    <w:rsid w:val="002041AA"/>
    <w:rsid w:val="0021102D"/>
    <w:rsid w:val="002118DA"/>
    <w:rsid w:val="00215DBE"/>
    <w:rsid w:val="00216EB8"/>
    <w:rsid w:val="0021723B"/>
    <w:rsid w:val="00231AA2"/>
    <w:rsid w:val="00235EB2"/>
    <w:rsid w:val="0024010A"/>
    <w:rsid w:val="0024386E"/>
    <w:rsid w:val="00244DE3"/>
    <w:rsid w:val="00246567"/>
    <w:rsid w:val="0024745D"/>
    <w:rsid w:val="002529C1"/>
    <w:rsid w:val="002577B2"/>
    <w:rsid w:val="00266C15"/>
    <w:rsid w:val="00280B4E"/>
    <w:rsid w:val="00282059"/>
    <w:rsid w:val="002836C0"/>
    <w:rsid w:val="00295281"/>
    <w:rsid w:val="002A0F10"/>
    <w:rsid w:val="002A0FF5"/>
    <w:rsid w:val="002A287D"/>
    <w:rsid w:val="002A28AF"/>
    <w:rsid w:val="002B1A28"/>
    <w:rsid w:val="002C0FBF"/>
    <w:rsid w:val="002D2C0D"/>
    <w:rsid w:val="002E1124"/>
    <w:rsid w:val="00301393"/>
    <w:rsid w:val="00307ECF"/>
    <w:rsid w:val="00311E28"/>
    <w:rsid w:val="00314AA6"/>
    <w:rsid w:val="00315815"/>
    <w:rsid w:val="00336CF5"/>
    <w:rsid w:val="00337EA1"/>
    <w:rsid w:val="00344577"/>
    <w:rsid w:val="00346C15"/>
    <w:rsid w:val="00347111"/>
    <w:rsid w:val="003511FB"/>
    <w:rsid w:val="00352218"/>
    <w:rsid w:val="00356C54"/>
    <w:rsid w:val="00360D6F"/>
    <w:rsid w:val="00370B35"/>
    <w:rsid w:val="003779A2"/>
    <w:rsid w:val="00381457"/>
    <w:rsid w:val="00386742"/>
    <w:rsid w:val="00386B6A"/>
    <w:rsid w:val="003A0D8F"/>
    <w:rsid w:val="003A206F"/>
    <w:rsid w:val="003A4609"/>
    <w:rsid w:val="003B7138"/>
    <w:rsid w:val="003C0B99"/>
    <w:rsid w:val="003C7FD4"/>
    <w:rsid w:val="003D5CF8"/>
    <w:rsid w:val="0041196A"/>
    <w:rsid w:val="00413C62"/>
    <w:rsid w:val="0041472E"/>
    <w:rsid w:val="00415953"/>
    <w:rsid w:val="00416F98"/>
    <w:rsid w:val="00417177"/>
    <w:rsid w:val="00421A89"/>
    <w:rsid w:val="00422AF3"/>
    <w:rsid w:val="00425946"/>
    <w:rsid w:val="00433239"/>
    <w:rsid w:val="00443C2F"/>
    <w:rsid w:val="00446D28"/>
    <w:rsid w:val="004526C1"/>
    <w:rsid w:val="00483565"/>
    <w:rsid w:val="00491756"/>
    <w:rsid w:val="004941D7"/>
    <w:rsid w:val="004A37F5"/>
    <w:rsid w:val="004A5334"/>
    <w:rsid w:val="004A5C59"/>
    <w:rsid w:val="004C6C2B"/>
    <w:rsid w:val="004D55F8"/>
    <w:rsid w:val="004D7B99"/>
    <w:rsid w:val="004E075A"/>
    <w:rsid w:val="004E6009"/>
    <w:rsid w:val="004F0564"/>
    <w:rsid w:val="004F3B1E"/>
    <w:rsid w:val="004F5909"/>
    <w:rsid w:val="0050773A"/>
    <w:rsid w:val="00513DB8"/>
    <w:rsid w:val="005147D3"/>
    <w:rsid w:val="005349B7"/>
    <w:rsid w:val="0053766E"/>
    <w:rsid w:val="005530E1"/>
    <w:rsid w:val="005631F0"/>
    <w:rsid w:val="005647D3"/>
    <w:rsid w:val="00570108"/>
    <w:rsid w:val="005824CF"/>
    <w:rsid w:val="00582A4E"/>
    <w:rsid w:val="0058704A"/>
    <w:rsid w:val="00591A30"/>
    <w:rsid w:val="0059485F"/>
    <w:rsid w:val="005B28FA"/>
    <w:rsid w:val="005B4B3F"/>
    <w:rsid w:val="005C5812"/>
    <w:rsid w:val="005E38D5"/>
    <w:rsid w:val="005F090E"/>
    <w:rsid w:val="005F7572"/>
    <w:rsid w:val="00600FEB"/>
    <w:rsid w:val="00610314"/>
    <w:rsid w:val="00615E87"/>
    <w:rsid w:val="00617510"/>
    <w:rsid w:val="00632F90"/>
    <w:rsid w:val="00636401"/>
    <w:rsid w:val="0064222B"/>
    <w:rsid w:val="0064305D"/>
    <w:rsid w:val="00651454"/>
    <w:rsid w:val="00651CD6"/>
    <w:rsid w:val="0066054C"/>
    <w:rsid w:val="00667AA3"/>
    <w:rsid w:val="006748A0"/>
    <w:rsid w:val="006813AF"/>
    <w:rsid w:val="0068501A"/>
    <w:rsid w:val="00686C6D"/>
    <w:rsid w:val="006A427D"/>
    <w:rsid w:val="006A5500"/>
    <w:rsid w:val="006A777B"/>
    <w:rsid w:val="006B730E"/>
    <w:rsid w:val="006C72E2"/>
    <w:rsid w:val="006D04D0"/>
    <w:rsid w:val="006E1677"/>
    <w:rsid w:val="006E1EDD"/>
    <w:rsid w:val="006E5B79"/>
    <w:rsid w:val="006F2865"/>
    <w:rsid w:val="006F2D61"/>
    <w:rsid w:val="0070285C"/>
    <w:rsid w:val="007040C2"/>
    <w:rsid w:val="007040CC"/>
    <w:rsid w:val="00707B68"/>
    <w:rsid w:val="007154E4"/>
    <w:rsid w:val="00716558"/>
    <w:rsid w:val="0073090B"/>
    <w:rsid w:val="007426A9"/>
    <w:rsid w:val="0074679C"/>
    <w:rsid w:val="00756B9E"/>
    <w:rsid w:val="00764C30"/>
    <w:rsid w:val="0077203B"/>
    <w:rsid w:val="007728B8"/>
    <w:rsid w:val="0078588E"/>
    <w:rsid w:val="00785E56"/>
    <w:rsid w:val="007920AA"/>
    <w:rsid w:val="007A21FD"/>
    <w:rsid w:val="007A6D1B"/>
    <w:rsid w:val="007A702C"/>
    <w:rsid w:val="007A7CE0"/>
    <w:rsid w:val="007B5901"/>
    <w:rsid w:val="007C3596"/>
    <w:rsid w:val="007C6E7B"/>
    <w:rsid w:val="007C7CA2"/>
    <w:rsid w:val="007D16C7"/>
    <w:rsid w:val="007D1982"/>
    <w:rsid w:val="007D5450"/>
    <w:rsid w:val="007D5C52"/>
    <w:rsid w:val="007D6443"/>
    <w:rsid w:val="007E2932"/>
    <w:rsid w:val="007E6752"/>
    <w:rsid w:val="007F6522"/>
    <w:rsid w:val="0080215F"/>
    <w:rsid w:val="008035CF"/>
    <w:rsid w:val="00822852"/>
    <w:rsid w:val="00825E4D"/>
    <w:rsid w:val="00826739"/>
    <w:rsid w:val="008372EC"/>
    <w:rsid w:val="008520CA"/>
    <w:rsid w:val="0085278B"/>
    <w:rsid w:val="0085636B"/>
    <w:rsid w:val="008660A7"/>
    <w:rsid w:val="00871296"/>
    <w:rsid w:val="00884ACD"/>
    <w:rsid w:val="008A775E"/>
    <w:rsid w:val="008C1E3C"/>
    <w:rsid w:val="008C40B9"/>
    <w:rsid w:val="008D6CA3"/>
    <w:rsid w:val="008E0F7C"/>
    <w:rsid w:val="008E166F"/>
    <w:rsid w:val="008E6548"/>
    <w:rsid w:val="009025BE"/>
    <w:rsid w:val="00913A39"/>
    <w:rsid w:val="009164C8"/>
    <w:rsid w:val="009320DA"/>
    <w:rsid w:val="00940D09"/>
    <w:rsid w:val="0095272C"/>
    <w:rsid w:val="009631CC"/>
    <w:rsid w:val="009676F4"/>
    <w:rsid w:val="00981D3A"/>
    <w:rsid w:val="00993EA7"/>
    <w:rsid w:val="00996EEF"/>
    <w:rsid w:val="009A6AAB"/>
    <w:rsid w:val="009A7F3C"/>
    <w:rsid w:val="009B2817"/>
    <w:rsid w:val="009C05F1"/>
    <w:rsid w:val="009C0600"/>
    <w:rsid w:val="009C40EA"/>
    <w:rsid w:val="009C5B77"/>
    <w:rsid w:val="009C5CE3"/>
    <w:rsid w:val="009C61E9"/>
    <w:rsid w:val="009C6FB5"/>
    <w:rsid w:val="009D45DC"/>
    <w:rsid w:val="009E7519"/>
    <w:rsid w:val="009E7FEB"/>
    <w:rsid w:val="009F02EE"/>
    <w:rsid w:val="009F0F78"/>
    <w:rsid w:val="00A008D5"/>
    <w:rsid w:val="00A059F2"/>
    <w:rsid w:val="00A2211C"/>
    <w:rsid w:val="00A23D1F"/>
    <w:rsid w:val="00A253D2"/>
    <w:rsid w:val="00A27F44"/>
    <w:rsid w:val="00A30465"/>
    <w:rsid w:val="00A3205E"/>
    <w:rsid w:val="00A33FD4"/>
    <w:rsid w:val="00A345B1"/>
    <w:rsid w:val="00A429DA"/>
    <w:rsid w:val="00A4345E"/>
    <w:rsid w:val="00A47963"/>
    <w:rsid w:val="00A57BB6"/>
    <w:rsid w:val="00A635B8"/>
    <w:rsid w:val="00A65244"/>
    <w:rsid w:val="00A76D18"/>
    <w:rsid w:val="00A850BD"/>
    <w:rsid w:val="00A92983"/>
    <w:rsid w:val="00A95A3A"/>
    <w:rsid w:val="00A975B9"/>
    <w:rsid w:val="00AB1DBC"/>
    <w:rsid w:val="00AE62AB"/>
    <w:rsid w:val="00AE6DAB"/>
    <w:rsid w:val="00AF3786"/>
    <w:rsid w:val="00B0079B"/>
    <w:rsid w:val="00B06772"/>
    <w:rsid w:val="00B17179"/>
    <w:rsid w:val="00B2134D"/>
    <w:rsid w:val="00B2340A"/>
    <w:rsid w:val="00B44F27"/>
    <w:rsid w:val="00B57E88"/>
    <w:rsid w:val="00B61609"/>
    <w:rsid w:val="00B65170"/>
    <w:rsid w:val="00B70BF3"/>
    <w:rsid w:val="00B8385E"/>
    <w:rsid w:val="00B86CEC"/>
    <w:rsid w:val="00B9535A"/>
    <w:rsid w:val="00BA2AF3"/>
    <w:rsid w:val="00BA43CB"/>
    <w:rsid w:val="00BB64EF"/>
    <w:rsid w:val="00BC0B9E"/>
    <w:rsid w:val="00BC0BD5"/>
    <w:rsid w:val="00BC16A7"/>
    <w:rsid w:val="00BC3ABC"/>
    <w:rsid w:val="00BD5568"/>
    <w:rsid w:val="00BD5828"/>
    <w:rsid w:val="00BD6F0B"/>
    <w:rsid w:val="00BE71F1"/>
    <w:rsid w:val="00BF47AA"/>
    <w:rsid w:val="00C070DA"/>
    <w:rsid w:val="00C15A6D"/>
    <w:rsid w:val="00C168BF"/>
    <w:rsid w:val="00C20666"/>
    <w:rsid w:val="00C37640"/>
    <w:rsid w:val="00C55585"/>
    <w:rsid w:val="00C65484"/>
    <w:rsid w:val="00C71542"/>
    <w:rsid w:val="00C739CC"/>
    <w:rsid w:val="00C7533D"/>
    <w:rsid w:val="00CA5548"/>
    <w:rsid w:val="00CB6648"/>
    <w:rsid w:val="00CC2BCF"/>
    <w:rsid w:val="00CD1E21"/>
    <w:rsid w:val="00CD41D7"/>
    <w:rsid w:val="00CD5D79"/>
    <w:rsid w:val="00CD6425"/>
    <w:rsid w:val="00CE4E36"/>
    <w:rsid w:val="00CF356F"/>
    <w:rsid w:val="00CF7700"/>
    <w:rsid w:val="00CF7906"/>
    <w:rsid w:val="00D0133A"/>
    <w:rsid w:val="00D1272D"/>
    <w:rsid w:val="00D21983"/>
    <w:rsid w:val="00D21C21"/>
    <w:rsid w:val="00D222AD"/>
    <w:rsid w:val="00D23E30"/>
    <w:rsid w:val="00D2578C"/>
    <w:rsid w:val="00D25CA2"/>
    <w:rsid w:val="00D341CB"/>
    <w:rsid w:val="00D73B73"/>
    <w:rsid w:val="00D74398"/>
    <w:rsid w:val="00D8492A"/>
    <w:rsid w:val="00D84C51"/>
    <w:rsid w:val="00DB08B5"/>
    <w:rsid w:val="00DB5ADE"/>
    <w:rsid w:val="00DD63C3"/>
    <w:rsid w:val="00DE48C5"/>
    <w:rsid w:val="00E01A39"/>
    <w:rsid w:val="00E03794"/>
    <w:rsid w:val="00E056A7"/>
    <w:rsid w:val="00E0689C"/>
    <w:rsid w:val="00E143AF"/>
    <w:rsid w:val="00E14E35"/>
    <w:rsid w:val="00E15116"/>
    <w:rsid w:val="00E16BCB"/>
    <w:rsid w:val="00E32307"/>
    <w:rsid w:val="00E33F52"/>
    <w:rsid w:val="00E44955"/>
    <w:rsid w:val="00E53EEA"/>
    <w:rsid w:val="00E54126"/>
    <w:rsid w:val="00E55FC9"/>
    <w:rsid w:val="00E562C5"/>
    <w:rsid w:val="00E62A28"/>
    <w:rsid w:val="00E63785"/>
    <w:rsid w:val="00E75DD8"/>
    <w:rsid w:val="00E772A1"/>
    <w:rsid w:val="00E95118"/>
    <w:rsid w:val="00E95CE4"/>
    <w:rsid w:val="00EA0D62"/>
    <w:rsid w:val="00EA7590"/>
    <w:rsid w:val="00EB685C"/>
    <w:rsid w:val="00EC0CA6"/>
    <w:rsid w:val="00EC7AAC"/>
    <w:rsid w:val="00EE1483"/>
    <w:rsid w:val="00EE5922"/>
    <w:rsid w:val="00EF5B70"/>
    <w:rsid w:val="00F23849"/>
    <w:rsid w:val="00F31921"/>
    <w:rsid w:val="00F33CEF"/>
    <w:rsid w:val="00F3674F"/>
    <w:rsid w:val="00F42274"/>
    <w:rsid w:val="00F427BC"/>
    <w:rsid w:val="00F42F3C"/>
    <w:rsid w:val="00F4751D"/>
    <w:rsid w:val="00F54002"/>
    <w:rsid w:val="00F60D22"/>
    <w:rsid w:val="00F60F6D"/>
    <w:rsid w:val="00F751E3"/>
    <w:rsid w:val="00F86EFF"/>
    <w:rsid w:val="00F87DE8"/>
    <w:rsid w:val="00F95187"/>
    <w:rsid w:val="00FB7190"/>
    <w:rsid w:val="00FC2604"/>
    <w:rsid w:val="00FC3BFC"/>
    <w:rsid w:val="00FE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600145ED"/>
  <w15:docId w15:val="{2FC5B792-4A21-48FC-8172-D5D3DFF6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EF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m/url?sa=i&amp;url=https%3A%2F%2Fwww.clipart.email%2Fclipart%2Fclipart-50p-328572.html&amp;psig=AOvVaw3SaHJZieK51lrJ8CXSGGC3&amp;ust=1589220738382000&amp;source=images&amp;cd=vfe&amp;ved=0CAIQjRxqFwoTCLjrku7yqekCFQAAAAAdAAAAABAD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://4570book.info/amazing-cliparts/10p-clipart-free.htm&amp;psig=AOvVaw170XZogL8mVSrYmBrj_0nk&amp;ust=1589220983275000&amp;source=images&amp;cd=vfe&amp;ved=0CAIQjRxqFwoTCLjNveDzqekCFQAAAAAdAAAAABAD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hyperlink" Target="https://www.google.com/url?sa=i&amp;url=https://www.clipart.email/clipart/clipart-50p-328572.html&amp;psig=AOvVaw3SaHJZieK51lrJ8CXSGGC3&amp;ust=1589220738382000&amp;source=images&amp;cd=vfe&amp;ved=0CAIQjRxqFwoTCLjrku7yqekCFQAAAAAdAAAAABAD" TargetMode="External"/><Relationship Id="rId10" Type="http://schemas.openxmlformats.org/officeDocument/2006/relationships/hyperlink" Target="https://www.google.com/url?sa=i&amp;url=https://webstockreview.net/image/coins-clipart-pound/753706.html&amp;psig=AOvVaw1Yalelf0CKG664Q-2-v6rP&amp;ust=1589220817610000&amp;source=images&amp;cd=vfe&amp;ved=0CAIQjRxqFwoTCMi9-ZHzqekCFQAAAAAdAAAAABAS" TargetMode="External"/><Relationship Id="rId4" Type="http://schemas.openxmlformats.org/officeDocument/2006/relationships/hyperlink" Target="https://www.google.com/url?sa=i&amp;url=https://yespress.info/new-cliparts/5-pence-clipart.htm&amp;psig=AOvVaw3arEOGivwYP1cIbNKi8qkY&amp;ust=1589220520313000&amp;source=images&amp;cd=vfe&amp;ved=0CAIQjRxqFwoTCOir4IbyqekCFQAAAAAdAAAAABAD" TargetMode="External"/><Relationship Id="rId9" Type="http://schemas.openxmlformats.org/officeDocument/2006/relationships/image" Target="media/image4.e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B1506FE5</Template>
  <TotalTime>1</TotalTime>
  <Pages>1</Pages>
  <Words>17</Words>
  <Characters>101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Aimes</dc:creator>
  <cp:lastModifiedBy>V Jenkins</cp:lastModifiedBy>
  <cp:revision>2</cp:revision>
  <dcterms:created xsi:type="dcterms:W3CDTF">2020-05-10T18:19:00Z</dcterms:created>
  <dcterms:modified xsi:type="dcterms:W3CDTF">2020-05-10T18:19:00Z</dcterms:modified>
</cp:coreProperties>
</file>