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2CA2" w14:textId="77C8FDFC" w:rsidR="002B7F54" w:rsidRPr="002B7F54" w:rsidRDefault="002B7F54" w:rsidP="002B7F54">
      <w:pPr>
        <w:jc w:val="center"/>
        <w:rPr>
          <w:rFonts w:ascii="Ink Free" w:hAnsi="Ink Free"/>
          <w:b/>
          <w:sz w:val="32"/>
          <w:u w:val="single"/>
        </w:rPr>
      </w:pPr>
      <w:r w:rsidRPr="002B7F54">
        <w:rPr>
          <w:rFonts w:ascii="Ink Free" w:hAnsi="Ink Free"/>
          <w:b/>
          <w:sz w:val="32"/>
          <w:u w:val="single"/>
        </w:rPr>
        <w:t>Subtracting from a 2-digit number</w:t>
      </w:r>
    </w:p>
    <w:p w14:paraId="40662379" w14:textId="13ADBBD7" w:rsidR="002B7F54" w:rsidRDefault="002B7F54">
      <w:r>
        <w:t xml:space="preserve">Cross out how many you are subtracting and count how many are left. </w:t>
      </w:r>
    </w:p>
    <w:p w14:paraId="6906B250" w14:textId="50E58582" w:rsidR="00BB68E7" w:rsidRDefault="00A170C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CAB7F55" wp14:editId="52577CA9">
                <wp:simplePos x="0" y="0"/>
                <wp:positionH relativeFrom="margin">
                  <wp:posOffset>3057525</wp:posOffset>
                </wp:positionH>
                <wp:positionV relativeFrom="paragraph">
                  <wp:posOffset>226060</wp:posOffset>
                </wp:positionV>
                <wp:extent cx="2590800" cy="1562100"/>
                <wp:effectExtent l="19050" t="1905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BFC72" w14:textId="77777777" w:rsidR="00A170C1" w:rsidRDefault="00A170C1" w:rsidP="00A170C1">
                            <w:r>
                              <w:t xml:space="preserve">   </w:t>
                            </w:r>
                          </w:p>
                          <w:p w14:paraId="5B008272" w14:textId="77777777" w:rsidR="00A170C1" w:rsidRDefault="00A170C1" w:rsidP="00A170C1"/>
                          <w:p w14:paraId="3D9931DF" w14:textId="3B2EEC84" w:rsidR="00A170C1" w:rsidRDefault="00A170C1" w:rsidP="00A170C1">
                            <w:r>
                              <w:t xml:space="preserve">                                     </w:t>
                            </w:r>
                            <w:r w:rsidR="005405C0">
                              <w:rPr>
                                <w:rFonts w:ascii="SassoonPrimaryInfant" w:hAnsi="SassoonPrimaryInfant"/>
                                <w:sz w:val="40"/>
                              </w:rPr>
                              <w:t>14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 w:rsidR="005405C0">
                              <w:rPr>
                                <w:rFonts w:ascii="SassoonPrimaryInfant" w:hAnsi="SassoonPrimaryInfant"/>
                                <w:sz w:val="40"/>
                              </w:rPr>
                              <w:t>3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B7F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.75pt;margin-top:17.8pt;width:204pt;height:123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" filled="f" strokeweight="2.25pt">
                <v:stroke dashstyle="dashDot"/>
                <v:textbox>
                  <w:txbxContent>
                    <w:p w14:paraId="42ABFC72" w14:textId="77777777" w:rsidR="00A170C1" w:rsidRDefault="00A170C1" w:rsidP="00A170C1">
                      <w:r>
                        <w:t xml:space="preserve">   </w:t>
                      </w:r>
                    </w:p>
                    <w:p w14:paraId="5B008272" w14:textId="77777777" w:rsidR="00A170C1" w:rsidRDefault="00A170C1" w:rsidP="00A170C1"/>
                    <w:p w14:paraId="3D9931DF" w14:textId="3B2EEC84" w:rsidR="00A170C1" w:rsidRDefault="00A170C1" w:rsidP="00A170C1">
                      <w:r>
                        <w:t xml:space="preserve">                                     </w:t>
                      </w:r>
                      <w:r w:rsidR="005405C0">
                        <w:rPr>
                          <w:rFonts w:ascii="SassoonPrimaryInfant" w:hAnsi="SassoonPrimaryInfant"/>
                          <w:sz w:val="40"/>
                        </w:rPr>
                        <w:t>14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 w:rsidR="005405C0">
                        <w:rPr>
                          <w:rFonts w:ascii="SassoonPrimaryInfant" w:hAnsi="SassoonPrimaryInfant"/>
                          <w:sz w:val="40"/>
                        </w:rPr>
                        <w:t>3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141F3D89" wp14:editId="15B04382">
                <wp:simplePos x="0" y="0"/>
                <wp:positionH relativeFrom="margin">
                  <wp:posOffset>0</wp:posOffset>
                </wp:positionH>
                <wp:positionV relativeFrom="paragraph">
                  <wp:posOffset>266700</wp:posOffset>
                </wp:positionV>
                <wp:extent cx="2590800" cy="1562100"/>
                <wp:effectExtent l="19050" t="1905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E38CC" w14:textId="77777777" w:rsidR="00A170C1" w:rsidRDefault="00A170C1">
                            <w:r>
                              <w:t xml:space="preserve">   </w:t>
                            </w:r>
                          </w:p>
                          <w:p w14:paraId="2BBD3EB5" w14:textId="77777777" w:rsidR="00A170C1" w:rsidRDefault="00A170C1"/>
                          <w:p w14:paraId="26F054F8" w14:textId="65292819" w:rsidR="009C5131" w:rsidRDefault="00A170C1">
                            <w:r>
                              <w:t xml:space="preserve">                            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2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3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2 = </w:t>
                            </w:r>
                            <w:r w:rsidR="002B7F54">
                              <w:rPr>
                                <w:rFonts w:ascii="SassoonPrimaryInfant" w:hAnsi="SassoonPrimaryInfant"/>
                                <w:sz w:val="40"/>
                              </w:rPr>
                              <w:t>21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F3D89" id="_x0000_s1027" type="#_x0000_t202" style="position:absolute;margin-left:0;margin-top:21pt;width:204pt;height:123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" filled="f" strokeweight="2.25pt">
                <v:stroke dashstyle="dashDot"/>
                <v:textbox>
                  <w:txbxContent>
                    <w:p w14:paraId="7D9E38CC" w14:textId="77777777" w:rsidR="00A170C1" w:rsidRDefault="00A170C1">
                      <w:r>
                        <w:t xml:space="preserve">   </w:t>
                      </w:r>
                    </w:p>
                    <w:p w14:paraId="2BBD3EB5" w14:textId="77777777" w:rsidR="00A170C1" w:rsidRDefault="00A170C1"/>
                    <w:p w14:paraId="26F054F8" w14:textId="65292819" w:rsidR="009C5131" w:rsidRDefault="00A170C1">
                      <w:r>
                        <w:t xml:space="preserve">                                    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  <w:sz w:val="40"/>
                        </w:rPr>
                        <w:t>2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3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2 = </w:t>
                      </w:r>
                      <w:r w:rsidR="002B7F54">
                        <w:rPr>
                          <w:rFonts w:ascii="SassoonPrimaryInfant" w:hAnsi="SassoonPrimaryInfant"/>
                          <w:sz w:val="40"/>
                        </w:rPr>
                        <w:t>21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91152D" w14:textId="7F22C140" w:rsidR="00A170C1" w:rsidRDefault="00A170C1"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5408" behindDoc="0" locked="0" layoutInCell="1" allowOverlap="1" wp14:anchorId="30D3CB3A" wp14:editId="75F66CD1">
            <wp:simplePos x="0" y="0"/>
            <wp:positionH relativeFrom="column">
              <wp:posOffset>276225</wp:posOffset>
            </wp:positionH>
            <wp:positionV relativeFrom="paragraph">
              <wp:posOffset>161925</wp:posOffset>
            </wp:positionV>
            <wp:extent cx="762000" cy="1146175"/>
            <wp:effectExtent l="0" t="0" r="0" b="0"/>
            <wp:wrapSquare wrapText="bothSides"/>
            <wp:docPr id="1" name="Picture 1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32" t="9600" r="58667" b="70400"/>
                    <a:stretch/>
                  </pic:blipFill>
                  <pic:spPr bwMode="auto">
                    <a:xfrm>
                      <a:off x="0" y="0"/>
                      <a:ext cx="76200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87AA8" w14:textId="0216D79D" w:rsidR="00A170C1" w:rsidRDefault="002B7F54" w:rsidP="00A170C1">
      <w:pPr>
        <w:tabs>
          <w:tab w:val="center" w:pos="3605"/>
        </w:tabs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E3B4A6" wp14:editId="7F3D302A">
                <wp:simplePos x="0" y="0"/>
                <wp:positionH relativeFrom="column">
                  <wp:posOffset>817880</wp:posOffset>
                </wp:positionH>
                <wp:positionV relativeFrom="paragraph">
                  <wp:posOffset>241613</wp:posOffset>
                </wp:positionV>
                <wp:extent cx="118613" cy="190005"/>
                <wp:effectExtent l="0" t="0" r="15240" b="635"/>
                <wp:wrapSquare wrapText="bothSides"/>
                <wp:docPr id="28" name="Multipl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13" cy="190005"/>
                        </a:xfrm>
                        <a:prstGeom prst="mathMultiply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9D67E" id="Multiply 28" o:spid="_x0000_s1026" style="position:absolute;margin-left:64.4pt;margin-top:19pt;width:9.35pt;height:14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613,19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" path="m16655,53021l40320,38248,59307,68661,78293,38248r23665,14773l75750,95003r26208,41981l78293,151757,59307,121344,40320,151757,16655,136984,42863,95003,16655,53021xe" fillcolor="#4472c4" strokecolor="#2f528f" strokeweight="1pt">
                <v:stroke joinstyle="miter"/>
                <v:path arrowok="t" o:connecttype="custom" o:connectlocs="16655,53021;40320,38248;59307,68661;78293,38248;101958,53021;75750,95003;101958,136984;78293,151757;59307,121344;40320,151757;16655,136984;42863,95003;16655,53021" o:connectangles="0,0,0,0,0,0,0,0,0,0,0,0,0"/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AF441E" wp14:editId="48D6BD6D">
                <wp:simplePos x="0" y="0"/>
                <wp:positionH relativeFrom="column">
                  <wp:posOffset>807464</wp:posOffset>
                </wp:positionH>
                <wp:positionV relativeFrom="paragraph">
                  <wp:posOffset>76266</wp:posOffset>
                </wp:positionV>
                <wp:extent cx="118613" cy="190005"/>
                <wp:effectExtent l="0" t="0" r="15240" b="635"/>
                <wp:wrapNone/>
                <wp:docPr id="27" name="Multipl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13" cy="19000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11C37" id="Multiply 27" o:spid="_x0000_s1026" style="position:absolute;margin-left:63.6pt;margin-top:6pt;width:9.35pt;height:14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613,19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" path="m16655,53021l40320,38248,59307,68661,78293,38248r23665,14773l75750,95003r26208,41981l78293,151757,59307,121344,40320,151757,16655,136984,42863,95003,16655,53021xe" fillcolor="#4472c4 [3204]" strokecolor="#1f3763 [1604]" strokeweight="1pt">
                <v:stroke joinstyle="miter"/>
                <v:path arrowok="t" o:connecttype="custom" o:connectlocs="16655,53021;40320,38248;59307,68661;78293,38248;101958,53021;75750,95003;101958,136984;78293,151757;59307,121344;40320,151757;16655,136984;42863,95003;16655,53021" o:connectangles="0,0,0,0,0,0,0,0,0,0,0,0,0"/>
              </v:shape>
            </w:pict>
          </mc:Fallback>
        </mc:AlternateContent>
      </w:r>
      <w:r w:rsidR="005405C0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55E2FE45" wp14:editId="232B83EC">
            <wp:simplePos x="0" y="0"/>
            <wp:positionH relativeFrom="column">
              <wp:posOffset>3409950</wp:posOffset>
            </wp:positionH>
            <wp:positionV relativeFrom="paragraph">
              <wp:posOffset>10160</wp:posOffset>
            </wp:positionV>
            <wp:extent cx="600075" cy="876300"/>
            <wp:effectExtent l="0" t="0" r="9525" b="0"/>
            <wp:wrapSquare wrapText="bothSides"/>
            <wp:docPr id="12" name="Picture 12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67" t="40600" r="57333" b="41000"/>
                    <a:stretch/>
                  </pic:blipFill>
                  <pic:spPr bwMode="auto">
                    <a:xfrm>
                      <a:off x="0" y="0"/>
                      <a:ext cx="6000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0C1">
        <w:tab/>
      </w:r>
    </w:p>
    <w:p w14:paraId="607852A9" w14:textId="3C040A95" w:rsidR="00A170C1" w:rsidRPr="00A170C1" w:rsidRDefault="00A170C1" w:rsidP="00A170C1"/>
    <w:p w14:paraId="6702E3AB" w14:textId="5A38DCC2" w:rsidR="00A170C1" w:rsidRPr="00A170C1" w:rsidRDefault="00A170C1" w:rsidP="00A170C1"/>
    <w:p w14:paraId="30183527" w14:textId="214C63AA" w:rsidR="00A170C1" w:rsidRDefault="00A170C1" w:rsidP="00A170C1"/>
    <w:p w14:paraId="125E039C" w14:textId="750143CE" w:rsidR="00BB68E7" w:rsidRPr="00A170C1" w:rsidRDefault="002B7F54" w:rsidP="00A170C1">
      <w:pPr>
        <w:tabs>
          <w:tab w:val="left" w:pos="3570"/>
        </w:tabs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1008" behindDoc="0" locked="0" layoutInCell="1" allowOverlap="1" wp14:anchorId="4F6B535C" wp14:editId="74BA3876">
            <wp:simplePos x="0" y="0"/>
            <wp:positionH relativeFrom="column">
              <wp:posOffset>3870754</wp:posOffset>
            </wp:positionH>
            <wp:positionV relativeFrom="paragraph">
              <wp:posOffset>4650047</wp:posOffset>
            </wp:positionV>
            <wp:extent cx="189865" cy="486410"/>
            <wp:effectExtent l="0" t="0" r="635" b="8890"/>
            <wp:wrapSquare wrapText="bothSides"/>
            <wp:docPr id="25" name="Picture 25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9" t="12219" r="84385" b="77555"/>
                    <a:stretch/>
                  </pic:blipFill>
                  <pic:spPr bwMode="auto">
                    <a:xfrm>
                      <a:off x="0" y="0"/>
                      <a:ext cx="189865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9984" behindDoc="0" locked="0" layoutInCell="1" allowOverlap="1" wp14:anchorId="40E7964F" wp14:editId="3D68528A">
            <wp:simplePos x="0" y="0"/>
            <wp:positionH relativeFrom="column">
              <wp:posOffset>3229487</wp:posOffset>
            </wp:positionH>
            <wp:positionV relativeFrom="paragraph">
              <wp:posOffset>4578795</wp:posOffset>
            </wp:positionV>
            <wp:extent cx="723900" cy="937260"/>
            <wp:effectExtent l="0" t="0" r="0" b="0"/>
            <wp:wrapSquare wrapText="bothSides"/>
            <wp:docPr id="26" name="Picture 26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07" t="40656" r="29235" b="39649"/>
                    <a:stretch/>
                  </pic:blipFill>
                  <pic:spPr bwMode="auto">
                    <a:xfrm>
                      <a:off x="0" y="0"/>
                      <a:ext cx="72390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8960" behindDoc="0" locked="0" layoutInCell="1" allowOverlap="1" wp14:anchorId="30729C87" wp14:editId="5D0E2B8C">
            <wp:simplePos x="0" y="0"/>
            <wp:positionH relativeFrom="column">
              <wp:posOffset>545465</wp:posOffset>
            </wp:positionH>
            <wp:positionV relativeFrom="paragraph">
              <wp:posOffset>4887282</wp:posOffset>
            </wp:positionV>
            <wp:extent cx="212725" cy="379730"/>
            <wp:effectExtent l="0" t="0" r="0" b="1270"/>
            <wp:wrapSquare wrapText="bothSides"/>
            <wp:docPr id="21" name="Picture 21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9" t="11721" r="58477" b="80290"/>
                    <a:stretch/>
                  </pic:blipFill>
                  <pic:spPr bwMode="auto">
                    <a:xfrm>
                      <a:off x="0" y="0"/>
                      <a:ext cx="21272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7936" behindDoc="0" locked="0" layoutInCell="1" allowOverlap="1" wp14:anchorId="7376956D" wp14:editId="5ACC4325">
            <wp:simplePos x="0" y="0"/>
            <wp:positionH relativeFrom="column">
              <wp:posOffset>248780</wp:posOffset>
            </wp:positionH>
            <wp:positionV relativeFrom="paragraph">
              <wp:posOffset>4590670</wp:posOffset>
            </wp:positionV>
            <wp:extent cx="486410" cy="807085"/>
            <wp:effectExtent l="0" t="0" r="8890" b="0"/>
            <wp:wrapSquare wrapText="bothSides"/>
            <wp:docPr id="24" name="Picture 24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71" t="72571" r="7301" b="10463"/>
                    <a:stretch/>
                  </pic:blipFill>
                  <pic:spPr bwMode="auto">
                    <a:xfrm>
                      <a:off x="0" y="0"/>
                      <a:ext cx="486410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6912" behindDoc="0" locked="0" layoutInCell="1" allowOverlap="1" wp14:anchorId="553169CC" wp14:editId="2F9AA73A">
            <wp:simplePos x="0" y="0"/>
            <wp:positionH relativeFrom="column">
              <wp:posOffset>3716375</wp:posOffset>
            </wp:positionH>
            <wp:positionV relativeFrom="paragraph">
              <wp:posOffset>2607491</wp:posOffset>
            </wp:positionV>
            <wp:extent cx="544830" cy="877570"/>
            <wp:effectExtent l="0" t="0" r="7620" b="0"/>
            <wp:wrapSquare wrapText="bothSides"/>
            <wp:docPr id="23" name="Picture 23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31" t="40899" r="30889" b="40628"/>
                    <a:stretch/>
                  </pic:blipFill>
                  <pic:spPr bwMode="auto">
                    <a:xfrm>
                      <a:off x="0" y="0"/>
                      <a:ext cx="544830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5888" behindDoc="0" locked="0" layoutInCell="1" allowOverlap="1" wp14:anchorId="1D68A493" wp14:editId="36F153C5">
            <wp:simplePos x="0" y="0"/>
            <wp:positionH relativeFrom="column">
              <wp:posOffset>3217611</wp:posOffset>
            </wp:positionH>
            <wp:positionV relativeFrom="paragraph">
              <wp:posOffset>2654992</wp:posOffset>
            </wp:positionV>
            <wp:extent cx="534035" cy="878205"/>
            <wp:effectExtent l="0" t="0" r="0" b="0"/>
            <wp:wrapSquare wrapText="bothSides"/>
            <wp:docPr id="20" name="Picture 20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59" t="41896" r="12287" b="39644"/>
                    <a:stretch/>
                  </pic:blipFill>
                  <pic:spPr bwMode="auto">
                    <a:xfrm>
                      <a:off x="0" y="0"/>
                      <a:ext cx="53403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4864" behindDoc="0" locked="0" layoutInCell="1" allowOverlap="1" wp14:anchorId="7C8382DE" wp14:editId="6CA858DB">
            <wp:simplePos x="0" y="0"/>
            <wp:positionH relativeFrom="column">
              <wp:posOffset>890048</wp:posOffset>
            </wp:positionH>
            <wp:positionV relativeFrom="paragraph">
              <wp:posOffset>2654992</wp:posOffset>
            </wp:positionV>
            <wp:extent cx="308610" cy="783590"/>
            <wp:effectExtent l="0" t="0" r="0" b="0"/>
            <wp:wrapSquare wrapText="bothSides"/>
            <wp:docPr id="9" name="Picture 9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90" t="72072" r="7963" b="11451"/>
                    <a:stretch/>
                  </pic:blipFill>
                  <pic:spPr bwMode="auto">
                    <a:xfrm>
                      <a:off x="0" y="0"/>
                      <a:ext cx="30861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3840" behindDoc="0" locked="0" layoutInCell="1" allowOverlap="1" wp14:anchorId="1439B84A" wp14:editId="28500844">
            <wp:simplePos x="0" y="0"/>
            <wp:positionH relativeFrom="column">
              <wp:posOffset>201279</wp:posOffset>
            </wp:positionH>
            <wp:positionV relativeFrom="paragraph">
              <wp:posOffset>2654993</wp:posOffset>
            </wp:positionV>
            <wp:extent cx="711835" cy="925830"/>
            <wp:effectExtent l="0" t="0" r="0" b="7620"/>
            <wp:wrapSquare wrapText="bothSides"/>
            <wp:docPr id="7" name="Picture 7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2" t="72321" r="29876" b="8212"/>
                    <a:stretch/>
                  </pic:blipFill>
                  <pic:spPr bwMode="auto">
                    <a:xfrm>
                      <a:off x="0" y="0"/>
                      <a:ext cx="711835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2816" behindDoc="0" locked="0" layoutInCell="1" allowOverlap="1" wp14:anchorId="6951E5D8" wp14:editId="2771D368">
            <wp:simplePos x="0" y="0"/>
            <wp:positionH relativeFrom="column">
              <wp:posOffset>3283791</wp:posOffset>
            </wp:positionH>
            <wp:positionV relativeFrom="paragraph">
              <wp:posOffset>659938</wp:posOffset>
            </wp:positionV>
            <wp:extent cx="723900" cy="902335"/>
            <wp:effectExtent l="0" t="0" r="0" b="0"/>
            <wp:wrapSquare wrapText="bothSides"/>
            <wp:docPr id="5" name="Picture 5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67" t="40899" r="29562" b="40144"/>
                    <a:stretch/>
                  </pic:blipFill>
                  <pic:spPr bwMode="auto">
                    <a:xfrm>
                      <a:off x="0" y="0"/>
                      <a:ext cx="72390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1792" behindDoc="0" locked="0" layoutInCell="1" allowOverlap="1" wp14:anchorId="63532479" wp14:editId="5F1FC87E">
            <wp:simplePos x="0" y="0"/>
            <wp:positionH relativeFrom="column">
              <wp:posOffset>248780</wp:posOffset>
            </wp:positionH>
            <wp:positionV relativeFrom="paragraph">
              <wp:posOffset>719315</wp:posOffset>
            </wp:positionV>
            <wp:extent cx="865505" cy="878205"/>
            <wp:effectExtent l="0" t="0" r="0" b="0"/>
            <wp:wrapSquare wrapText="bothSides"/>
            <wp:docPr id="2" name="Picture 2" descr="Basic 2-Digit Addition with Base Ten Blocks Worksheet | Teaching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ic 2-Digit Addition with Base Ten Blocks Worksheet | Teaching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4" t="72324" r="54484" b="9225"/>
                    <a:stretch/>
                  </pic:blipFill>
                  <pic:spPr bwMode="auto">
                    <a:xfrm>
                      <a:off x="0" y="0"/>
                      <a:ext cx="8655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3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4E00B3ED" wp14:editId="5FA34248">
                <wp:simplePos x="0" y="0"/>
                <wp:positionH relativeFrom="margin">
                  <wp:posOffset>3099459</wp:posOffset>
                </wp:positionH>
                <wp:positionV relativeFrom="paragraph">
                  <wp:posOffset>4291751</wp:posOffset>
                </wp:positionV>
                <wp:extent cx="2590800" cy="1562100"/>
                <wp:effectExtent l="19050" t="19050" r="1905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2FF48" w14:textId="77777777" w:rsidR="0059433D" w:rsidRDefault="0059433D" w:rsidP="0059433D">
                            <w:r>
                              <w:t xml:space="preserve">   </w:t>
                            </w:r>
                          </w:p>
                          <w:p w14:paraId="6C782487" w14:textId="77777777" w:rsidR="0059433D" w:rsidRDefault="0059433D" w:rsidP="0059433D"/>
                          <w:p w14:paraId="581E31CC" w14:textId="6426AF82" w:rsidR="0059433D" w:rsidRDefault="0059433D" w:rsidP="0059433D">
                            <w:r>
                              <w:t xml:space="preserve">                                     </w:t>
                            </w:r>
                            <w:r w:rsidR="002B7F54">
                              <w:rPr>
                                <w:rFonts w:ascii="SassoonPrimaryInfant" w:hAnsi="SassoonPrimaryInfant"/>
                                <w:sz w:val="40"/>
                              </w:rPr>
                              <w:t>48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 w:rsidR="002B7F54">
                              <w:rPr>
                                <w:rFonts w:ascii="SassoonPrimaryInfant" w:hAnsi="SassoonPrimaryInfant"/>
                                <w:sz w:val="40"/>
                              </w:rPr>
                              <w:t>5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0B3ED" id="_x0000_s1028" type="#_x0000_t202" style="position:absolute;margin-left:244.05pt;margin-top:337.95pt;width:204pt;height:123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" filled="f" strokeweight="2.25pt">
                <v:stroke dashstyle="dashDot"/>
                <v:textbox>
                  <w:txbxContent>
                    <w:p w14:paraId="1132FF48" w14:textId="77777777" w:rsidR="0059433D" w:rsidRDefault="0059433D" w:rsidP="0059433D">
                      <w:r>
                        <w:t xml:space="preserve">   </w:t>
                      </w:r>
                    </w:p>
                    <w:p w14:paraId="6C782487" w14:textId="77777777" w:rsidR="0059433D" w:rsidRDefault="0059433D" w:rsidP="0059433D"/>
                    <w:p w14:paraId="581E31CC" w14:textId="6426AF82" w:rsidR="0059433D" w:rsidRDefault="0059433D" w:rsidP="0059433D">
                      <w:r>
                        <w:t xml:space="preserve">                                     </w:t>
                      </w:r>
                      <w:r w:rsidR="002B7F54">
                        <w:rPr>
                          <w:rFonts w:ascii="SassoonPrimaryInfant" w:hAnsi="SassoonPrimaryInfant"/>
                          <w:sz w:val="40"/>
                        </w:rPr>
                        <w:t>48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 w:rsidR="002B7F54">
                        <w:rPr>
                          <w:rFonts w:ascii="SassoonPrimaryInfant" w:hAnsi="SassoonPrimaryInfant"/>
                          <w:sz w:val="40"/>
                        </w:rPr>
                        <w:t>5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43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35E88CD4" wp14:editId="739B55AC">
                <wp:simplePos x="0" y="0"/>
                <wp:positionH relativeFrom="margin">
                  <wp:align>left</wp:align>
                </wp:positionH>
                <wp:positionV relativeFrom="paragraph">
                  <wp:posOffset>4303626</wp:posOffset>
                </wp:positionV>
                <wp:extent cx="2590800" cy="1562100"/>
                <wp:effectExtent l="19050" t="19050" r="1905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12FDB" w14:textId="77777777" w:rsidR="0059433D" w:rsidRDefault="0059433D" w:rsidP="0059433D">
                            <w:r>
                              <w:t xml:space="preserve">   </w:t>
                            </w:r>
                          </w:p>
                          <w:p w14:paraId="2985CF2F" w14:textId="77777777" w:rsidR="0059433D" w:rsidRDefault="0059433D" w:rsidP="0059433D"/>
                          <w:p w14:paraId="0D6A03D6" w14:textId="76EBD09C" w:rsidR="0059433D" w:rsidRDefault="0059433D" w:rsidP="0059433D">
                            <w:r>
                              <w:t xml:space="preserve">                                    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19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7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88CD4" id="_x0000_s1029" type="#_x0000_t202" style="position:absolute;margin-left:0;margin-top:338.85pt;width:204pt;height:123pt;z-index:-2516377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" filled="f" strokeweight="2.25pt">
                <v:stroke dashstyle="dashDot"/>
                <v:textbox>
                  <w:txbxContent>
                    <w:p w14:paraId="75B12FDB" w14:textId="77777777" w:rsidR="0059433D" w:rsidRDefault="0059433D" w:rsidP="0059433D">
                      <w:r>
                        <w:t xml:space="preserve">   </w:t>
                      </w:r>
                    </w:p>
                    <w:p w14:paraId="2985CF2F" w14:textId="77777777" w:rsidR="0059433D" w:rsidRDefault="0059433D" w:rsidP="0059433D"/>
                    <w:p w14:paraId="0D6A03D6" w14:textId="76EBD09C" w:rsidR="0059433D" w:rsidRDefault="0059433D" w:rsidP="0059433D">
                      <w:r>
                        <w:t xml:space="preserve">                                    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19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7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43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189B9D4F" wp14:editId="6A98636E">
                <wp:simplePos x="0" y="0"/>
                <wp:positionH relativeFrom="margin">
                  <wp:posOffset>3063834</wp:posOffset>
                </wp:positionH>
                <wp:positionV relativeFrom="paragraph">
                  <wp:posOffset>2320447</wp:posOffset>
                </wp:positionV>
                <wp:extent cx="2590800" cy="1562100"/>
                <wp:effectExtent l="19050" t="19050" r="19050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FA60F" w14:textId="77777777" w:rsidR="0059433D" w:rsidRDefault="0059433D" w:rsidP="0059433D">
                            <w:r>
                              <w:t xml:space="preserve">   </w:t>
                            </w:r>
                          </w:p>
                          <w:p w14:paraId="1372972C" w14:textId="77777777" w:rsidR="0059433D" w:rsidRDefault="0059433D" w:rsidP="0059433D"/>
                          <w:p w14:paraId="2E1E2111" w14:textId="4A79BF73" w:rsidR="0059433D" w:rsidRDefault="0059433D" w:rsidP="0059433D">
                            <w:r>
                              <w:t xml:space="preserve">                                    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66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3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B9D4F" id="_x0000_s1030" type="#_x0000_t202" style="position:absolute;margin-left:241.25pt;margin-top:182.7pt;width:204pt;height:123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" filled="f" strokeweight="2.25pt">
                <v:stroke dashstyle="dashDot"/>
                <v:textbox>
                  <w:txbxContent>
                    <w:p w14:paraId="7F5FA60F" w14:textId="77777777" w:rsidR="0059433D" w:rsidRDefault="0059433D" w:rsidP="0059433D">
                      <w:r>
                        <w:t xml:space="preserve">   </w:t>
                      </w:r>
                    </w:p>
                    <w:p w14:paraId="1372972C" w14:textId="77777777" w:rsidR="0059433D" w:rsidRDefault="0059433D" w:rsidP="0059433D"/>
                    <w:p w14:paraId="2E1E2111" w14:textId="4A79BF73" w:rsidR="0059433D" w:rsidRDefault="0059433D" w:rsidP="0059433D">
                      <w:r>
                        <w:t xml:space="preserve">                                    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66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3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43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4B8F1E8F" wp14:editId="614DC3DB">
                <wp:simplePos x="0" y="0"/>
                <wp:positionH relativeFrom="margin">
                  <wp:align>left</wp:align>
                </wp:positionH>
                <wp:positionV relativeFrom="paragraph">
                  <wp:posOffset>2356073</wp:posOffset>
                </wp:positionV>
                <wp:extent cx="2590800" cy="1562100"/>
                <wp:effectExtent l="19050" t="19050" r="1905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E5790" w14:textId="77777777" w:rsidR="0059433D" w:rsidRDefault="0059433D" w:rsidP="0059433D">
                            <w:r>
                              <w:t xml:space="preserve">   </w:t>
                            </w:r>
                          </w:p>
                          <w:p w14:paraId="0921FDFE" w14:textId="77777777" w:rsidR="0059433D" w:rsidRDefault="0059433D" w:rsidP="0059433D"/>
                          <w:p w14:paraId="7819A21B" w14:textId="47BCDE27" w:rsidR="0059433D" w:rsidRDefault="0059433D" w:rsidP="0059433D">
                            <w:r>
                              <w:t xml:space="preserve">                                    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57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2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F1E8F" id="_x0000_s1031" type="#_x0000_t202" style="position:absolute;margin-left:0;margin-top:185.5pt;width:204pt;height:123pt;z-index:-2516418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" filled="f" strokeweight="2.25pt">
                <v:stroke dashstyle="dashDot"/>
                <v:textbox>
                  <w:txbxContent>
                    <w:p w14:paraId="296E5790" w14:textId="77777777" w:rsidR="0059433D" w:rsidRDefault="0059433D" w:rsidP="0059433D">
                      <w:r>
                        <w:t xml:space="preserve">   </w:t>
                      </w:r>
                    </w:p>
                    <w:p w14:paraId="0921FDFE" w14:textId="77777777" w:rsidR="0059433D" w:rsidRDefault="0059433D" w:rsidP="0059433D"/>
                    <w:p w14:paraId="7819A21B" w14:textId="47BCDE27" w:rsidR="0059433D" w:rsidRDefault="0059433D" w:rsidP="0059433D">
                      <w:r>
                        <w:t xml:space="preserve">                                    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57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2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43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5A35D1F7" wp14:editId="68E161B5">
                <wp:simplePos x="0" y="0"/>
                <wp:positionH relativeFrom="margin">
                  <wp:posOffset>3057649</wp:posOffset>
                </wp:positionH>
                <wp:positionV relativeFrom="paragraph">
                  <wp:posOffset>404808</wp:posOffset>
                </wp:positionV>
                <wp:extent cx="2590800" cy="1562100"/>
                <wp:effectExtent l="19050" t="1905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A8129" w14:textId="77777777" w:rsidR="0059433D" w:rsidRDefault="0059433D" w:rsidP="0059433D">
                            <w:r>
                              <w:t xml:space="preserve">   </w:t>
                            </w:r>
                          </w:p>
                          <w:p w14:paraId="4719E9AC" w14:textId="77777777" w:rsidR="0059433D" w:rsidRDefault="0059433D" w:rsidP="0059433D"/>
                          <w:p w14:paraId="482634EA" w14:textId="4AB14ABF" w:rsidR="0059433D" w:rsidRDefault="0059433D" w:rsidP="0059433D">
                            <w:r>
                              <w:t xml:space="preserve">                                    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46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4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5D1F7" id="_x0000_s1032" type="#_x0000_t202" style="position:absolute;margin-left:240.75pt;margin-top:31.85pt;width:204pt;height:123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" filled="f" strokeweight="2.25pt">
                <v:stroke dashstyle="dashDot"/>
                <v:textbox>
                  <w:txbxContent>
                    <w:p w14:paraId="4C5A8129" w14:textId="77777777" w:rsidR="0059433D" w:rsidRDefault="0059433D" w:rsidP="0059433D">
                      <w:r>
                        <w:t xml:space="preserve">   </w:t>
                      </w:r>
                    </w:p>
                    <w:p w14:paraId="4719E9AC" w14:textId="77777777" w:rsidR="0059433D" w:rsidRDefault="0059433D" w:rsidP="0059433D"/>
                    <w:p w14:paraId="482634EA" w14:textId="4AB14ABF" w:rsidR="0059433D" w:rsidRDefault="0059433D" w:rsidP="0059433D">
                      <w:r>
                        <w:t xml:space="preserve">                                    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46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4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43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30E28DE3" wp14:editId="63298EDC">
                <wp:simplePos x="0" y="0"/>
                <wp:positionH relativeFrom="margin">
                  <wp:align>left</wp:align>
                </wp:positionH>
                <wp:positionV relativeFrom="paragraph">
                  <wp:posOffset>435610</wp:posOffset>
                </wp:positionV>
                <wp:extent cx="2590800" cy="1562100"/>
                <wp:effectExtent l="19050" t="19050" r="1905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62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7BC93" w14:textId="77777777" w:rsidR="0059433D" w:rsidRDefault="0059433D" w:rsidP="0059433D">
                            <w:r>
                              <w:t xml:space="preserve">   </w:t>
                            </w:r>
                          </w:p>
                          <w:p w14:paraId="3DDA2D3E" w14:textId="77777777" w:rsidR="0059433D" w:rsidRDefault="0059433D" w:rsidP="0059433D"/>
                          <w:p w14:paraId="76067531" w14:textId="2D7ADAB4" w:rsidR="0059433D" w:rsidRDefault="0059433D" w:rsidP="0059433D">
                            <w:r>
                              <w:t xml:space="preserve">                                    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3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3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-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3</w:t>
                            </w:r>
                            <w:r w:rsidRPr="00A170C1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= </w:t>
                            </w:r>
                            <w:r w:rsidRPr="00A170C1">
                              <w:rPr>
                                <w:sz w:val="24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28DE3" id="_x0000_s1033" type="#_x0000_t202" style="position:absolute;margin-left:0;margin-top:34.3pt;width:204pt;height:123pt;z-index:-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" filled="f" strokeweight="2.25pt">
                <v:stroke dashstyle="dashDot"/>
                <v:textbox>
                  <w:txbxContent>
                    <w:p w14:paraId="4207BC93" w14:textId="77777777" w:rsidR="0059433D" w:rsidRDefault="0059433D" w:rsidP="0059433D">
                      <w:r>
                        <w:t xml:space="preserve">   </w:t>
                      </w:r>
                    </w:p>
                    <w:p w14:paraId="3DDA2D3E" w14:textId="77777777" w:rsidR="0059433D" w:rsidRDefault="0059433D" w:rsidP="0059433D"/>
                    <w:p w14:paraId="76067531" w14:textId="2D7ADAB4" w:rsidR="0059433D" w:rsidRDefault="0059433D" w:rsidP="0059433D">
                      <w:r>
                        <w:t xml:space="preserve">                                    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3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3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-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3</w:t>
                      </w:r>
                      <w:r w:rsidRPr="00A170C1">
                        <w:rPr>
                          <w:rFonts w:ascii="SassoonPrimaryInfant" w:hAnsi="SassoonPrimaryInfant"/>
                          <w:sz w:val="40"/>
                        </w:rPr>
                        <w:t xml:space="preserve"> = </w:t>
                      </w:r>
                      <w:r w:rsidRPr="00A170C1">
                        <w:rPr>
                          <w:sz w:val="24"/>
                        </w:rPr>
                        <w:t xml:space="preserve">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70C1">
        <w:tab/>
      </w:r>
    </w:p>
    <w:sectPr w:rsidR="00BB68E7" w:rsidRPr="00A170C1" w:rsidSect="00BB68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7D0"/>
    <w:rsid w:val="002B7F54"/>
    <w:rsid w:val="005405C0"/>
    <w:rsid w:val="005900E0"/>
    <w:rsid w:val="0059433D"/>
    <w:rsid w:val="00900144"/>
    <w:rsid w:val="009C5131"/>
    <w:rsid w:val="00A170C1"/>
    <w:rsid w:val="00AB77D0"/>
    <w:rsid w:val="00BB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3C669"/>
  <w15:chartTrackingRefBased/>
  <w15:docId w15:val="{7506C177-2D7D-4953-8030-9BC38BE2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0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m/url?sa=i&amp;url=https://www.tes.com/teaching-resource/basic-2-digit-addition-with-base-ten-blocks-worksheet-11379801&amp;psig=AOvVaw1rjI02K9sSy0fVEFpKPYSk&amp;ust=1589213992773000&amp;source=images&amp;cd=vfe&amp;ved=0CAIQjRxqFwoTCLCo6NrZqekCFQAAAAAdAAAAAB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22D1A189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2020-05-10T17:20:00Z</dcterms:created>
  <dcterms:modified xsi:type="dcterms:W3CDTF">2020-05-10T17:20:00Z</dcterms:modified>
</cp:coreProperties>
</file>