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472CB" w14:textId="1A93C8C0" w:rsidR="00193C63" w:rsidRDefault="00D403D1" w:rsidP="00193C63">
      <w:pPr>
        <w:jc w:val="center"/>
        <w:rPr>
          <w:rFonts w:ascii="Ink Free" w:eastAsia="Times New Roman" w:hAnsi="Ink Free" w:cs="Times New Roman"/>
          <w:b/>
          <w:bCs/>
          <w:color w:val="000000" w:themeColor="text1"/>
          <w:sz w:val="52"/>
          <w:szCs w:val="34"/>
          <w:u w:val="single"/>
          <w:bdr w:val="none" w:sz="0" w:space="0" w:color="auto" w:frame="1"/>
          <w:lang w:eastAsia="en-GB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1008" behindDoc="0" locked="0" layoutInCell="1" allowOverlap="1" wp14:anchorId="2BCDFE7C" wp14:editId="7C9FCE91">
            <wp:simplePos x="0" y="0"/>
            <wp:positionH relativeFrom="margin">
              <wp:posOffset>-166370</wp:posOffset>
            </wp:positionH>
            <wp:positionV relativeFrom="paragraph">
              <wp:posOffset>0</wp:posOffset>
            </wp:positionV>
            <wp:extent cx="1602740" cy="1104900"/>
            <wp:effectExtent l="0" t="0" r="0" b="0"/>
            <wp:wrapSquare wrapText="bothSides"/>
            <wp:docPr id="21" name="Picture 21" descr="Dinosaurs Clipart Transparent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nosaurs Clipart Transparent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C63">
        <w:rPr>
          <w:rFonts w:ascii="Ink Free" w:eastAsia="Times New Roman" w:hAnsi="Ink Free" w:cs="Times New Roman"/>
          <w:b/>
          <w:bCs/>
          <w:color w:val="000000" w:themeColor="text1"/>
          <w:sz w:val="52"/>
          <w:szCs w:val="34"/>
          <w:u w:val="single"/>
          <w:bdr w:val="none" w:sz="0" w:space="0" w:color="auto" w:frame="1"/>
          <w:lang w:eastAsia="en-GB"/>
        </w:rPr>
        <w:t xml:space="preserve">Adding a single digit to a </w:t>
      </w:r>
    </w:p>
    <w:p w14:paraId="06D713FA" w14:textId="77777777" w:rsidR="00193C63" w:rsidRDefault="00193C63" w:rsidP="00193C63">
      <w:pPr>
        <w:jc w:val="center"/>
        <w:rPr>
          <w:rFonts w:ascii="Ink Free" w:eastAsia="Times New Roman" w:hAnsi="Ink Free" w:cs="Times New Roman"/>
          <w:b/>
          <w:bCs/>
          <w:color w:val="000000" w:themeColor="text1"/>
          <w:sz w:val="34"/>
          <w:szCs w:val="34"/>
          <w:u w:val="single"/>
          <w:bdr w:val="none" w:sz="0" w:space="0" w:color="auto" w:frame="1"/>
          <w:lang w:eastAsia="en-GB"/>
        </w:rPr>
      </w:pPr>
      <w:r w:rsidRPr="00193C63">
        <w:rPr>
          <w:rFonts w:ascii="Ink Free" w:eastAsia="Times New Roman" w:hAnsi="Ink Free" w:cs="Times New Roman"/>
          <w:b/>
          <w:bCs/>
          <w:color w:val="000000" w:themeColor="text1"/>
          <w:sz w:val="52"/>
          <w:szCs w:val="34"/>
          <w:u w:val="single"/>
          <w:bdr w:val="none" w:sz="0" w:space="0" w:color="auto" w:frame="1"/>
          <w:lang w:eastAsia="en-GB"/>
        </w:rPr>
        <w:t>2-digit number</w:t>
      </w:r>
    </w:p>
    <w:p w14:paraId="08F3027E" w14:textId="733C9833" w:rsidR="00193C63" w:rsidRPr="00193C63" w:rsidRDefault="00193C63" w:rsidP="00193C63">
      <w:pPr>
        <w:jc w:val="center"/>
        <w:rPr>
          <w:rFonts w:ascii="Ink Free" w:eastAsia="Times New Roman" w:hAnsi="Ink Free" w:cs="Times New Roman"/>
          <w:b/>
          <w:bCs/>
          <w:color w:val="000000" w:themeColor="text1"/>
          <w:sz w:val="34"/>
          <w:szCs w:val="34"/>
          <w:u w:val="single"/>
          <w:bdr w:val="none" w:sz="0" w:space="0" w:color="auto" w:frame="1"/>
          <w:lang w:eastAsia="en-GB"/>
        </w:rPr>
      </w:pPr>
      <w:r w:rsidRPr="00193C63">
        <w:rPr>
          <w:rFonts w:ascii="Ink Free" w:eastAsia="Times New Roman" w:hAnsi="Ink Free" w:cs="Times New Roman"/>
          <w:bCs/>
          <w:color w:val="000000" w:themeColor="text1"/>
          <w:sz w:val="32"/>
          <w:szCs w:val="34"/>
          <w:bdr w:val="none" w:sz="0" w:space="0" w:color="auto" w:frame="1"/>
          <w:lang w:eastAsia="en-GB"/>
        </w:rPr>
        <w:t xml:space="preserve">Spin the spinner to find out the </w:t>
      </w:r>
      <w:proofErr w:type="gramStart"/>
      <w:r w:rsidRPr="00193C63">
        <w:rPr>
          <w:rFonts w:ascii="Ink Free" w:eastAsia="Times New Roman" w:hAnsi="Ink Free" w:cs="Times New Roman"/>
          <w:bCs/>
          <w:color w:val="000000" w:themeColor="text1"/>
          <w:sz w:val="32"/>
          <w:szCs w:val="34"/>
          <w:bdr w:val="none" w:sz="0" w:space="0" w:color="auto" w:frame="1"/>
          <w:lang w:eastAsia="en-GB"/>
        </w:rPr>
        <w:t>2 digit</w:t>
      </w:r>
      <w:proofErr w:type="gramEnd"/>
      <w:r w:rsidRPr="00193C63">
        <w:rPr>
          <w:rFonts w:ascii="Ink Free" w:eastAsia="Times New Roman" w:hAnsi="Ink Free" w:cs="Times New Roman"/>
          <w:bCs/>
          <w:color w:val="000000" w:themeColor="text1"/>
          <w:sz w:val="32"/>
          <w:szCs w:val="34"/>
          <w:bdr w:val="none" w:sz="0" w:space="0" w:color="auto" w:frame="1"/>
          <w:lang w:eastAsia="en-GB"/>
        </w:rPr>
        <w:t xml:space="preserve"> </w:t>
      </w:r>
      <w:r w:rsidR="00D403D1">
        <w:rPr>
          <w:rFonts w:ascii="Ink Free" w:eastAsia="Times New Roman" w:hAnsi="Ink Free" w:cs="Times New Roman"/>
          <w:bCs/>
          <w:color w:val="000000" w:themeColor="text1"/>
          <w:sz w:val="32"/>
          <w:szCs w:val="34"/>
          <w:bdr w:val="none" w:sz="0" w:space="0" w:color="auto" w:frame="1"/>
          <w:lang w:eastAsia="en-GB"/>
        </w:rPr>
        <w:t xml:space="preserve">number </w:t>
      </w:r>
      <w:r w:rsidRPr="00193C63">
        <w:rPr>
          <w:rFonts w:ascii="Ink Free" w:eastAsia="Times New Roman" w:hAnsi="Ink Free" w:cs="Times New Roman"/>
          <w:bCs/>
          <w:color w:val="000000" w:themeColor="text1"/>
          <w:sz w:val="20"/>
          <w:szCs w:val="34"/>
          <w:bdr w:val="none" w:sz="0" w:space="0" w:color="auto" w:frame="1"/>
          <w:lang w:eastAsia="en-GB"/>
        </w:rPr>
        <w:t xml:space="preserve">numberhttps://wordwall.net/resource/43862/maths/two-digit-number-wheel </w:t>
      </w:r>
    </w:p>
    <w:p w14:paraId="11B235E9" w14:textId="439DB0BF" w:rsidR="00193C63" w:rsidRDefault="00BD1C2D" w:rsidP="00193C63">
      <w:pPr>
        <w:jc w:val="center"/>
        <w:rPr>
          <w:rFonts w:ascii="Ink Free" w:hAnsi="Ink Free"/>
          <w:color w:val="000000" w:themeColor="text1"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275942D0" wp14:editId="3980CA7E">
            <wp:simplePos x="0" y="0"/>
            <wp:positionH relativeFrom="column">
              <wp:posOffset>4610100</wp:posOffset>
            </wp:positionH>
            <wp:positionV relativeFrom="paragraph">
              <wp:posOffset>10160</wp:posOffset>
            </wp:positionV>
            <wp:extent cx="1457325" cy="1409700"/>
            <wp:effectExtent l="0" t="0" r="0" b="0"/>
            <wp:wrapSquare wrapText="bothSides"/>
            <wp:docPr id="4" name="Picture 4" descr="Spin and Solve - 2 Digit Addition (with regrouping) {FREEBIE} by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in and Solve - 2 Digit Addition (with regrouping) {FREEBIE} by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0" t="9428" r="49438" b="56286"/>
                    <a:stretch/>
                  </pic:blipFill>
                  <pic:spPr bwMode="auto">
                    <a:xfrm>
                      <a:off x="0" y="0"/>
                      <a:ext cx="14573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7A6D7" w14:textId="5FA121E1" w:rsidR="00193C63" w:rsidRDefault="00193C63" w:rsidP="00193C63">
      <w:pPr>
        <w:rPr>
          <w:rFonts w:ascii="Ink Free" w:hAnsi="Ink Free"/>
        </w:rPr>
      </w:pP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E1F2893" wp14:editId="3A9DE5A1">
                <wp:simplePos x="0" y="0"/>
                <wp:positionH relativeFrom="column">
                  <wp:posOffset>2409825</wp:posOffset>
                </wp:positionH>
                <wp:positionV relativeFrom="paragraph">
                  <wp:posOffset>200660</wp:posOffset>
                </wp:positionV>
                <wp:extent cx="600075" cy="5810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CDF49" w14:textId="0999AB74" w:rsidR="00193C63" w:rsidRPr="00D403D1" w:rsidRDefault="00193C63" w:rsidP="00193C63">
                            <w:pPr>
                              <w:rPr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F28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9.75pt;margin-top:15.8pt;width:47.25pt;height:45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">
                <v:textbox>
                  <w:txbxContent>
                    <w:p w14:paraId="6DBCDF49" w14:textId="0999AB74" w:rsidR="00193C63" w:rsidRPr="00D403D1" w:rsidRDefault="00193C63" w:rsidP="00193C63">
                      <w:pPr>
                        <w:rPr>
                          <w:sz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8584FE" wp14:editId="2E647D32">
                <wp:simplePos x="0" y="0"/>
                <wp:positionH relativeFrom="column">
                  <wp:posOffset>1228725</wp:posOffset>
                </wp:positionH>
                <wp:positionV relativeFrom="paragraph">
                  <wp:posOffset>219710</wp:posOffset>
                </wp:positionV>
                <wp:extent cx="600075" cy="5810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D92A8" w14:textId="47C4F43C" w:rsidR="00193C63" w:rsidRPr="00193C63" w:rsidRDefault="00193C63" w:rsidP="00193C6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193C63">
                              <w:rPr>
                                <w:rFonts w:ascii="SassoonPrimaryInfant" w:hAnsi="SassoonPrimaryInfant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584FE" id="_x0000_s1027" type="#_x0000_t202" style="position:absolute;margin-left:96.75pt;margin-top:17.3pt;width:47.25pt;height:4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">
                <v:textbox>
                  <w:txbxContent>
                    <w:p w14:paraId="7D5D92A8" w14:textId="47C4F43C" w:rsidR="00193C63" w:rsidRPr="00193C63" w:rsidRDefault="00193C63" w:rsidP="00193C63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193C63">
                        <w:rPr>
                          <w:rFonts w:ascii="SassoonPrimaryInfant" w:hAnsi="SassoonPrimaryInfant"/>
                          <w:sz w:val="56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7FB999" wp14:editId="058F3B41">
                <wp:simplePos x="0" y="0"/>
                <wp:positionH relativeFrom="column">
                  <wp:posOffset>104775</wp:posOffset>
                </wp:positionH>
                <wp:positionV relativeFrom="paragraph">
                  <wp:posOffset>217805</wp:posOffset>
                </wp:positionV>
                <wp:extent cx="600075" cy="5810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A5C6D" w14:textId="35742819" w:rsidR="00193C63" w:rsidRPr="00D403D1" w:rsidRDefault="00193C63">
                            <w:pPr>
                              <w:rPr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FB999" id="_x0000_s1028" type="#_x0000_t202" style="position:absolute;margin-left:8.25pt;margin-top:17.15pt;width:47.2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">
                <v:textbox>
                  <w:txbxContent>
                    <w:p w14:paraId="327A5C6D" w14:textId="35742819" w:rsidR="00193C63" w:rsidRPr="00D403D1" w:rsidRDefault="00193C63">
                      <w:pPr>
                        <w:rPr>
                          <w:sz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C29287" w14:textId="6E728B37" w:rsidR="00D403D1" w:rsidRDefault="00193C63" w:rsidP="00193C63">
      <w:pPr>
        <w:rPr>
          <w:rFonts w:ascii="Ink Free" w:hAnsi="Ink Free"/>
          <w:sz w:val="72"/>
        </w:rPr>
      </w:pPr>
      <w:r w:rsidRPr="00193C63">
        <w:rPr>
          <w:rFonts w:ascii="Ink Free" w:hAnsi="Ink Free"/>
          <w:sz w:val="72"/>
        </w:rPr>
        <w:t xml:space="preserve">+ </w:t>
      </w:r>
      <w:r>
        <w:rPr>
          <w:rFonts w:ascii="Ink Free" w:hAnsi="Ink Free"/>
          <w:sz w:val="72"/>
        </w:rPr>
        <w:t xml:space="preserve">          =         </w:t>
      </w:r>
    </w:p>
    <w:p w14:paraId="56B40710" w14:textId="00A1B39F" w:rsidR="00D403D1" w:rsidRDefault="00BD1C2D" w:rsidP="00193C63">
      <w:pPr>
        <w:rPr>
          <w:rFonts w:ascii="Ink Free" w:hAnsi="Ink Free"/>
          <w:sz w:val="72"/>
        </w:rPr>
      </w:pPr>
      <w:bookmarkStart w:id="0" w:name="_GoBack"/>
      <w:bookmarkEnd w:id="0"/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2032" behindDoc="0" locked="0" layoutInCell="1" allowOverlap="1" wp14:anchorId="7AAD918E" wp14:editId="2ACAD5DC">
            <wp:simplePos x="0" y="0"/>
            <wp:positionH relativeFrom="page">
              <wp:posOffset>5579110</wp:posOffset>
            </wp:positionH>
            <wp:positionV relativeFrom="paragraph">
              <wp:posOffset>149860</wp:posOffset>
            </wp:positionV>
            <wp:extent cx="1978660" cy="4210050"/>
            <wp:effectExtent l="0" t="0" r="2540" b="0"/>
            <wp:wrapSquare wrapText="bothSides"/>
            <wp:docPr id="22" name="Picture 22" descr="Dinosaur Footprints Clipart Black And Whit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nosaur Footprints Clipart Black And Whit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866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F25348" w14:textId="1FD71882" w:rsidR="00D403D1" w:rsidRDefault="00D403D1" w:rsidP="00193C63">
      <w:pPr>
        <w:rPr>
          <w:rFonts w:ascii="Ink Free" w:hAnsi="Ink Free"/>
          <w:sz w:val="72"/>
        </w:rPr>
      </w:pP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26E2F6A" wp14:editId="76485F61">
                <wp:simplePos x="0" y="0"/>
                <wp:positionH relativeFrom="column">
                  <wp:posOffset>2390775</wp:posOffset>
                </wp:positionH>
                <wp:positionV relativeFrom="paragraph">
                  <wp:posOffset>26035</wp:posOffset>
                </wp:positionV>
                <wp:extent cx="600075" cy="5810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3BB41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E2F6A" id="_x0000_s1029" type="#_x0000_t202" style="position:absolute;margin-left:188.25pt;margin-top:2.05pt;width:47.25pt;height:45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">
                <v:textbox>
                  <w:txbxContent>
                    <w:p w14:paraId="2583BB41" w14:textId="77777777" w:rsidR="00D403D1" w:rsidRDefault="00D403D1" w:rsidP="00D403D1"/>
                  </w:txbxContent>
                </v:textbox>
                <w10:wrap type="square"/>
              </v:shape>
            </w:pict>
          </mc:Fallback>
        </mc:AlternateContent>
      </w: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C96EEA7" wp14:editId="12452538">
                <wp:simplePos x="0" y="0"/>
                <wp:positionH relativeFrom="column">
                  <wp:posOffset>1228725</wp:posOffset>
                </wp:positionH>
                <wp:positionV relativeFrom="paragraph">
                  <wp:posOffset>76200</wp:posOffset>
                </wp:positionV>
                <wp:extent cx="600075" cy="5810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E34D1" w14:textId="44330BDE" w:rsidR="00D403D1" w:rsidRPr="00D403D1" w:rsidRDefault="00D403D1" w:rsidP="00D403D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D403D1">
                              <w:rPr>
                                <w:rFonts w:ascii="SassoonPrimaryInfant" w:hAnsi="SassoonPrimaryInfant"/>
                                <w:sz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6EEA7" id="_x0000_s1030" type="#_x0000_t202" style="position:absolute;margin-left:96.75pt;margin-top:6pt;width:47.25pt;height:45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">
                <v:textbox>
                  <w:txbxContent>
                    <w:p w14:paraId="298E34D1" w14:textId="44330BDE" w:rsidR="00D403D1" w:rsidRPr="00D403D1" w:rsidRDefault="00D403D1" w:rsidP="00D403D1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D403D1">
                        <w:rPr>
                          <w:rFonts w:ascii="SassoonPrimaryInfant" w:hAnsi="SassoonPrimaryInfant"/>
                          <w:sz w:val="56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580461B" wp14:editId="715579AD">
                <wp:simplePos x="0" y="0"/>
                <wp:positionH relativeFrom="column">
                  <wp:posOffset>114300</wp:posOffset>
                </wp:positionH>
                <wp:positionV relativeFrom="paragraph">
                  <wp:posOffset>85725</wp:posOffset>
                </wp:positionV>
                <wp:extent cx="600075" cy="58102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7D780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0461B" id="_x0000_s1031" type="#_x0000_t202" style="position:absolute;margin-left:9pt;margin-top:6.75pt;width:47.25pt;height:4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">
                <v:textbox>
                  <w:txbxContent>
                    <w:p w14:paraId="2147D780" w14:textId="77777777" w:rsidR="00D403D1" w:rsidRDefault="00D403D1" w:rsidP="00D403D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Ink Free" w:hAnsi="Ink Free"/>
          <w:sz w:val="72"/>
        </w:rPr>
        <w:t>+       =</w:t>
      </w:r>
      <w:r w:rsidR="00193C63">
        <w:rPr>
          <w:rFonts w:ascii="Ink Free" w:hAnsi="Ink Free"/>
          <w:sz w:val="72"/>
        </w:rPr>
        <w:t xml:space="preserve">           </w:t>
      </w:r>
    </w:p>
    <w:p w14:paraId="0DAA462D" w14:textId="21EA9C6E" w:rsidR="00D403D1" w:rsidRDefault="00D403D1" w:rsidP="00193C63">
      <w:pPr>
        <w:rPr>
          <w:rFonts w:ascii="Ink Free" w:hAnsi="Ink Free"/>
          <w:sz w:val="72"/>
        </w:rPr>
      </w:pPr>
    </w:p>
    <w:p w14:paraId="4161AA8F" w14:textId="2F6A3AED" w:rsidR="00193C63" w:rsidRDefault="00D403D1" w:rsidP="00193C63">
      <w:pPr>
        <w:rPr>
          <w:rFonts w:ascii="Ink Free" w:hAnsi="Ink Free"/>
          <w:sz w:val="72"/>
        </w:rPr>
      </w:pP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8CA23A5" wp14:editId="16BBBC82">
                <wp:simplePos x="0" y="0"/>
                <wp:positionH relativeFrom="column">
                  <wp:posOffset>2419350</wp:posOffset>
                </wp:positionH>
                <wp:positionV relativeFrom="paragraph">
                  <wp:posOffset>6985</wp:posOffset>
                </wp:positionV>
                <wp:extent cx="600075" cy="58102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E3D18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A23A5" id="_x0000_s1032" type="#_x0000_t202" style="position:absolute;margin-left:190.5pt;margin-top:.55pt;width:47.25pt;height:45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">
                <v:textbox>
                  <w:txbxContent>
                    <w:p w14:paraId="5D8E3D18" w14:textId="77777777" w:rsidR="00D403D1" w:rsidRDefault="00D403D1" w:rsidP="00D403D1"/>
                  </w:txbxContent>
                </v:textbox>
                <w10:wrap type="square"/>
              </v:shape>
            </w:pict>
          </mc:Fallback>
        </mc:AlternateContent>
      </w: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3E72FBD" wp14:editId="1DE79C0B">
                <wp:simplePos x="0" y="0"/>
                <wp:positionH relativeFrom="column">
                  <wp:posOffset>1238250</wp:posOffset>
                </wp:positionH>
                <wp:positionV relativeFrom="paragraph">
                  <wp:posOffset>6985</wp:posOffset>
                </wp:positionV>
                <wp:extent cx="600075" cy="5810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421F9" w14:textId="3CB9A0EA" w:rsidR="00D403D1" w:rsidRPr="00D403D1" w:rsidRDefault="00D403D1" w:rsidP="00D403D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D403D1">
                              <w:rPr>
                                <w:rFonts w:ascii="SassoonPrimaryInfant" w:hAnsi="SassoonPrimaryInfant"/>
                                <w:sz w:val="5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72FBD" id="_x0000_s1033" type="#_x0000_t202" style="position:absolute;margin-left:97.5pt;margin-top:.55pt;width:47.25pt;height:45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">
                <v:textbox>
                  <w:txbxContent>
                    <w:p w14:paraId="4F7421F9" w14:textId="3CB9A0EA" w:rsidR="00D403D1" w:rsidRPr="00D403D1" w:rsidRDefault="00D403D1" w:rsidP="00D403D1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D403D1">
                        <w:rPr>
                          <w:rFonts w:ascii="SassoonPrimaryInfant" w:hAnsi="SassoonPrimaryInfant"/>
                          <w:sz w:val="56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8942C40" wp14:editId="0A8C9D1D">
                <wp:simplePos x="0" y="0"/>
                <wp:positionH relativeFrom="margin">
                  <wp:posOffset>114300</wp:posOffset>
                </wp:positionH>
                <wp:positionV relativeFrom="paragraph">
                  <wp:posOffset>6985</wp:posOffset>
                </wp:positionV>
                <wp:extent cx="600075" cy="58102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2E358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42C40" id="_x0000_s1034" type="#_x0000_t202" style="position:absolute;margin-left:9pt;margin-top:.55pt;width:47.25pt;height:45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">
                <v:textbox>
                  <w:txbxContent>
                    <w:p w14:paraId="5852E358" w14:textId="77777777" w:rsidR="00D403D1" w:rsidRDefault="00D403D1" w:rsidP="00D403D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Ink Free" w:hAnsi="Ink Free"/>
          <w:sz w:val="72"/>
        </w:rPr>
        <w:t>+</w:t>
      </w:r>
      <w:r w:rsidR="00193C63">
        <w:rPr>
          <w:rFonts w:ascii="Ink Free" w:hAnsi="Ink Free"/>
          <w:sz w:val="72"/>
        </w:rPr>
        <w:t xml:space="preserve">      </w:t>
      </w:r>
      <w:r>
        <w:rPr>
          <w:rFonts w:ascii="Ink Free" w:hAnsi="Ink Free"/>
          <w:sz w:val="72"/>
        </w:rPr>
        <w:t xml:space="preserve"> =</w:t>
      </w:r>
    </w:p>
    <w:p w14:paraId="64C6B2B7" w14:textId="056B8BC3" w:rsidR="00D403D1" w:rsidRDefault="00D403D1" w:rsidP="00193C63">
      <w:pPr>
        <w:rPr>
          <w:rFonts w:ascii="Ink Free" w:hAnsi="Ink Free"/>
          <w:sz w:val="72"/>
        </w:rPr>
      </w:pPr>
    </w:p>
    <w:p w14:paraId="3BE8222B" w14:textId="09DD7BF4" w:rsidR="00D403D1" w:rsidRDefault="00BD1C2D" w:rsidP="00193C63">
      <w:pPr>
        <w:rPr>
          <w:rFonts w:ascii="Ink Free" w:hAnsi="Ink Free"/>
          <w:sz w:val="7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3056" behindDoc="0" locked="0" layoutInCell="1" allowOverlap="1" wp14:anchorId="5F8346AC" wp14:editId="4D1679D0">
            <wp:simplePos x="0" y="0"/>
            <wp:positionH relativeFrom="column">
              <wp:posOffset>3599815</wp:posOffset>
            </wp:positionH>
            <wp:positionV relativeFrom="paragraph">
              <wp:posOffset>16510</wp:posOffset>
            </wp:positionV>
            <wp:extent cx="1833245" cy="2133600"/>
            <wp:effectExtent l="0" t="0" r="0" b="0"/>
            <wp:wrapSquare wrapText="bothSides"/>
            <wp:docPr id="23" name="Picture 23" descr="Dinosaur Head Png - Cute Dinosaur Clipart Png , Transparent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nosaur Head Png - Cute Dinosaur Clipart Png , Transparent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03D1"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4B3A4C1" wp14:editId="73661C45">
                <wp:simplePos x="0" y="0"/>
                <wp:positionH relativeFrom="column">
                  <wp:posOffset>2476500</wp:posOffset>
                </wp:positionH>
                <wp:positionV relativeFrom="paragraph">
                  <wp:posOffset>6985</wp:posOffset>
                </wp:positionV>
                <wp:extent cx="600075" cy="581025"/>
                <wp:effectExtent l="0" t="0" r="28575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BC203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3A4C1" id="_x0000_s1035" type="#_x0000_t202" style="position:absolute;margin-left:195pt;margin-top:.55pt;width:47.25pt;height:45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">
                <v:textbox>
                  <w:txbxContent>
                    <w:p w14:paraId="18CBC203" w14:textId="77777777" w:rsidR="00D403D1" w:rsidRDefault="00D403D1" w:rsidP="00D403D1"/>
                  </w:txbxContent>
                </v:textbox>
                <w10:wrap type="square"/>
              </v:shape>
            </w:pict>
          </mc:Fallback>
        </mc:AlternateContent>
      </w:r>
      <w:r w:rsidR="00D403D1"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1B4124A" wp14:editId="7C5912B2">
                <wp:simplePos x="0" y="0"/>
                <wp:positionH relativeFrom="column">
                  <wp:posOffset>1295400</wp:posOffset>
                </wp:positionH>
                <wp:positionV relativeFrom="paragraph">
                  <wp:posOffset>6985</wp:posOffset>
                </wp:positionV>
                <wp:extent cx="600075" cy="581025"/>
                <wp:effectExtent l="0" t="0" r="2857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7D2E6" w14:textId="3EB84522" w:rsidR="00D403D1" w:rsidRPr="00D403D1" w:rsidRDefault="00D403D1" w:rsidP="00D403D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D403D1">
                              <w:rPr>
                                <w:rFonts w:ascii="SassoonPrimaryInfant" w:hAnsi="SassoonPrimaryInfant"/>
                                <w:sz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4124A" id="_x0000_s1036" type="#_x0000_t202" style="position:absolute;margin-left:102pt;margin-top:.55pt;width:47.25pt;height:45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">
                <v:textbox>
                  <w:txbxContent>
                    <w:p w14:paraId="1767D2E6" w14:textId="3EB84522" w:rsidR="00D403D1" w:rsidRPr="00D403D1" w:rsidRDefault="00D403D1" w:rsidP="00D403D1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D403D1">
                        <w:rPr>
                          <w:rFonts w:ascii="SassoonPrimaryInfant" w:hAnsi="SassoonPrimaryInfant"/>
                          <w:sz w:val="5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03D1"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17780CD" wp14:editId="6208FBA2">
                <wp:simplePos x="0" y="0"/>
                <wp:positionH relativeFrom="margin">
                  <wp:posOffset>133350</wp:posOffset>
                </wp:positionH>
                <wp:positionV relativeFrom="paragraph">
                  <wp:posOffset>6985</wp:posOffset>
                </wp:positionV>
                <wp:extent cx="600075" cy="58102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39D4B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780CD" id="_x0000_s1037" type="#_x0000_t202" style="position:absolute;margin-left:10.5pt;margin-top:.55pt;width:47.25pt;height:45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">
                <v:textbox>
                  <w:txbxContent>
                    <w:p w14:paraId="53739D4B" w14:textId="77777777" w:rsidR="00D403D1" w:rsidRDefault="00D403D1" w:rsidP="00D403D1"/>
                  </w:txbxContent>
                </v:textbox>
                <w10:wrap type="square" anchorx="margin"/>
              </v:shape>
            </w:pict>
          </mc:Fallback>
        </mc:AlternateContent>
      </w:r>
      <w:r w:rsidR="00D403D1">
        <w:rPr>
          <w:rFonts w:ascii="Ink Free" w:hAnsi="Ink Free"/>
          <w:sz w:val="72"/>
        </w:rPr>
        <w:t>+ =</w:t>
      </w:r>
    </w:p>
    <w:p w14:paraId="7656880F" w14:textId="0DCA4922" w:rsidR="00D403D1" w:rsidRDefault="00D403D1" w:rsidP="00193C63">
      <w:pPr>
        <w:rPr>
          <w:rFonts w:ascii="Ink Free" w:hAnsi="Ink Free"/>
          <w:sz w:val="72"/>
        </w:rPr>
      </w:pP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B192EAA" wp14:editId="641CEBF6">
                <wp:simplePos x="0" y="0"/>
                <wp:positionH relativeFrom="margin">
                  <wp:posOffset>190500</wp:posOffset>
                </wp:positionH>
                <wp:positionV relativeFrom="paragraph">
                  <wp:posOffset>677545</wp:posOffset>
                </wp:positionV>
                <wp:extent cx="600075" cy="58102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515BC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92EAA" id="_x0000_s1038" type="#_x0000_t202" style="position:absolute;margin-left:15pt;margin-top:53.35pt;width:47.25pt;height:45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">
                <v:textbox>
                  <w:txbxContent>
                    <w:p w14:paraId="489515BC" w14:textId="77777777" w:rsidR="00D403D1" w:rsidRDefault="00D403D1" w:rsidP="00D403D1"/>
                  </w:txbxContent>
                </v:textbox>
                <w10:wrap type="square" anchorx="margin"/>
              </v:shape>
            </w:pict>
          </mc:Fallback>
        </mc:AlternateContent>
      </w:r>
    </w:p>
    <w:p w14:paraId="77992108" w14:textId="2EDE4C13" w:rsidR="00D403D1" w:rsidRPr="00193C63" w:rsidRDefault="00D403D1" w:rsidP="00193C63">
      <w:pPr>
        <w:rPr>
          <w:rFonts w:ascii="Ink Free" w:hAnsi="Ink Free"/>
          <w:sz w:val="72"/>
        </w:rPr>
      </w:pP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CDCC88A" wp14:editId="59DE1F77">
                <wp:simplePos x="0" y="0"/>
                <wp:positionH relativeFrom="column">
                  <wp:posOffset>2514600</wp:posOffset>
                </wp:positionH>
                <wp:positionV relativeFrom="paragraph">
                  <wp:posOffset>22860</wp:posOffset>
                </wp:positionV>
                <wp:extent cx="600075" cy="581025"/>
                <wp:effectExtent l="0" t="0" r="28575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F2F50" w14:textId="77777777" w:rsidR="00D403D1" w:rsidRDefault="00D403D1" w:rsidP="00D403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CC88A" id="_x0000_s1039" type="#_x0000_t202" style="position:absolute;margin-left:198pt;margin-top:1.8pt;width:47.25pt;height:45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">
                <v:textbox>
                  <w:txbxContent>
                    <w:p w14:paraId="0BEF2F50" w14:textId="77777777" w:rsidR="00D403D1" w:rsidRDefault="00D403D1" w:rsidP="00D403D1"/>
                  </w:txbxContent>
                </v:textbox>
                <w10:wrap type="square"/>
              </v:shape>
            </w:pict>
          </mc:Fallback>
        </mc:AlternateContent>
      </w:r>
      <w:r w:rsidRPr="00193C63">
        <w:rPr>
          <w:rFonts w:ascii="Ink Free" w:hAnsi="Ink Free"/>
          <w:noProof/>
          <w:color w:val="000000" w:themeColor="text1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AE027B0" wp14:editId="5DD8724D">
                <wp:simplePos x="0" y="0"/>
                <wp:positionH relativeFrom="column">
                  <wp:posOffset>1371600</wp:posOffset>
                </wp:positionH>
                <wp:positionV relativeFrom="paragraph">
                  <wp:posOffset>22860</wp:posOffset>
                </wp:positionV>
                <wp:extent cx="600075" cy="581025"/>
                <wp:effectExtent l="0" t="0" r="28575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02B93" w14:textId="3E410A89" w:rsidR="00D403D1" w:rsidRPr="00D403D1" w:rsidRDefault="00D403D1" w:rsidP="00D403D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D403D1">
                              <w:rPr>
                                <w:rFonts w:ascii="SassoonPrimaryInfant" w:hAnsi="SassoonPrimaryInfant"/>
                                <w:sz w:val="5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027B0" id="_x0000_s1040" type="#_x0000_t202" style="position:absolute;margin-left:108pt;margin-top:1.8pt;width:47.25pt;height:45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">
                <v:textbox>
                  <w:txbxContent>
                    <w:p w14:paraId="47402B93" w14:textId="3E410A89" w:rsidR="00D403D1" w:rsidRPr="00D403D1" w:rsidRDefault="00D403D1" w:rsidP="00D403D1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D403D1">
                        <w:rPr>
                          <w:rFonts w:ascii="SassoonPrimaryInfant" w:hAnsi="SassoonPrimaryInfant"/>
                          <w:sz w:val="56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Ink Free" w:hAnsi="Ink Free"/>
          <w:sz w:val="72"/>
        </w:rPr>
        <w:t>+ =</w:t>
      </w:r>
    </w:p>
    <w:sectPr w:rsidR="00D403D1" w:rsidRPr="00193C63" w:rsidSect="00193C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62454"/>
    <w:multiLevelType w:val="multilevel"/>
    <w:tmpl w:val="C2AA7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AA2A0A"/>
    <w:multiLevelType w:val="multilevel"/>
    <w:tmpl w:val="F79A5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7D0"/>
    <w:rsid w:val="00193C63"/>
    <w:rsid w:val="005900E0"/>
    <w:rsid w:val="00900144"/>
    <w:rsid w:val="00AB77D0"/>
    <w:rsid w:val="00BD1C2D"/>
    <w:rsid w:val="00D403D1"/>
    <w:rsid w:val="00E6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3C669"/>
  <w15:chartTrackingRefBased/>
  <w15:docId w15:val="{7506C177-2D7D-4953-8030-9BC38BE2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0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3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55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80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01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url=https://www.teacherspayteachers.com/Product/Spin-and-Solve-2-Digit-Addition-with-regrouping-FREEBIE-1185952&amp;psig=AOvVaw21VaGbKwie7m7UTt_qN7Dt&amp;ust=1589211141774000&amp;source=images&amp;cd=vfe&amp;ved=0CAIQjRxqFwoTCJjgqIvPqekCFQAAAAAdAAAAABAL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google.com/url?sa=i&amp;url=https://www.netclipart.com/isee/TRRmi_dinosaur-head-png-cute-dinosaur-clipart-png/&amp;psig=AOvVaw2dxRuTSXAaJclquX0eXfll&amp;ust=1589212078169000&amp;source=images&amp;cd=vfe&amp;ved=0CAIQjRxqFwoTCODK9snSqekCFQAAAAAdAAAAABAE" TargetMode="External"/><Relationship Id="rId5" Type="http://schemas.openxmlformats.org/officeDocument/2006/relationships/hyperlink" Target="https://www.google.com/url?sa=i&amp;url=https://www.clipart.email/clipart/dinosaurs-clipart-transparent-388948.html&amp;psig=AOvVaw0vHzZuykL2KYExcp-MqCfa&amp;ust=1589211926416000&amp;source=images&amp;cd=vfe&amp;ved=0CAIQjRxqFwoTCNj0uYHSqekCFQAAAAAdAAAAABAE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url=https://www.clipart.email/clipart/dinosaur-footprints-clipart-black-and-white-377143.html&amp;psig=AOvVaw0vv963ubVoIGpl9XeDU_sc&amp;ust=1589211970747000&amp;source=images&amp;cd=vfe&amp;ved=0CAIQjRxqFwoTCKjjgpfSqekCFQAAAAAdAAAAABA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D2898F2A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V Jenkins</cp:lastModifiedBy>
  <cp:revision>2</cp:revision>
  <dcterms:created xsi:type="dcterms:W3CDTF">2020-05-10T15:50:00Z</dcterms:created>
  <dcterms:modified xsi:type="dcterms:W3CDTF">2020-05-10T15:50:00Z</dcterms:modified>
</cp:coreProperties>
</file>