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F17" w:rsidRDefault="00B30F1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13EE7B78" wp14:editId="3F036B42">
            <wp:simplePos x="0" y="0"/>
            <wp:positionH relativeFrom="column">
              <wp:posOffset>3211195</wp:posOffset>
            </wp:positionH>
            <wp:positionV relativeFrom="paragraph">
              <wp:posOffset>-557530</wp:posOffset>
            </wp:positionV>
            <wp:extent cx="899795" cy="848995"/>
            <wp:effectExtent l="0" t="0" r="0" b="8255"/>
            <wp:wrapNone/>
            <wp:docPr id="12" name="Picture 12" descr="http://blogs.sd41.bc.ca/mcadiee/files/2011/01/lemmling_Cartoon_owl_sitting_on_a_bo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blogs.sd41.bc.ca/mcadiee/files/2011/01/lemmling_Cartoon_owl_sitting_on_a_book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369374" wp14:editId="25C37FC4">
                <wp:simplePos x="0" y="0"/>
                <wp:positionH relativeFrom="column">
                  <wp:posOffset>4418965</wp:posOffset>
                </wp:positionH>
                <wp:positionV relativeFrom="paragraph">
                  <wp:posOffset>-534307</wp:posOffset>
                </wp:positionV>
                <wp:extent cx="2013585" cy="739775"/>
                <wp:effectExtent l="0" t="0" r="0" b="317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3585" cy="739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0F17" w:rsidRPr="00B30F17" w:rsidRDefault="00E57FF4" w:rsidP="00B30F1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 can identify how many tens and ones are in a given number.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369374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347.95pt;margin-top:-42.05pt;width:158.55pt;height:5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" filled="f" stroked="f">
                <v:textbox>
                  <w:txbxContent>
                    <w:p w:rsidR="00B30F17" w:rsidRPr="00B30F17" w:rsidRDefault="00E57FF4" w:rsidP="00B30F1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 can identify how many tens and ones are in a given number.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0945A3" wp14:editId="76C175D6">
                <wp:simplePos x="0" y="0"/>
                <wp:positionH relativeFrom="column">
                  <wp:posOffset>533037</wp:posOffset>
                </wp:positionH>
                <wp:positionV relativeFrom="paragraph">
                  <wp:posOffset>-555625</wp:posOffset>
                </wp:positionV>
                <wp:extent cx="2013585" cy="739775"/>
                <wp:effectExtent l="0" t="0" r="0" b="317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3585" cy="739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0F17" w:rsidRPr="00B30F17" w:rsidRDefault="00B30F17" w:rsidP="005649C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30F17">
                              <w:rPr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E57FF4">
                              <w:rPr>
                                <w:sz w:val="24"/>
                                <w:szCs w:val="24"/>
                              </w:rPr>
                              <w:t>are learning how numbers are split into tens and ones.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945A3" id="Text Box 307" o:spid="_x0000_s1027" type="#_x0000_t202" style="position:absolute;margin-left:41.95pt;margin-top:-43.75pt;width:158.55pt;height:5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" filled="f" stroked="f">
                <v:textbox>
                  <w:txbxContent>
                    <w:p w:rsidR="00B30F17" w:rsidRPr="00B30F17" w:rsidRDefault="00B30F17" w:rsidP="005649CA">
                      <w:pPr>
                        <w:rPr>
                          <w:sz w:val="24"/>
                          <w:szCs w:val="24"/>
                        </w:rPr>
                      </w:pPr>
                      <w:r w:rsidRPr="00B30F17">
                        <w:rPr>
                          <w:sz w:val="24"/>
                          <w:szCs w:val="24"/>
                        </w:rPr>
                        <w:t xml:space="preserve">We </w:t>
                      </w:r>
                      <w:r w:rsidR="00E57FF4">
                        <w:rPr>
                          <w:sz w:val="24"/>
                          <w:szCs w:val="24"/>
                        </w:rPr>
                        <w:t>are learning how numbers are split into tens and ones.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6D27F63" wp14:editId="046DE158">
            <wp:simplePos x="0" y="0"/>
            <wp:positionH relativeFrom="column">
              <wp:posOffset>-649605</wp:posOffset>
            </wp:positionH>
            <wp:positionV relativeFrom="paragraph">
              <wp:posOffset>-603250</wp:posOffset>
            </wp:positionV>
            <wp:extent cx="939800" cy="897890"/>
            <wp:effectExtent l="0" t="0" r="0" b="0"/>
            <wp:wrapNone/>
            <wp:docPr id="11" name="Picture 11" descr="http://1.bp.blogspot.com/-Z-_4jeBKkZM/TdVLxMRBcVI/AAAAAAAATWE/r3hrmY7UhkI/s400/cartoon-elephant-Baby-pic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1.bp.blogspot.com/-Z-_4jeBKkZM/TdVLxMRBcVI/AAAAAAAATWE/r3hrmY7UhkI/s400/cartoon-elephant-Baby-pictur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66AA17F" wp14:editId="43C24547">
            <wp:simplePos x="0" y="0"/>
            <wp:positionH relativeFrom="column">
              <wp:posOffset>7331710</wp:posOffset>
            </wp:positionH>
            <wp:positionV relativeFrom="paragraph">
              <wp:posOffset>936625</wp:posOffset>
            </wp:positionV>
            <wp:extent cx="806450" cy="761365"/>
            <wp:effectExtent l="0" t="0" r="0" b="635"/>
            <wp:wrapNone/>
            <wp:docPr id="4" name="Picture 4" descr="http://blogs.sd41.bc.ca/mcadiee/files/2011/01/lemmling_Cartoon_owl_sitting_on_a_bo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blogs.sd41.bc.ca/mcadiee/files/2011/01/lemmling_Cartoon_owl_sitting_on_a_book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0" cy="76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EE87ADB" wp14:editId="07BDD0AB">
            <wp:simplePos x="0" y="0"/>
            <wp:positionH relativeFrom="column">
              <wp:posOffset>7329170</wp:posOffset>
            </wp:positionH>
            <wp:positionV relativeFrom="paragraph">
              <wp:posOffset>38735</wp:posOffset>
            </wp:positionV>
            <wp:extent cx="808990" cy="772795"/>
            <wp:effectExtent l="0" t="0" r="0" b="8255"/>
            <wp:wrapNone/>
            <wp:docPr id="3" name="Picture 3" descr="http://1.bp.blogspot.com/-Z-_4jeBKkZM/TdVLxMRBcVI/AAAAAAAATWE/r3hrmY7UhkI/s400/cartoon-elephant-Baby-pic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1.bp.blogspot.com/-Z-_4jeBKkZM/TdVLxMRBcVI/AAAAAAAATWE/r3hrmY7UhkI/s400/cartoon-elephant-Baby-pictur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77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7FAF0F0" wp14:editId="10F9DF3D">
            <wp:simplePos x="0" y="0"/>
            <wp:positionH relativeFrom="column">
              <wp:posOffset>7331710</wp:posOffset>
            </wp:positionH>
            <wp:positionV relativeFrom="paragraph">
              <wp:posOffset>936625</wp:posOffset>
            </wp:positionV>
            <wp:extent cx="806450" cy="761365"/>
            <wp:effectExtent l="0" t="0" r="0" b="635"/>
            <wp:wrapNone/>
            <wp:docPr id="2" name="Picture 2" descr="http://blogs.sd41.bc.ca/mcadiee/files/2011/01/lemmling_Cartoon_owl_sitting_on_a_bo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blogs.sd41.bc.ca/mcadiee/files/2011/01/lemmling_Cartoon_owl_sitting_on_a_book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0" cy="76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CF5D58A" wp14:editId="5E0DF9AE">
            <wp:simplePos x="0" y="0"/>
            <wp:positionH relativeFrom="column">
              <wp:posOffset>7329170</wp:posOffset>
            </wp:positionH>
            <wp:positionV relativeFrom="paragraph">
              <wp:posOffset>38735</wp:posOffset>
            </wp:positionV>
            <wp:extent cx="808990" cy="772795"/>
            <wp:effectExtent l="0" t="0" r="0" b="8255"/>
            <wp:wrapNone/>
            <wp:docPr id="1" name="Picture 1" descr="http://1.bp.blogspot.com/-Z-_4jeBKkZM/TdVLxMRBcVI/AAAAAAAATWE/r3hrmY7UhkI/s400/cartoon-elephant-Baby-pic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1.bp.blogspot.com/-Z-_4jeBKkZM/TdVLxMRBcVI/AAAAAAAATWE/r3hrmY7UhkI/s400/cartoon-elephant-Baby-pictur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77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59BE" w:rsidRDefault="00B30F17" w:rsidP="00C120FD">
      <w:pPr>
        <w:tabs>
          <w:tab w:val="left" w:pos="3977"/>
        </w:tabs>
        <w:jc w:val="center"/>
        <w:rPr>
          <w:rFonts w:ascii="Comic Sans MS" w:hAnsi="Comic Sans MS"/>
          <w:sz w:val="32"/>
          <w:szCs w:val="32"/>
          <w:u w:val="single"/>
        </w:rPr>
      </w:pPr>
      <w:r w:rsidRPr="00B30F17">
        <w:rPr>
          <w:rFonts w:ascii="Comic Sans MS" w:hAnsi="Comic Sans MS"/>
          <w:sz w:val="32"/>
          <w:szCs w:val="32"/>
          <w:u w:val="single"/>
        </w:rPr>
        <w:t>Place Value</w:t>
      </w:r>
    </w:p>
    <w:p w:rsidR="00B30F17" w:rsidRPr="00B30F17" w:rsidRDefault="00B30F17" w:rsidP="00B30F17">
      <w:pPr>
        <w:tabs>
          <w:tab w:val="left" w:pos="3977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Counting in 10’s and 1’s, write down the value of each box.</w:t>
      </w:r>
    </w:p>
    <w:tbl>
      <w:tblPr>
        <w:tblStyle w:val="TableGrid"/>
        <w:tblW w:w="10315" w:type="dxa"/>
        <w:tblInd w:w="-459" w:type="dxa"/>
        <w:tblLook w:val="04A0" w:firstRow="1" w:lastRow="0" w:firstColumn="1" w:lastColumn="0" w:noHBand="0" w:noVBand="1"/>
      </w:tblPr>
      <w:tblGrid>
        <w:gridCol w:w="3152"/>
        <w:gridCol w:w="2292"/>
        <w:gridCol w:w="2436"/>
        <w:gridCol w:w="2435"/>
      </w:tblGrid>
      <w:tr w:rsidR="00B30F17" w:rsidTr="00B30F17">
        <w:trPr>
          <w:trHeight w:val="1812"/>
        </w:trPr>
        <w:tc>
          <w:tcPr>
            <w:tcW w:w="3152" w:type="dxa"/>
          </w:tcPr>
          <w:p w:rsidR="00B30F17" w:rsidRDefault="00B30F17" w:rsidP="00B30F17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26C4B1A2" wp14:editId="62DF51E4">
                  <wp:simplePos x="0" y="0"/>
                  <wp:positionH relativeFrom="column">
                    <wp:posOffset>390525</wp:posOffset>
                  </wp:positionH>
                  <wp:positionV relativeFrom="paragraph">
                    <wp:posOffset>73025</wp:posOffset>
                  </wp:positionV>
                  <wp:extent cx="109855" cy="1064260"/>
                  <wp:effectExtent l="0" t="0" r="4445" b="2540"/>
                  <wp:wrapNone/>
                  <wp:docPr id="299" name="Picture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2C5580F4" wp14:editId="6740E469">
                  <wp:simplePos x="0" y="0"/>
                  <wp:positionH relativeFrom="column">
                    <wp:posOffset>1099185</wp:posOffset>
                  </wp:positionH>
                  <wp:positionV relativeFrom="paragraph">
                    <wp:posOffset>715645</wp:posOffset>
                  </wp:positionV>
                  <wp:extent cx="147320" cy="144780"/>
                  <wp:effectExtent l="0" t="0" r="5080" b="7620"/>
                  <wp:wrapNone/>
                  <wp:docPr id="298" name="Picture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3F876CD5" wp14:editId="4966F54E">
                  <wp:simplePos x="0" y="0"/>
                  <wp:positionH relativeFrom="column">
                    <wp:posOffset>1243965</wp:posOffset>
                  </wp:positionH>
                  <wp:positionV relativeFrom="paragraph">
                    <wp:posOffset>464185</wp:posOffset>
                  </wp:positionV>
                  <wp:extent cx="147320" cy="144780"/>
                  <wp:effectExtent l="0" t="0" r="5080" b="7620"/>
                  <wp:wrapNone/>
                  <wp:docPr id="297" name="Picture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0DDD8795" wp14:editId="06A7153B">
                  <wp:simplePos x="0" y="0"/>
                  <wp:positionH relativeFrom="column">
                    <wp:posOffset>1053465</wp:posOffset>
                  </wp:positionH>
                  <wp:positionV relativeFrom="paragraph">
                    <wp:posOffset>281305</wp:posOffset>
                  </wp:positionV>
                  <wp:extent cx="147320" cy="144780"/>
                  <wp:effectExtent l="0" t="0" r="5080" b="7620"/>
                  <wp:wrapNone/>
                  <wp:docPr id="293" name="Picture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2E63174" wp14:editId="640411BF">
                  <wp:simplePos x="0" y="0"/>
                  <wp:positionH relativeFrom="column">
                    <wp:posOffset>131445</wp:posOffset>
                  </wp:positionH>
                  <wp:positionV relativeFrom="paragraph">
                    <wp:posOffset>40284</wp:posOffset>
                  </wp:positionV>
                  <wp:extent cx="109855" cy="1064260"/>
                  <wp:effectExtent l="0" t="0" r="4445" b="2540"/>
                  <wp:wrapNone/>
                  <wp:docPr id="294" name="Picture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92" w:type="dxa"/>
          </w:tcPr>
          <w:p w:rsidR="00B30F17" w:rsidRDefault="00B30F17" w:rsidP="00B30F17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436" w:type="dxa"/>
          </w:tcPr>
          <w:p w:rsidR="00B30F17" w:rsidRDefault="00B30F17" w:rsidP="00B30F17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420F8B5A" wp14:editId="6961CD97">
                  <wp:simplePos x="0" y="0"/>
                  <wp:positionH relativeFrom="column">
                    <wp:posOffset>1017905</wp:posOffset>
                  </wp:positionH>
                  <wp:positionV relativeFrom="paragraph">
                    <wp:posOffset>694690</wp:posOffset>
                  </wp:positionV>
                  <wp:extent cx="147320" cy="144780"/>
                  <wp:effectExtent l="0" t="0" r="5080" b="7620"/>
                  <wp:wrapNone/>
                  <wp:docPr id="321" name="Picture 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2FB71EC3" wp14:editId="1F23F456">
                  <wp:simplePos x="0" y="0"/>
                  <wp:positionH relativeFrom="column">
                    <wp:posOffset>1254125</wp:posOffset>
                  </wp:positionH>
                  <wp:positionV relativeFrom="paragraph">
                    <wp:posOffset>549910</wp:posOffset>
                  </wp:positionV>
                  <wp:extent cx="147320" cy="144780"/>
                  <wp:effectExtent l="0" t="0" r="5080" b="7620"/>
                  <wp:wrapNone/>
                  <wp:docPr id="320" name="Picture 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3514E030" wp14:editId="7CE9661A">
                  <wp:simplePos x="0" y="0"/>
                  <wp:positionH relativeFrom="column">
                    <wp:posOffset>1063625</wp:posOffset>
                  </wp:positionH>
                  <wp:positionV relativeFrom="paragraph">
                    <wp:posOffset>367030</wp:posOffset>
                  </wp:positionV>
                  <wp:extent cx="147320" cy="144780"/>
                  <wp:effectExtent l="0" t="0" r="5080" b="7620"/>
                  <wp:wrapNone/>
                  <wp:docPr id="319" name="Picture 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00DE3A60" wp14:editId="6872249A">
                  <wp:simplePos x="0" y="0"/>
                  <wp:positionH relativeFrom="column">
                    <wp:posOffset>796925</wp:posOffset>
                  </wp:positionH>
                  <wp:positionV relativeFrom="paragraph">
                    <wp:posOffset>73025</wp:posOffset>
                  </wp:positionV>
                  <wp:extent cx="109855" cy="1064260"/>
                  <wp:effectExtent l="0" t="0" r="4445" b="2540"/>
                  <wp:wrapNone/>
                  <wp:docPr id="318" name="Picture 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7DF31CD5" wp14:editId="72A60A77">
                  <wp:simplePos x="0" y="0"/>
                  <wp:positionH relativeFrom="column">
                    <wp:posOffset>560705</wp:posOffset>
                  </wp:positionH>
                  <wp:positionV relativeFrom="paragraph">
                    <wp:posOffset>108585</wp:posOffset>
                  </wp:positionV>
                  <wp:extent cx="109855" cy="1064260"/>
                  <wp:effectExtent l="0" t="0" r="4445" b="2540"/>
                  <wp:wrapNone/>
                  <wp:docPr id="317" name="Picture 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66EC776E" wp14:editId="18AEAF13">
                  <wp:simplePos x="0" y="0"/>
                  <wp:positionH relativeFrom="column">
                    <wp:posOffset>301625</wp:posOffset>
                  </wp:positionH>
                  <wp:positionV relativeFrom="paragraph">
                    <wp:posOffset>98425</wp:posOffset>
                  </wp:positionV>
                  <wp:extent cx="109855" cy="1064260"/>
                  <wp:effectExtent l="0" t="0" r="4445" b="2540"/>
                  <wp:wrapNone/>
                  <wp:docPr id="316" name="Picture 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007F25E7" wp14:editId="28DDB2A9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65405</wp:posOffset>
                  </wp:positionV>
                  <wp:extent cx="109855" cy="1064260"/>
                  <wp:effectExtent l="0" t="0" r="4445" b="2540"/>
                  <wp:wrapNone/>
                  <wp:docPr id="315" name="Picture 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35" w:type="dxa"/>
          </w:tcPr>
          <w:p w:rsidR="00B30F17" w:rsidRDefault="00B30F17" w:rsidP="00B30F17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30F17" w:rsidTr="00B30F17">
        <w:trPr>
          <w:trHeight w:val="1743"/>
        </w:trPr>
        <w:tc>
          <w:tcPr>
            <w:tcW w:w="3152" w:type="dxa"/>
          </w:tcPr>
          <w:p w:rsidR="00B30F17" w:rsidRDefault="00B30F17" w:rsidP="00B30F17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5C1BC985" wp14:editId="310EEDA3">
                  <wp:simplePos x="0" y="0"/>
                  <wp:positionH relativeFrom="column">
                    <wp:posOffset>649605</wp:posOffset>
                  </wp:positionH>
                  <wp:positionV relativeFrom="paragraph">
                    <wp:posOffset>46355</wp:posOffset>
                  </wp:positionV>
                  <wp:extent cx="109855" cy="1064260"/>
                  <wp:effectExtent l="0" t="0" r="4445" b="2540"/>
                  <wp:wrapNone/>
                  <wp:docPr id="305" name="Picture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24BF612E" wp14:editId="5CFFE8D1">
                  <wp:simplePos x="0" y="0"/>
                  <wp:positionH relativeFrom="column">
                    <wp:posOffset>390525</wp:posOffset>
                  </wp:positionH>
                  <wp:positionV relativeFrom="paragraph">
                    <wp:posOffset>36195</wp:posOffset>
                  </wp:positionV>
                  <wp:extent cx="109855" cy="1064260"/>
                  <wp:effectExtent l="0" t="0" r="4445" b="2540"/>
                  <wp:wrapNone/>
                  <wp:docPr id="304" name="Picture 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60938239" wp14:editId="15F7BEEB">
                  <wp:simplePos x="0" y="0"/>
                  <wp:positionH relativeFrom="column">
                    <wp:posOffset>1243965</wp:posOffset>
                  </wp:positionH>
                  <wp:positionV relativeFrom="paragraph">
                    <wp:posOffset>427355</wp:posOffset>
                  </wp:positionV>
                  <wp:extent cx="147320" cy="144780"/>
                  <wp:effectExtent l="0" t="0" r="5080" b="7620"/>
                  <wp:wrapNone/>
                  <wp:docPr id="302" name="Picture 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5C63FAA9" wp14:editId="02941591">
                  <wp:simplePos x="0" y="0"/>
                  <wp:positionH relativeFrom="column">
                    <wp:posOffset>1053465</wp:posOffset>
                  </wp:positionH>
                  <wp:positionV relativeFrom="paragraph">
                    <wp:posOffset>244475</wp:posOffset>
                  </wp:positionV>
                  <wp:extent cx="147320" cy="144780"/>
                  <wp:effectExtent l="0" t="0" r="5080" b="7620"/>
                  <wp:wrapNone/>
                  <wp:docPr id="301" name="Picture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060C0BEF" wp14:editId="17328268">
                  <wp:simplePos x="0" y="0"/>
                  <wp:positionH relativeFrom="column">
                    <wp:posOffset>131445</wp:posOffset>
                  </wp:positionH>
                  <wp:positionV relativeFrom="paragraph">
                    <wp:posOffset>3175</wp:posOffset>
                  </wp:positionV>
                  <wp:extent cx="109855" cy="1064260"/>
                  <wp:effectExtent l="0" t="0" r="4445" b="2540"/>
                  <wp:wrapNone/>
                  <wp:docPr id="300" name="Picture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92" w:type="dxa"/>
          </w:tcPr>
          <w:p w:rsidR="00B30F17" w:rsidRDefault="00B30F17" w:rsidP="00B30F17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436" w:type="dxa"/>
          </w:tcPr>
          <w:p w:rsidR="00B30F17" w:rsidRDefault="00B30F17" w:rsidP="00B30F17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06A794EB" wp14:editId="6608AB8C">
                  <wp:simplePos x="0" y="0"/>
                  <wp:positionH relativeFrom="column">
                    <wp:posOffset>1017905</wp:posOffset>
                  </wp:positionH>
                  <wp:positionV relativeFrom="paragraph">
                    <wp:posOffset>351155</wp:posOffset>
                  </wp:positionV>
                  <wp:extent cx="147320" cy="144780"/>
                  <wp:effectExtent l="0" t="0" r="5080" b="7620"/>
                  <wp:wrapNone/>
                  <wp:docPr id="331" name="Picture 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6756A1DB" wp14:editId="018C4D1E">
                  <wp:simplePos x="0" y="0"/>
                  <wp:positionH relativeFrom="column">
                    <wp:posOffset>827405</wp:posOffset>
                  </wp:positionH>
                  <wp:positionV relativeFrom="paragraph">
                    <wp:posOffset>168275</wp:posOffset>
                  </wp:positionV>
                  <wp:extent cx="147320" cy="144780"/>
                  <wp:effectExtent l="0" t="0" r="5080" b="7620"/>
                  <wp:wrapNone/>
                  <wp:docPr id="330" name="Picture 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6B0792F5" wp14:editId="1C9DC1F5">
                  <wp:simplePos x="0" y="0"/>
                  <wp:positionH relativeFrom="column">
                    <wp:posOffset>964565</wp:posOffset>
                  </wp:positionH>
                  <wp:positionV relativeFrom="paragraph">
                    <wp:posOffset>574040</wp:posOffset>
                  </wp:positionV>
                  <wp:extent cx="147320" cy="144780"/>
                  <wp:effectExtent l="0" t="0" r="5080" b="7620"/>
                  <wp:wrapNone/>
                  <wp:docPr id="329" name="Picture 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6B269EB5" wp14:editId="43A36344">
                  <wp:simplePos x="0" y="0"/>
                  <wp:positionH relativeFrom="column">
                    <wp:posOffset>667385</wp:posOffset>
                  </wp:positionH>
                  <wp:positionV relativeFrom="paragraph">
                    <wp:posOffset>716915</wp:posOffset>
                  </wp:positionV>
                  <wp:extent cx="147320" cy="144780"/>
                  <wp:effectExtent l="0" t="0" r="5080" b="7620"/>
                  <wp:wrapNone/>
                  <wp:docPr id="328" name="Picture 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6E23F58D" wp14:editId="749017DB">
                  <wp:simplePos x="0" y="0"/>
                  <wp:positionH relativeFrom="column">
                    <wp:posOffset>476885</wp:posOffset>
                  </wp:positionH>
                  <wp:positionV relativeFrom="paragraph">
                    <wp:posOffset>534035</wp:posOffset>
                  </wp:positionV>
                  <wp:extent cx="147320" cy="144780"/>
                  <wp:effectExtent l="0" t="0" r="5080" b="7620"/>
                  <wp:wrapNone/>
                  <wp:docPr id="327" name="Picture 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56F03381" wp14:editId="57F4BAF2">
                  <wp:simplePos x="0" y="0"/>
                  <wp:positionH relativeFrom="column">
                    <wp:posOffset>713105</wp:posOffset>
                  </wp:positionH>
                  <wp:positionV relativeFrom="paragraph">
                    <wp:posOffset>389255</wp:posOffset>
                  </wp:positionV>
                  <wp:extent cx="147320" cy="144780"/>
                  <wp:effectExtent l="0" t="0" r="5080" b="7620"/>
                  <wp:wrapNone/>
                  <wp:docPr id="326" name="Picture 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62B4C302" wp14:editId="4BAA0F8C">
                  <wp:simplePos x="0" y="0"/>
                  <wp:positionH relativeFrom="column">
                    <wp:posOffset>522605</wp:posOffset>
                  </wp:positionH>
                  <wp:positionV relativeFrom="paragraph">
                    <wp:posOffset>206375</wp:posOffset>
                  </wp:positionV>
                  <wp:extent cx="147320" cy="144780"/>
                  <wp:effectExtent l="0" t="0" r="5080" b="7620"/>
                  <wp:wrapNone/>
                  <wp:docPr id="325" name="Picture 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5623564F" wp14:editId="24B2F67C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10795</wp:posOffset>
                  </wp:positionV>
                  <wp:extent cx="109855" cy="1064260"/>
                  <wp:effectExtent l="0" t="0" r="4445" b="2540"/>
                  <wp:wrapNone/>
                  <wp:docPr id="322" name="Picture 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35" w:type="dxa"/>
          </w:tcPr>
          <w:p w:rsidR="00B30F17" w:rsidRDefault="00B30F17" w:rsidP="00B30F17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B30F17" w:rsidTr="00B30F17">
        <w:trPr>
          <w:trHeight w:val="1812"/>
        </w:trPr>
        <w:tc>
          <w:tcPr>
            <w:tcW w:w="3152" w:type="dxa"/>
          </w:tcPr>
          <w:p w:rsidR="00B30F17" w:rsidRDefault="00B30F17" w:rsidP="00B30F17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00A6A81A" wp14:editId="148B91A3">
                  <wp:simplePos x="0" y="0"/>
                  <wp:positionH relativeFrom="column">
                    <wp:posOffset>1266825</wp:posOffset>
                  </wp:positionH>
                  <wp:positionV relativeFrom="paragraph">
                    <wp:posOffset>573405</wp:posOffset>
                  </wp:positionV>
                  <wp:extent cx="147320" cy="144780"/>
                  <wp:effectExtent l="0" t="0" r="5080" b="7620"/>
                  <wp:wrapNone/>
                  <wp:docPr id="313" name="Picture 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495EE9CA" wp14:editId="593BCBFA">
                  <wp:simplePos x="0" y="0"/>
                  <wp:positionH relativeFrom="column">
                    <wp:posOffset>969645</wp:posOffset>
                  </wp:positionH>
                  <wp:positionV relativeFrom="paragraph">
                    <wp:posOffset>716280</wp:posOffset>
                  </wp:positionV>
                  <wp:extent cx="147320" cy="144780"/>
                  <wp:effectExtent l="0" t="0" r="5080" b="7620"/>
                  <wp:wrapNone/>
                  <wp:docPr id="312" name="Picture 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660D1307" wp14:editId="1E9FF240">
                  <wp:simplePos x="0" y="0"/>
                  <wp:positionH relativeFrom="column">
                    <wp:posOffset>779145</wp:posOffset>
                  </wp:positionH>
                  <wp:positionV relativeFrom="paragraph">
                    <wp:posOffset>533400</wp:posOffset>
                  </wp:positionV>
                  <wp:extent cx="147320" cy="144780"/>
                  <wp:effectExtent l="0" t="0" r="5080" b="7620"/>
                  <wp:wrapNone/>
                  <wp:docPr id="311" name="Picture 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91D3AA4" wp14:editId="715FAB06">
                  <wp:simplePos x="0" y="0"/>
                  <wp:positionH relativeFrom="column">
                    <wp:posOffset>1015365</wp:posOffset>
                  </wp:positionH>
                  <wp:positionV relativeFrom="paragraph">
                    <wp:posOffset>388620</wp:posOffset>
                  </wp:positionV>
                  <wp:extent cx="147320" cy="144780"/>
                  <wp:effectExtent l="0" t="0" r="5080" b="7620"/>
                  <wp:wrapNone/>
                  <wp:docPr id="310" name="Picture 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7E30F259" wp14:editId="36CE3333">
                  <wp:simplePos x="0" y="0"/>
                  <wp:positionH relativeFrom="column">
                    <wp:posOffset>824865</wp:posOffset>
                  </wp:positionH>
                  <wp:positionV relativeFrom="paragraph">
                    <wp:posOffset>205740</wp:posOffset>
                  </wp:positionV>
                  <wp:extent cx="147320" cy="144780"/>
                  <wp:effectExtent l="0" t="0" r="5080" b="7620"/>
                  <wp:wrapNone/>
                  <wp:docPr id="309" name="Picture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 piec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1F8EF08A" wp14:editId="49AE9CC6">
                  <wp:simplePos x="0" y="0"/>
                  <wp:positionH relativeFrom="column">
                    <wp:posOffset>367665</wp:posOffset>
                  </wp:positionH>
                  <wp:positionV relativeFrom="paragraph">
                    <wp:posOffset>91440</wp:posOffset>
                  </wp:positionV>
                  <wp:extent cx="109855" cy="1064260"/>
                  <wp:effectExtent l="0" t="0" r="4445" b="2540"/>
                  <wp:wrapNone/>
                  <wp:docPr id="308" name="Picture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0F17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4AC12C13" wp14:editId="6FC4AE10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58420</wp:posOffset>
                  </wp:positionV>
                  <wp:extent cx="109855" cy="1064260"/>
                  <wp:effectExtent l="0" t="0" r="4445" b="2540"/>
                  <wp:wrapNone/>
                  <wp:docPr id="306" name="Picture 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92" w:type="dxa"/>
          </w:tcPr>
          <w:p w:rsidR="00B30F17" w:rsidRDefault="00B30F17" w:rsidP="00B30F17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436" w:type="dxa"/>
          </w:tcPr>
          <w:p w:rsidR="00B30F17" w:rsidRDefault="00C120FD" w:rsidP="00B30F17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C120FD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708836EA" wp14:editId="34AFB44E">
                  <wp:simplePos x="0" y="0"/>
                  <wp:positionH relativeFrom="column">
                    <wp:posOffset>1231265</wp:posOffset>
                  </wp:positionH>
                  <wp:positionV relativeFrom="paragraph">
                    <wp:posOffset>66040</wp:posOffset>
                  </wp:positionV>
                  <wp:extent cx="109855" cy="1064260"/>
                  <wp:effectExtent l="0" t="0" r="4445" b="2540"/>
                  <wp:wrapNone/>
                  <wp:docPr id="337" name="Picture 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20FD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162DCEB6" wp14:editId="765FD3F0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33020</wp:posOffset>
                  </wp:positionV>
                  <wp:extent cx="109855" cy="1064260"/>
                  <wp:effectExtent l="0" t="0" r="4445" b="2540"/>
                  <wp:wrapNone/>
                  <wp:docPr id="336" name="Picture 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20FD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6BCB7CE9" wp14:editId="7883DF3E">
                  <wp:simplePos x="0" y="0"/>
                  <wp:positionH relativeFrom="column">
                    <wp:posOffset>781685</wp:posOffset>
                  </wp:positionH>
                  <wp:positionV relativeFrom="paragraph">
                    <wp:posOffset>27940</wp:posOffset>
                  </wp:positionV>
                  <wp:extent cx="109855" cy="1064260"/>
                  <wp:effectExtent l="0" t="0" r="4445" b="2540"/>
                  <wp:wrapNone/>
                  <wp:docPr id="335" name="Picture 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20FD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76183D3D" wp14:editId="1AF246C5">
                  <wp:simplePos x="0" y="0"/>
                  <wp:positionH relativeFrom="column">
                    <wp:posOffset>545465</wp:posOffset>
                  </wp:positionH>
                  <wp:positionV relativeFrom="paragraph">
                    <wp:posOffset>63500</wp:posOffset>
                  </wp:positionV>
                  <wp:extent cx="109855" cy="1064260"/>
                  <wp:effectExtent l="0" t="0" r="4445" b="2540"/>
                  <wp:wrapNone/>
                  <wp:docPr id="334" name="Picture 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20FD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5B91C5E9" wp14:editId="02626D64">
                  <wp:simplePos x="0" y="0"/>
                  <wp:positionH relativeFrom="column">
                    <wp:posOffset>286385</wp:posOffset>
                  </wp:positionH>
                  <wp:positionV relativeFrom="paragraph">
                    <wp:posOffset>53340</wp:posOffset>
                  </wp:positionV>
                  <wp:extent cx="109855" cy="1064260"/>
                  <wp:effectExtent l="0" t="0" r="4445" b="2540"/>
                  <wp:wrapNone/>
                  <wp:docPr id="333" name="Picture 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20FD"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150B3E77" wp14:editId="6B682A5B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20320</wp:posOffset>
                  </wp:positionV>
                  <wp:extent cx="109855" cy="1064260"/>
                  <wp:effectExtent l="0" t="0" r="4445" b="2540"/>
                  <wp:wrapNone/>
                  <wp:docPr id="332" name="Picture 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ne 10 piece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85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35" w:type="dxa"/>
          </w:tcPr>
          <w:p w:rsidR="00B30F17" w:rsidRDefault="00B30F17" w:rsidP="00B30F17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C120FD" w:rsidRPr="00C120FD" w:rsidRDefault="00C120FD" w:rsidP="00C120FD">
      <w:pPr>
        <w:tabs>
          <w:tab w:val="left" w:pos="3977"/>
        </w:tabs>
        <w:rPr>
          <w:rFonts w:ascii="Comic Sans MS" w:hAnsi="Comic Sans MS"/>
          <w:sz w:val="2"/>
          <w:szCs w:val="2"/>
        </w:rPr>
      </w:pPr>
    </w:p>
    <w:p w:rsidR="00C120FD" w:rsidRPr="00C120FD" w:rsidRDefault="00C120FD" w:rsidP="00C120FD">
      <w:pPr>
        <w:tabs>
          <w:tab w:val="left" w:pos="3977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Draw the amount of 10’s and 1’s you need for each number.</w:t>
      </w:r>
    </w:p>
    <w:tbl>
      <w:tblPr>
        <w:tblStyle w:val="TableGrid"/>
        <w:tblW w:w="10315" w:type="dxa"/>
        <w:tblInd w:w="-459" w:type="dxa"/>
        <w:tblLook w:val="04A0" w:firstRow="1" w:lastRow="0" w:firstColumn="1" w:lastColumn="0" w:noHBand="0" w:noVBand="1"/>
      </w:tblPr>
      <w:tblGrid>
        <w:gridCol w:w="3152"/>
        <w:gridCol w:w="2292"/>
        <w:gridCol w:w="2436"/>
        <w:gridCol w:w="2435"/>
      </w:tblGrid>
      <w:tr w:rsidR="00C120FD" w:rsidTr="00AD35CF">
        <w:trPr>
          <w:trHeight w:val="1812"/>
        </w:trPr>
        <w:tc>
          <w:tcPr>
            <w:tcW w:w="3152" w:type="dxa"/>
          </w:tcPr>
          <w:p w:rsid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292" w:type="dxa"/>
          </w:tcPr>
          <w:p w:rsid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C120FD" w:rsidRP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25</w:t>
            </w:r>
          </w:p>
        </w:tc>
        <w:tc>
          <w:tcPr>
            <w:tcW w:w="2436" w:type="dxa"/>
          </w:tcPr>
          <w:p w:rsid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435" w:type="dxa"/>
          </w:tcPr>
          <w:p w:rsid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C120FD" w:rsidRP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50</w:t>
            </w:r>
          </w:p>
        </w:tc>
      </w:tr>
      <w:tr w:rsidR="00C120FD" w:rsidTr="00AD35CF">
        <w:trPr>
          <w:trHeight w:val="1743"/>
        </w:trPr>
        <w:tc>
          <w:tcPr>
            <w:tcW w:w="3152" w:type="dxa"/>
          </w:tcPr>
          <w:p w:rsid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292" w:type="dxa"/>
          </w:tcPr>
          <w:p w:rsid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C120FD" w:rsidRP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42</w:t>
            </w:r>
          </w:p>
        </w:tc>
        <w:tc>
          <w:tcPr>
            <w:tcW w:w="2436" w:type="dxa"/>
          </w:tcPr>
          <w:p w:rsid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435" w:type="dxa"/>
          </w:tcPr>
          <w:p w:rsid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C120FD" w:rsidRP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15</w:t>
            </w:r>
          </w:p>
        </w:tc>
      </w:tr>
      <w:tr w:rsidR="00C120FD" w:rsidTr="00AD35CF">
        <w:trPr>
          <w:trHeight w:val="1812"/>
        </w:trPr>
        <w:tc>
          <w:tcPr>
            <w:tcW w:w="3152" w:type="dxa"/>
          </w:tcPr>
          <w:p w:rsid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292" w:type="dxa"/>
          </w:tcPr>
          <w:p w:rsid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C120FD" w:rsidRP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37</w:t>
            </w:r>
          </w:p>
        </w:tc>
        <w:tc>
          <w:tcPr>
            <w:tcW w:w="2436" w:type="dxa"/>
          </w:tcPr>
          <w:p w:rsid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435" w:type="dxa"/>
          </w:tcPr>
          <w:p w:rsid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C120FD" w:rsidRPr="00C120FD" w:rsidRDefault="00C120FD" w:rsidP="00AD35CF">
            <w:pPr>
              <w:tabs>
                <w:tab w:val="left" w:pos="3977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</w:t>
            </w:r>
          </w:p>
        </w:tc>
      </w:tr>
    </w:tbl>
    <w:p w:rsidR="00B30F17" w:rsidRPr="00C120FD" w:rsidRDefault="00B30F17" w:rsidP="00C120FD">
      <w:pPr>
        <w:tabs>
          <w:tab w:val="left" w:pos="3977"/>
        </w:tabs>
        <w:rPr>
          <w:rFonts w:ascii="Comic Sans MS" w:hAnsi="Comic Sans MS"/>
          <w:sz w:val="2"/>
          <w:szCs w:val="2"/>
          <w:u w:val="single"/>
        </w:rPr>
      </w:pPr>
    </w:p>
    <w:sectPr w:rsidR="00B30F17" w:rsidRPr="00C120FD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238" w:rsidRDefault="00DF4238" w:rsidP="00DF4238">
      <w:pPr>
        <w:spacing w:after="0" w:line="240" w:lineRule="auto"/>
      </w:pPr>
      <w:r>
        <w:separator/>
      </w:r>
    </w:p>
  </w:endnote>
  <w:endnote w:type="continuationSeparator" w:id="0">
    <w:p w:rsidR="00DF4238" w:rsidRDefault="00DF4238" w:rsidP="00DF4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rtoonist Simple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238" w:rsidRDefault="00DF4238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3995057</wp:posOffset>
              </wp:positionH>
              <wp:positionV relativeFrom="paragraph">
                <wp:posOffset>-250825</wp:posOffset>
              </wp:positionV>
              <wp:extent cx="760095" cy="760095"/>
              <wp:effectExtent l="0" t="0" r="20955" b="20955"/>
              <wp:wrapNone/>
              <wp:docPr id="377" name="Oval 3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0095" cy="760095"/>
                      </a:xfrm>
                      <a:prstGeom prst="ellips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oval w14:anchorId="52C2F30D" id="Oval 377" o:spid="_x0000_s1026" style="position:absolute;margin-left:314.55pt;margin-top:-19.75pt;width:59.85pt;height:59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" fillcolor="white [3201]" strokecolor="black [3200]" strokeweight="2pt"/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editId="36B11C9B">
              <wp:simplePos x="0" y="0"/>
              <wp:positionH relativeFrom="column">
                <wp:posOffset>914400</wp:posOffset>
              </wp:positionH>
              <wp:positionV relativeFrom="paragraph">
                <wp:posOffset>-250462</wp:posOffset>
              </wp:positionV>
              <wp:extent cx="2960914" cy="760640"/>
              <wp:effectExtent l="0" t="0" r="0" b="1905"/>
              <wp:wrapNone/>
              <wp:docPr id="3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914" cy="7606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F4238" w:rsidRPr="00DF4238" w:rsidRDefault="00DF4238">
                          <w:pP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  <w:r w:rsidRPr="00DF4238"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  <w:t>How did you find this activity?</w:t>
                          </w:r>
                        </w:p>
                        <w:p w:rsidR="00DF4238" w:rsidRPr="00DF4238" w:rsidRDefault="00DF4238">
                          <w:pP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  <w:r w:rsidRPr="00DF4238"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  <w:t>Traffic light the circle.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1in;margin-top:-19.7pt;width:233.15pt;height:5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" filled="f" stroked="f">
              <v:textbox>
                <w:txbxContent>
                  <w:p w:rsidR="00DF4238" w:rsidRPr="00DF4238" w:rsidRDefault="00DF4238">
                    <w:pPr>
                      <w:rPr>
                        <w:rFonts w:ascii="Comic Sans MS" w:hAnsi="Comic Sans MS"/>
                        <w:sz w:val="28"/>
                        <w:szCs w:val="28"/>
                      </w:rPr>
                    </w:pPr>
                    <w:r w:rsidRPr="00DF4238">
                      <w:rPr>
                        <w:rFonts w:ascii="Comic Sans MS" w:hAnsi="Comic Sans MS"/>
                        <w:sz w:val="28"/>
                        <w:szCs w:val="28"/>
                      </w:rPr>
                      <w:t>How did you find this activity?</w:t>
                    </w:r>
                  </w:p>
                  <w:p w:rsidR="00DF4238" w:rsidRPr="00DF4238" w:rsidRDefault="00DF4238">
                    <w:pPr>
                      <w:rPr>
                        <w:rFonts w:ascii="Comic Sans MS" w:hAnsi="Comic Sans MS"/>
                        <w:sz w:val="28"/>
                        <w:szCs w:val="28"/>
                      </w:rPr>
                    </w:pPr>
                    <w:r w:rsidRPr="00DF4238">
                      <w:rPr>
                        <w:rFonts w:ascii="Comic Sans MS" w:hAnsi="Comic Sans MS"/>
                        <w:sz w:val="28"/>
                        <w:szCs w:val="28"/>
                      </w:rPr>
                      <w:t>Traffic light the circle.</w:t>
                    </w:r>
                  </w:p>
                </w:txbxContent>
              </v:textbox>
            </v:shape>
          </w:pict>
        </mc:Fallback>
      </mc:AlternateContent>
    </w:r>
    <w:r>
      <w:rPr>
        <w:rFonts w:ascii="Cartoonist Simple" w:hAnsi="Cartoonist Simple"/>
        <w:noProof/>
        <w:lang w:eastAsia="en-GB"/>
      </w:rPr>
      <w:drawing>
        <wp:anchor distT="0" distB="0" distL="114300" distR="114300" simplePos="0" relativeHeight="251659264" behindDoc="1" locked="0" layoutInCell="1" allowOverlap="1" wp14:anchorId="1C3D5434" wp14:editId="77D41DA3">
          <wp:simplePos x="0" y="0"/>
          <wp:positionH relativeFrom="column">
            <wp:posOffset>-229326</wp:posOffset>
          </wp:positionH>
          <wp:positionV relativeFrom="paragraph">
            <wp:posOffset>-393700</wp:posOffset>
          </wp:positionV>
          <wp:extent cx="903513" cy="903513"/>
          <wp:effectExtent l="0" t="0" r="0" b="0"/>
          <wp:wrapNone/>
          <wp:docPr id="7" name="Picture 7" descr="C:\Users\Kris\AppData\Local\Microsoft\Windows\Temporary Internet Files\Content.IE5\5CKD7UZ3\MC900433882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ris\AppData\Local\Microsoft\Windows\Temporary Internet Files\Content.IE5\5CKD7UZ3\MC900433882[1]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513" cy="9035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238" w:rsidRDefault="00DF4238" w:rsidP="00DF4238">
      <w:pPr>
        <w:spacing w:after="0" w:line="240" w:lineRule="auto"/>
      </w:pPr>
      <w:r>
        <w:separator/>
      </w:r>
    </w:p>
  </w:footnote>
  <w:footnote w:type="continuationSeparator" w:id="0">
    <w:p w:rsidR="00DF4238" w:rsidRDefault="00DF4238" w:rsidP="00DF42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F17"/>
    <w:rsid w:val="004161C2"/>
    <w:rsid w:val="00B059BE"/>
    <w:rsid w:val="00B30F17"/>
    <w:rsid w:val="00C120FD"/>
    <w:rsid w:val="00DF4238"/>
    <w:rsid w:val="00E5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6930E4D0-E31E-482C-90ED-381A9CA23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0F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0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0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F1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4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238"/>
  </w:style>
  <w:style w:type="paragraph" w:styleId="Footer">
    <w:name w:val="footer"/>
    <w:basedOn w:val="Normal"/>
    <w:link w:val="FooterChar"/>
    <w:uiPriority w:val="99"/>
    <w:unhideWhenUsed/>
    <w:rsid w:val="00DF4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E9B3B</Template>
  <TotalTime>0</TotalTime>
  <Pages>1</Pages>
  <Words>33</Words>
  <Characters>193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V Jenkins</cp:lastModifiedBy>
  <cp:revision>2</cp:revision>
  <dcterms:created xsi:type="dcterms:W3CDTF">2020-03-27T14:56:00Z</dcterms:created>
  <dcterms:modified xsi:type="dcterms:W3CDTF">2020-03-27T14:56:00Z</dcterms:modified>
</cp:coreProperties>
</file>