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4453C" w14:textId="07EC958F" w:rsidR="00BC440A" w:rsidRDefault="00BC440A">
      <w:r>
        <w:t xml:space="preserve"> </w:t>
      </w:r>
      <w:bookmarkStart w:id="0" w:name="_GoBack"/>
      <w:bookmarkEnd w:id="0"/>
      <w:r w:rsidR="009B13A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5B7CB5E" wp14:editId="34588BF7">
            <wp:simplePos x="0" y="0"/>
            <wp:positionH relativeFrom="column">
              <wp:posOffset>0</wp:posOffset>
            </wp:positionH>
            <wp:positionV relativeFrom="paragraph">
              <wp:posOffset>4419600</wp:posOffset>
            </wp:positionV>
            <wp:extent cx="5715000" cy="4419600"/>
            <wp:effectExtent l="0" t="0" r="0" b="0"/>
            <wp:wrapSquare wrapText="bothSides"/>
            <wp:docPr id="4" name="Picture 4" descr="An Empty Treasure Chest and a Single Necklace Coloring Pag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 Empty Treasure Chest and a Single Necklace Coloring Pag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3A8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59E921CD" wp14:editId="4831488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5000" cy="4419600"/>
            <wp:effectExtent l="0" t="0" r="0" b="0"/>
            <wp:wrapSquare wrapText="bothSides"/>
            <wp:docPr id="3" name="Picture 3" descr="An Empty Treasure Chest and a Single Necklace Coloring Pag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 Empty Treasure Chest and a Single Necklace Coloring Pag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440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0BBF8" w14:textId="77777777" w:rsidR="009B13A8" w:rsidRDefault="009B13A8" w:rsidP="009B13A8">
      <w:pPr>
        <w:spacing w:after="0" w:line="240" w:lineRule="auto"/>
      </w:pPr>
      <w:r>
        <w:separator/>
      </w:r>
    </w:p>
  </w:endnote>
  <w:endnote w:type="continuationSeparator" w:id="0">
    <w:p w14:paraId="2A542AA3" w14:textId="77777777" w:rsidR="009B13A8" w:rsidRDefault="009B13A8" w:rsidP="009B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28F72" w14:textId="77777777" w:rsidR="009B13A8" w:rsidRDefault="009B13A8" w:rsidP="009B13A8">
      <w:pPr>
        <w:spacing w:after="0" w:line="240" w:lineRule="auto"/>
      </w:pPr>
      <w:r>
        <w:separator/>
      </w:r>
    </w:p>
  </w:footnote>
  <w:footnote w:type="continuationSeparator" w:id="0">
    <w:p w14:paraId="69BE2A39" w14:textId="77777777" w:rsidR="009B13A8" w:rsidRDefault="009B13A8" w:rsidP="009B1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D9CE5" w14:textId="50CAFE6C" w:rsidR="009B13A8" w:rsidRPr="009B13A8" w:rsidRDefault="009B13A8" w:rsidP="009B13A8">
    <w:pPr>
      <w:pStyle w:val="Header"/>
      <w:jc w:val="center"/>
      <w:rPr>
        <w:rFonts w:ascii="Ink Free" w:hAnsi="Ink Free"/>
        <w:sz w:val="36"/>
      </w:rPr>
    </w:pPr>
    <w:r w:rsidRPr="009B13A8">
      <w:rPr>
        <w:rFonts w:ascii="Ink Free" w:hAnsi="Ink Free"/>
        <w:sz w:val="36"/>
      </w:rPr>
      <w:t>What amounts can you make in the pirate treasure chest?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8D"/>
    <w:rsid w:val="009B13A8"/>
    <w:rsid w:val="00BC440A"/>
    <w:rsid w:val="00CE3F8D"/>
    <w:rsid w:val="00EF73AD"/>
    <w:rsid w:val="00FA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1FF75"/>
  <w15:chartTrackingRefBased/>
  <w15:docId w15:val="{FA62B42F-BB6B-4039-B00B-5DA37F6B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3A8"/>
  </w:style>
  <w:style w:type="paragraph" w:styleId="Footer">
    <w:name w:val="footer"/>
    <w:basedOn w:val="Normal"/>
    <w:link w:val="FooterChar"/>
    <w:uiPriority w:val="99"/>
    <w:unhideWhenUsed/>
    <w:rsid w:val="009B1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www.pinterest.com/pin/399201954455890808/&amp;psig=AOvVaw33SUVbxEIg5dCo3RoBCGd2&amp;ust=1587995055547000&amp;source=images&amp;cd=vfe&amp;ved=0CAIQjRxqFwoTCKilyt6chukCFQAAAAAdAAAAABA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8144F2FF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2020-04-26T14:08:00Z</dcterms:created>
  <dcterms:modified xsi:type="dcterms:W3CDTF">2020-04-26T14:08:00Z</dcterms:modified>
</cp:coreProperties>
</file>