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3896" w:type="dxa"/>
        <w:tblInd w:w="-5" w:type="dxa"/>
        <w:tblLook w:val="04A0" w:firstRow="1" w:lastRow="0" w:firstColumn="1" w:lastColumn="0" w:noHBand="0" w:noVBand="1"/>
      </w:tblPr>
      <w:tblGrid>
        <w:gridCol w:w="3474"/>
        <w:gridCol w:w="3474"/>
        <w:gridCol w:w="3474"/>
        <w:gridCol w:w="3474"/>
      </w:tblGrid>
      <w:tr w:rsidR="008359A9" w14:paraId="4913629B" w14:textId="77777777" w:rsidTr="008359A9">
        <w:trPr>
          <w:trHeight w:val="3007"/>
        </w:trPr>
        <w:tc>
          <w:tcPr>
            <w:tcW w:w="3474" w:type="dxa"/>
          </w:tcPr>
          <w:p w14:paraId="10BAAB82" w14:textId="2D98DF03" w:rsidR="005A4F32" w:rsidRDefault="00591C4E" w:rsidP="005A4F32"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3536" behindDoc="0" locked="0" layoutInCell="1" allowOverlap="1" wp14:anchorId="2D298058" wp14:editId="7F1B79BD">
                  <wp:simplePos x="0" y="0"/>
                  <wp:positionH relativeFrom="column">
                    <wp:posOffset>270163</wp:posOffset>
                  </wp:positionH>
                  <wp:positionV relativeFrom="paragraph">
                    <wp:posOffset>1068639</wp:posOffset>
                  </wp:positionV>
                  <wp:extent cx="1448435" cy="631825"/>
                  <wp:effectExtent l="0" t="0" r="0" b="0"/>
                  <wp:wrapSquare wrapText="bothSides"/>
                  <wp:docPr id="30" name="Picture 30" descr="Funny Various Cartoon Vegetables | Детские рисунки, Мультяшные ...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unny Various Cartoon Vegetables | Детские рисунки, Мультяшные ...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8435" cy="631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00224" behindDoc="0" locked="0" layoutInCell="1" allowOverlap="1" wp14:anchorId="36A2A616" wp14:editId="6E96EBA7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181610</wp:posOffset>
                      </wp:positionV>
                      <wp:extent cx="2045335" cy="866775"/>
                      <wp:effectExtent l="0" t="0" r="0" b="0"/>
                      <wp:wrapSquare wrapText="bothSides"/>
                      <wp:docPr id="1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45335" cy="8667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B7130F" w14:textId="77777777" w:rsidR="005A4F32" w:rsidRPr="00591C4E" w:rsidRDefault="005A4F32" w:rsidP="005A4F32">
                                  <w:pPr>
                                    <w:jc w:val="center"/>
                                    <w:rPr>
                                      <w:rFonts w:ascii="Chocolate Covered Raindrops" w:hAnsi="Chocolate Covered Raindrops"/>
                                      <w:sz w:val="32"/>
                                      <w:szCs w:val="36"/>
                                    </w:rPr>
                                  </w:pPr>
                                  <w:r w:rsidRPr="00591C4E">
                                    <w:rPr>
                                      <w:rFonts w:ascii="Chocolate Covered Raindrops" w:hAnsi="Chocolate Covered Raindrops"/>
                                      <w:sz w:val="32"/>
                                      <w:szCs w:val="36"/>
                                    </w:rPr>
                                    <w:t>Turn your favourite fruit and vegetables into cartoon characters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6A2A61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.2pt;margin-top:14.3pt;width:161.05pt;height:68.2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" filled="f" stroked="f">
                      <v:textbox>
                        <w:txbxContent>
                          <w:p w14:paraId="6AB7130F" w14:textId="77777777" w:rsidR="005A4F32" w:rsidRPr="00591C4E" w:rsidRDefault="005A4F32" w:rsidP="005A4F32">
                            <w:pPr>
                              <w:jc w:val="center"/>
                              <w:rPr>
                                <w:rFonts w:ascii="Chocolate Covered Raindrops" w:hAnsi="Chocolate Covered Raindrops"/>
                                <w:sz w:val="32"/>
                                <w:szCs w:val="36"/>
                              </w:rPr>
                            </w:pPr>
                            <w:r w:rsidRPr="00591C4E">
                              <w:rPr>
                                <w:rFonts w:ascii="Chocolate Covered Raindrops" w:hAnsi="Chocolate Covered Raindrops"/>
                                <w:sz w:val="32"/>
                                <w:szCs w:val="36"/>
                              </w:rPr>
                              <w:t>Turn your favourite fruit and vegetables into cartoon characters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5A4F32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324123A2" wp14:editId="76725EF7">
                      <wp:simplePos x="0" y="0"/>
                      <wp:positionH relativeFrom="margin">
                        <wp:posOffset>-246380</wp:posOffset>
                      </wp:positionH>
                      <wp:positionV relativeFrom="paragraph">
                        <wp:posOffset>-737603</wp:posOffset>
                      </wp:positionV>
                      <wp:extent cx="9212239" cy="586854"/>
                      <wp:effectExtent l="0" t="0" r="0" b="381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212239" cy="586854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519A65C" w14:textId="77777777" w:rsidR="008311C9" w:rsidRPr="008311C9" w:rsidRDefault="008311C9" w:rsidP="008311C9">
                                  <w:pPr>
                                    <w:jc w:val="center"/>
                                    <w:rPr>
                                      <w:rFonts w:ascii="Colored Crayons" w:hAnsi="Colored Crayons"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ascii="Colored Crayons" w:hAnsi="Colored Crayons"/>
                                      <w:sz w:val="72"/>
                                      <w:szCs w:val="72"/>
                                    </w:rPr>
                                    <w:t>Drawing Ideas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24123A2" id="Text Box 26" o:spid="_x0000_s1027" type="#_x0000_t202" style="position:absolute;margin-left:-19.4pt;margin-top:-58.1pt;width:725.35pt;height:46.2pt;z-index:25169817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" filled="f" stroked="f" strokeweight=".5pt">
                      <v:textbox>
                        <w:txbxContent>
                          <w:p w14:paraId="1519A65C" w14:textId="77777777" w:rsidR="008311C9" w:rsidRPr="008311C9" w:rsidRDefault="008311C9" w:rsidP="008311C9">
                            <w:pPr>
                              <w:jc w:val="center"/>
                              <w:rPr>
                                <w:rFonts w:ascii="Colored Crayons" w:hAnsi="Colored Crayons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olored Crayons" w:hAnsi="Colored Crayons"/>
                                <w:sz w:val="72"/>
                                <w:szCs w:val="72"/>
                              </w:rPr>
                              <w:t>Drawing Ideas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3474" w:type="dxa"/>
          </w:tcPr>
          <w:p w14:paraId="6452605C" w14:textId="2F028D08" w:rsidR="005A4F32" w:rsidRDefault="00591C4E" w:rsidP="005A4F32"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4560" behindDoc="0" locked="0" layoutInCell="1" allowOverlap="1" wp14:anchorId="5C73284C" wp14:editId="2D8DB19B">
                  <wp:simplePos x="0" y="0"/>
                  <wp:positionH relativeFrom="column">
                    <wp:posOffset>569661</wp:posOffset>
                  </wp:positionH>
                  <wp:positionV relativeFrom="paragraph">
                    <wp:posOffset>985066</wp:posOffset>
                  </wp:positionV>
                  <wp:extent cx="682903" cy="871786"/>
                  <wp:effectExtent l="0" t="0" r="3175" b="5080"/>
                  <wp:wrapSquare wrapText="bothSides"/>
                  <wp:docPr id="31" name="Picture 31" descr="Cartoon Dad Dancing On A White Background Vector Illustration ...">
                    <a:hlinkClick xmlns:a="http://schemas.openxmlformats.org/drawingml/2006/main" r:id="rId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artoon Dad Dancing On A White Background Vector Illustration ...">
                            <a:hlinkClick r:id="rId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903" cy="8717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A4F32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01248" behindDoc="0" locked="0" layoutInCell="1" allowOverlap="1" wp14:anchorId="28A8311D" wp14:editId="67AD7220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217170</wp:posOffset>
                      </wp:positionV>
                      <wp:extent cx="2045335" cy="842645"/>
                      <wp:effectExtent l="0" t="0" r="0" b="0"/>
                      <wp:wrapSquare wrapText="bothSides"/>
                      <wp:docPr id="1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45335" cy="84264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C630383" w14:textId="77777777" w:rsidR="005A4F32" w:rsidRPr="00591C4E" w:rsidRDefault="005A4F32" w:rsidP="005A4F32">
                                  <w:pPr>
                                    <w:jc w:val="center"/>
                                    <w:rPr>
                                      <w:rFonts w:ascii="Chocolate Covered Raindrops" w:hAnsi="Chocolate Covered Raindrops"/>
                                      <w:sz w:val="32"/>
                                      <w:szCs w:val="32"/>
                                    </w:rPr>
                                  </w:pPr>
                                  <w:r w:rsidRPr="00591C4E">
                                    <w:rPr>
                                      <w:rFonts w:ascii="Chocolate Covered Raindrops" w:hAnsi="Chocolate Covered Raindrops"/>
                                      <w:sz w:val="32"/>
                                      <w:szCs w:val="32"/>
                                    </w:rPr>
                                    <w:t>Draw a funny picture of someone who lives in your house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A8311D" id="_x0000_s1028" type="#_x0000_t202" style="position:absolute;margin-left:-1.45pt;margin-top:17.1pt;width:161.05pt;height:66.35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" filled="f" stroked="f">
                      <v:textbox>
                        <w:txbxContent>
                          <w:p w14:paraId="0C630383" w14:textId="77777777" w:rsidR="005A4F32" w:rsidRPr="00591C4E" w:rsidRDefault="005A4F32" w:rsidP="005A4F32">
                            <w:pPr>
                              <w:jc w:val="center"/>
                              <w:rPr>
                                <w:rFonts w:ascii="Chocolate Covered Raindrops" w:hAnsi="Chocolate Covered Raindrops"/>
                                <w:sz w:val="32"/>
                                <w:szCs w:val="32"/>
                              </w:rPr>
                            </w:pPr>
                            <w:r w:rsidRPr="00591C4E">
                              <w:rPr>
                                <w:rFonts w:ascii="Chocolate Covered Raindrops" w:hAnsi="Chocolate Covered Raindrops"/>
                                <w:sz w:val="32"/>
                                <w:szCs w:val="32"/>
                              </w:rPr>
                              <w:t>Draw a funny picture of someone who lives in your house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3474" w:type="dxa"/>
          </w:tcPr>
          <w:p w14:paraId="474783DC" w14:textId="54C04FCC" w:rsidR="00591C4E" w:rsidRDefault="005A4F32" w:rsidP="005A4F3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02272" behindDoc="0" locked="0" layoutInCell="1" allowOverlap="1" wp14:anchorId="24134248" wp14:editId="69AE09F1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217170</wp:posOffset>
                      </wp:positionV>
                      <wp:extent cx="2045335" cy="415290"/>
                      <wp:effectExtent l="0" t="0" r="0" b="3810"/>
                      <wp:wrapSquare wrapText="bothSides"/>
                      <wp:docPr id="14" name="Text Box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45335" cy="41529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D8A82FE" w14:textId="77777777" w:rsidR="005A4F32" w:rsidRPr="00AF7374" w:rsidRDefault="005A4F32" w:rsidP="005A4F32">
                                  <w:pPr>
                                    <w:jc w:val="center"/>
                                    <w:rPr>
                                      <w:rFonts w:ascii="Chocolate Covered Raindrops" w:hAnsi="Chocolate Covered Raindrops"/>
                                      <w:sz w:val="48"/>
                                      <w:szCs w:val="48"/>
                                    </w:rPr>
                                  </w:pPr>
                                  <w:r>
                                    <w:rPr>
                                      <w:rFonts w:ascii="Chocolate Covered Raindrops" w:hAnsi="Chocolate Covered Raindrops"/>
                                      <w:sz w:val="48"/>
                                      <w:szCs w:val="48"/>
                                    </w:rPr>
                                    <w:t xml:space="preserve">Create an alien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134248" id="Text Box 14" o:spid="_x0000_s1029" type="#_x0000_t202" style="position:absolute;margin-left:-.3pt;margin-top:17.1pt;width:161.05pt;height:32.7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" filled="f" stroked="f">
                      <v:textbox>
                        <w:txbxContent>
                          <w:p w14:paraId="4D8A82FE" w14:textId="77777777" w:rsidR="005A4F32" w:rsidRPr="00AF7374" w:rsidRDefault="005A4F32" w:rsidP="005A4F32">
                            <w:pPr>
                              <w:jc w:val="center"/>
                              <w:rPr>
                                <w:rFonts w:ascii="Chocolate Covered Raindrops" w:hAnsi="Chocolate Covered Raindrop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hocolate Covered Raindrops" w:hAnsi="Chocolate Covered Raindrops"/>
                                <w:sz w:val="48"/>
                                <w:szCs w:val="48"/>
                              </w:rPr>
                              <w:t xml:space="preserve">Create an alien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23C3A459" w14:textId="22166BEC" w:rsidR="00591C4E" w:rsidRPr="00591C4E" w:rsidRDefault="00591C4E" w:rsidP="00591C4E">
            <w:pPr>
              <w:tabs>
                <w:tab w:val="left" w:pos="916"/>
              </w:tabs>
            </w:pPr>
            <w:r>
              <w:tab/>
            </w: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inline distT="0" distB="0" distL="0" distR="0" wp14:anchorId="5136EF4F" wp14:editId="339F152E">
                  <wp:extent cx="937895" cy="807522"/>
                  <wp:effectExtent l="0" t="0" r="0" b="0"/>
                  <wp:docPr id="32" name="Picture 32" descr="ALIEN Clip Art Aliens Clipart Downloads Space Alien Party | Etsy">
                    <a:hlinkClick xmlns:a="http://schemas.openxmlformats.org/drawingml/2006/main" r:id="rId1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LIEN Clip Art Aliens Clipart Downloads Space Alien Party | Etsy">
                            <a:hlinkClick r:id="rId1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3900"/>
                          <a:stretch/>
                        </pic:blipFill>
                        <pic:spPr bwMode="auto">
                          <a:xfrm>
                            <a:off x="0" y="0"/>
                            <a:ext cx="951728" cy="8194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0C21880" w14:textId="39A255D5" w:rsidR="005A4F32" w:rsidRPr="00591C4E" w:rsidRDefault="005A4F32" w:rsidP="00591C4E"/>
        </w:tc>
        <w:tc>
          <w:tcPr>
            <w:tcW w:w="3474" w:type="dxa"/>
          </w:tcPr>
          <w:p w14:paraId="1D9A71FB" w14:textId="39CE2F04" w:rsidR="00591C4E" w:rsidRDefault="00591C4E" w:rsidP="005A4F32"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5584" behindDoc="0" locked="0" layoutInCell="1" allowOverlap="1" wp14:anchorId="07861E31" wp14:editId="42D82959">
                  <wp:simplePos x="0" y="0"/>
                  <wp:positionH relativeFrom="column">
                    <wp:posOffset>675763</wp:posOffset>
                  </wp:positionH>
                  <wp:positionV relativeFrom="paragraph">
                    <wp:posOffset>1048121</wp:posOffset>
                  </wp:positionV>
                  <wp:extent cx="623455" cy="598971"/>
                  <wp:effectExtent l="0" t="0" r="5715" b="0"/>
                  <wp:wrapSquare wrapText="bothSides"/>
                  <wp:docPr id="59" name="Picture 59" descr="Hand Drawn Vector Illustrations - Cinema Collection. Movie And ...">
                    <a:hlinkClick xmlns:a="http://schemas.openxmlformats.org/drawingml/2006/main" r:id="rId12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and Drawn Vector Illustrations - Cinema Collection. Movie And ...">
                            <a:hlinkClick r:id="rId12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3455" cy="598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A4F32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03296" behindDoc="0" locked="0" layoutInCell="1" allowOverlap="1" wp14:anchorId="3D4737A5" wp14:editId="17494EFE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217170</wp:posOffset>
                      </wp:positionV>
                      <wp:extent cx="2045335" cy="795020"/>
                      <wp:effectExtent l="0" t="0" r="0" b="5080"/>
                      <wp:wrapSquare wrapText="bothSides"/>
                      <wp:docPr id="1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45335" cy="7950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5D03246" w14:textId="77777777" w:rsidR="005A4F32" w:rsidRPr="00591C4E" w:rsidRDefault="005A4F32" w:rsidP="005A4F32">
                                  <w:pPr>
                                    <w:jc w:val="center"/>
                                    <w:rPr>
                                      <w:rFonts w:ascii="Chocolate Covered Raindrops" w:hAnsi="Chocolate Covered Raindrops"/>
                                      <w:sz w:val="32"/>
                                      <w:szCs w:val="40"/>
                                    </w:rPr>
                                  </w:pPr>
                                  <w:r w:rsidRPr="00591C4E">
                                    <w:rPr>
                                      <w:rFonts w:ascii="Chocolate Covered Raindrops" w:hAnsi="Chocolate Covered Raindrops"/>
                                      <w:sz w:val="32"/>
                                      <w:szCs w:val="40"/>
                                    </w:rPr>
                                    <w:t>Design a movie poster for your favourite movie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4737A5" id="_x0000_s1030" type="#_x0000_t202" style="position:absolute;margin-left:-.1pt;margin-top:17.1pt;width:161.05pt;height:62.6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" filled="f" stroked="f">
                      <v:textbox>
                        <w:txbxContent>
                          <w:p w14:paraId="55D03246" w14:textId="77777777" w:rsidR="005A4F32" w:rsidRPr="00591C4E" w:rsidRDefault="005A4F32" w:rsidP="005A4F32">
                            <w:pPr>
                              <w:jc w:val="center"/>
                              <w:rPr>
                                <w:rFonts w:ascii="Chocolate Covered Raindrops" w:hAnsi="Chocolate Covered Raindrops"/>
                                <w:sz w:val="32"/>
                                <w:szCs w:val="40"/>
                              </w:rPr>
                            </w:pPr>
                            <w:r w:rsidRPr="00591C4E">
                              <w:rPr>
                                <w:rFonts w:ascii="Chocolate Covered Raindrops" w:hAnsi="Chocolate Covered Raindrops"/>
                                <w:sz w:val="32"/>
                                <w:szCs w:val="40"/>
                              </w:rPr>
                              <w:t>Design a movie poster for your favourite movie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7837FE88" w14:textId="2F1FCD8E" w:rsidR="00591C4E" w:rsidRPr="00591C4E" w:rsidRDefault="00591C4E" w:rsidP="00591C4E"/>
          <w:p w14:paraId="27719A0F" w14:textId="5E59E5B5" w:rsidR="00591C4E" w:rsidRPr="00591C4E" w:rsidRDefault="00591C4E" w:rsidP="00591C4E">
            <w:pPr>
              <w:jc w:val="center"/>
            </w:pPr>
          </w:p>
          <w:p w14:paraId="6698F0CF" w14:textId="77777777" w:rsidR="00591C4E" w:rsidRPr="00591C4E" w:rsidRDefault="00591C4E" w:rsidP="00591C4E"/>
          <w:p w14:paraId="69967667" w14:textId="4C2FF363" w:rsidR="005A4F32" w:rsidRPr="00591C4E" w:rsidRDefault="005A4F32" w:rsidP="00591C4E"/>
        </w:tc>
      </w:tr>
      <w:tr w:rsidR="008359A9" w14:paraId="794D0649" w14:textId="77777777" w:rsidTr="008359A9">
        <w:trPr>
          <w:trHeight w:val="2814"/>
        </w:trPr>
        <w:tc>
          <w:tcPr>
            <w:tcW w:w="3474" w:type="dxa"/>
          </w:tcPr>
          <w:p w14:paraId="07BAA589" w14:textId="290304A4" w:rsidR="005A4F32" w:rsidRDefault="00591C4E" w:rsidP="005A4F32"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6608" behindDoc="0" locked="0" layoutInCell="1" allowOverlap="1" wp14:anchorId="7CF8B69B" wp14:editId="66F51668">
                  <wp:simplePos x="0" y="0"/>
                  <wp:positionH relativeFrom="column">
                    <wp:posOffset>370675</wp:posOffset>
                  </wp:positionH>
                  <wp:positionV relativeFrom="paragraph">
                    <wp:posOffset>724098</wp:posOffset>
                  </wp:positionV>
                  <wp:extent cx="1021072" cy="802441"/>
                  <wp:effectExtent l="0" t="0" r="8255" b="0"/>
                  <wp:wrapSquare wrapText="bothSides"/>
                  <wp:docPr id="60" name="Picture 60" descr="10 Outer Space Art Ideas that are Out of this World">
                    <a:hlinkClick xmlns:a="http://schemas.openxmlformats.org/drawingml/2006/main" r:id="rId1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10 Outer Space Art Ideas that are Out of this World">
                            <a:hlinkClick r:id="rId1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072" cy="8024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A4F32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04320" behindDoc="0" locked="0" layoutInCell="1" allowOverlap="1" wp14:anchorId="469B2FA5" wp14:editId="45531C5D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213360</wp:posOffset>
                      </wp:positionV>
                      <wp:extent cx="2045335" cy="356235"/>
                      <wp:effectExtent l="0" t="0" r="0" b="5715"/>
                      <wp:wrapSquare wrapText="bothSides"/>
                      <wp:docPr id="1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45335" cy="35623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F2585C4" w14:textId="77777777" w:rsidR="005A4F32" w:rsidRPr="00591C4E" w:rsidRDefault="005A4F32" w:rsidP="005A4F32">
                                  <w:pPr>
                                    <w:jc w:val="center"/>
                                    <w:rPr>
                                      <w:rFonts w:ascii="Chocolate Covered Raindrops" w:hAnsi="Chocolate Covered Raindrops"/>
                                      <w:sz w:val="32"/>
                                      <w:szCs w:val="40"/>
                                    </w:rPr>
                                  </w:pPr>
                                  <w:r w:rsidRPr="00591C4E">
                                    <w:rPr>
                                      <w:rFonts w:ascii="Chocolate Covered Raindrops" w:hAnsi="Chocolate Covered Raindrops"/>
                                      <w:sz w:val="32"/>
                                      <w:szCs w:val="40"/>
                                    </w:rPr>
                                    <w:t>Draw a space picture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9B2FA5" id="_x0000_s1031" type="#_x0000_t202" style="position:absolute;margin-left:-.75pt;margin-top:16.8pt;width:161.05pt;height:28.05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" filled="f" stroked="f">
                      <v:textbox>
                        <w:txbxContent>
                          <w:p w14:paraId="2F2585C4" w14:textId="77777777" w:rsidR="005A4F32" w:rsidRPr="00591C4E" w:rsidRDefault="005A4F32" w:rsidP="005A4F32">
                            <w:pPr>
                              <w:jc w:val="center"/>
                              <w:rPr>
                                <w:rFonts w:ascii="Chocolate Covered Raindrops" w:hAnsi="Chocolate Covered Raindrops"/>
                                <w:sz w:val="32"/>
                                <w:szCs w:val="40"/>
                              </w:rPr>
                            </w:pPr>
                            <w:r w:rsidRPr="00591C4E">
                              <w:rPr>
                                <w:rFonts w:ascii="Chocolate Covered Raindrops" w:hAnsi="Chocolate Covered Raindrops"/>
                                <w:sz w:val="32"/>
                                <w:szCs w:val="40"/>
                              </w:rPr>
                              <w:t>Draw a space picture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3474" w:type="dxa"/>
          </w:tcPr>
          <w:p w14:paraId="1E6D285A" w14:textId="289CA053" w:rsidR="008359A9" w:rsidRDefault="005A4F32" w:rsidP="005A4F3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05344" behindDoc="0" locked="0" layoutInCell="1" allowOverlap="1" wp14:anchorId="1EF18F89" wp14:editId="5B2EA1F0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213360</wp:posOffset>
                      </wp:positionV>
                      <wp:extent cx="2045335" cy="356235"/>
                      <wp:effectExtent l="0" t="0" r="0" b="5715"/>
                      <wp:wrapSquare wrapText="bothSides"/>
                      <wp:docPr id="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45335" cy="35623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D897DFA" w14:textId="77777777" w:rsidR="005A4F32" w:rsidRPr="00AF7374" w:rsidRDefault="005A4F32" w:rsidP="005A4F32">
                                  <w:pPr>
                                    <w:jc w:val="center"/>
                                    <w:rPr>
                                      <w:rFonts w:ascii="Chocolate Covered Raindrops" w:hAnsi="Chocolate Covered Raindrops"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Chocolate Covered Raindrops" w:hAnsi="Chocolate Covered Raindrops"/>
                                      <w:sz w:val="40"/>
                                      <w:szCs w:val="40"/>
                                    </w:rPr>
                                    <w:t>Create a new toy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F18F89" id="_x0000_s1032" type="#_x0000_t202" style="position:absolute;margin-left:-1.45pt;margin-top:16.8pt;width:161.05pt;height:28.05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" filled="f" stroked="f">
                      <v:textbox>
                        <w:txbxContent>
                          <w:p w14:paraId="4D897DFA" w14:textId="77777777" w:rsidR="005A4F32" w:rsidRPr="00AF7374" w:rsidRDefault="005A4F32" w:rsidP="005A4F32">
                            <w:pPr>
                              <w:jc w:val="center"/>
                              <w:rPr>
                                <w:rFonts w:ascii="Chocolate Covered Raindrops" w:hAnsi="Chocolate Covered Raindrop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hocolate Covered Raindrops" w:hAnsi="Chocolate Covered Raindrops"/>
                                <w:sz w:val="40"/>
                                <w:szCs w:val="40"/>
                              </w:rPr>
                              <w:t>Create a new toy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1BBF5E15" w14:textId="4AFE66DE" w:rsidR="005A4F32" w:rsidRPr="008359A9" w:rsidRDefault="008359A9" w:rsidP="008359A9">
            <w:pPr>
              <w:jc w:val="center"/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inline distT="0" distB="0" distL="0" distR="0" wp14:anchorId="1CBD1E2E" wp14:editId="5501BA80">
                  <wp:extent cx="783400" cy="783400"/>
                  <wp:effectExtent l="0" t="0" r="0" b="0"/>
                  <wp:docPr id="199" name="Picture 199" descr="Toy Story Clipart Forky">
                    <a:hlinkClick xmlns:a="http://schemas.openxmlformats.org/drawingml/2006/main" r:id="rId1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Toy Story Clipart Forky">
                            <a:hlinkClick r:id="rId1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93582" cy="7935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74" w:type="dxa"/>
          </w:tcPr>
          <w:p w14:paraId="5CB1C548" w14:textId="20E119FE" w:rsidR="005A4F32" w:rsidRDefault="008359A9" w:rsidP="005A4F32"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7632" behindDoc="0" locked="0" layoutInCell="1" allowOverlap="1" wp14:anchorId="42E9427C" wp14:editId="5455A83A">
                  <wp:simplePos x="0" y="0"/>
                  <wp:positionH relativeFrom="column">
                    <wp:posOffset>666304</wp:posOffset>
                  </wp:positionH>
                  <wp:positionV relativeFrom="paragraph">
                    <wp:posOffset>853027</wp:posOffset>
                  </wp:positionV>
                  <wp:extent cx="541687" cy="724288"/>
                  <wp:effectExtent l="0" t="0" r="0" b="0"/>
                  <wp:wrapSquare wrapText="bothSides"/>
                  <wp:docPr id="200" name="Picture 200" descr="Future clipart futuristic house, Future futuristic house ...">
                    <a:hlinkClick xmlns:a="http://schemas.openxmlformats.org/drawingml/2006/main" r:id="rId1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Future clipart futuristic house, Future futuristic house ...">
                            <a:hlinkClick r:id="rId1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41687" cy="724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A4F32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06368" behindDoc="0" locked="0" layoutInCell="1" allowOverlap="1" wp14:anchorId="3C150B4C" wp14:editId="55E7A0E2">
                      <wp:simplePos x="0" y="0"/>
                      <wp:positionH relativeFrom="column">
                        <wp:posOffset>-15686</wp:posOffset>
                      </wp:positionH>
                      <wp:positionV relativeFrom="paragraph">
                        <wp:posOffset>70857</wp:posOffset>
                      </wp:positionV>
                      <wp:extent cx="2045335" cy="700405"/>
                      <wp:effectExtent l="0" t="0" r="0" b="4445"/>
                      <wp:wrapSquare wrapText="bothSides"/>
                      <wp:docPr id="1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45335" cy="70040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EB2CE7E" w14:textId="77777777" w:rsidR="005A4F32" w:rsidRPr="00AF7374" w:rsidRDefault="005A4F32" w:rsidP="005A4F32">
                                  <w:pPr>
                                    <w:jc w:val="center"/>
                                    <w:rPr>
                                      <w:rFonts w:ascii="Chocolate Covered Raindrops" w:hAnsi="Chocolate Covered Raindrops"/>
                                      <w:sz w:val="40"/>
                                      <w:szCs w:val="40"/>
                                    </w:rPr>
                                  </w:pPr>
                                  <w:r w:rsidRPr="00AF7374">
                                    <w:rPr>
                                      <w:rFonts w:ascii="Chocolate Covered Raindrops" w:hAnsi="Chocolate Covered Raindrops"/>
                                      <w:sz w:val="40"/>
                                      <w:szCs w:val="40"/>
                                    </w:rPr>
                                    <w:t>Design a house for the future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150B4C" id="_x0000_s1033" type="#_x0000_t202" style="position:absolute;margin-left:-1.25pt;margin-top:5.6pt;width:161.05pt;height:55.1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" filled="f" stroked="f">
                      <v:textbox>
                        <w:txbxContent>
                          <w:p w14:paraId="2EB2CE7E" w14:textId="77777777" w:rsidR="005A4F32" w:rsidRPr="00AF7374" w:rsidRDefault="005A4F32" w:rsidP="005A4F32">
                            <w:pPr>
                              <w:jc w:val="center"/>
                              <w:rPr>
                                <w:rFonts w:ascii="Chocolate Covered Raindrops" w:hAnsi="Chocolate Covered Raindrops"/>
                                <w:sz w:val="40"/>
                                <w:szCs w:val="40"/>
                              </w:rPr>
                            </w:pPr>
                            <w:r w:rsidRPr="00AF7374">
                              <w:rPr>
                                <w:rFonts w:ascii="Chocolate Covered Raindrops" w:hAnsi="Chocolate Covered Raindrops"/>
                                <w:sz w:val="40"/>
                                <w:szCs w:val="40"/>
                              </w:rPr>
                              <w:t>Design a house for the future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3474" w:type="dxa"/>
          </w:tcPr>
          <w:p w14:paraId="2AEA4B07" w14:textId="39B06FD9" w:rsidR="005A4F32" w:rsidRDefault="008359A9" w:rsidP="005A4F32"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8656" behindDoc="0" locked="0" layoutInCell="1" allowOverlap="1" wp14:anchorId="71925F1F" wp14:editId="235CBEF7">
                  <wp:simplePos x="0" y="0"/>
                  <wp:positionH relativeFrom="column">
                    <wp:posOffset>640632</wp:posOffset>
                  </wp:positionH>
                  <wp:positionV relativeFrom="paragraph">
                    <wp:posOffset>723528</wp:posOffset>
                  </wp:positionV>
                  <wp:extent cx="672669" cy="665316"/>
                  <wp:effectExtent l="0" t="0" r="0" b="1905"/>
                  <wp:wrapSquare wrapText="bothSides"/>
                  <wp:docPr id="201" name="Picture 201" descr="Free Castle Clip Art Pictures - Clipartix">
                    <a:hlinkClick xmlns:a="http://schemas.openxmlformats.org/drawingml/2006/main" r:id="rId2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Free Castle Clip Art Pictures - Clipartix">
                            <a:hlinkClick r:id="rId2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72669" cy="6653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A4F32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07392" behindDoc="0" locked="0" layoutInCell="1" allowOverlap="1" wp14:anchorId="731E01CC" wp14:editId="70CDC461">
                      <wp:simplePos x="0" y="0"/>
                      <wp:positionH relativeFrom="column">
                        <wp:posOffset>-25021</wp:posOffset>
                      </wp:positionH>
                      <wp:positionV relativeFrom="paragraph">
                        <wp:posOffset>82732</wp:posOffset>
                      </wp:positionV>
                      <wp:extent cx="2045335" cy="450850"/>
                      <wp:effectExtent l="0" t="0" r="0" b="6350"/>
                      <wp:wrapSquare wrapText="bothSides"/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45335" cy="4508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CA8761E" w14:textId="77777777" w:rsidR="005A4F32" w:rsidRPr="00AF7374" w:rsidRDefault="005A4F32" w:rsidP="005A4F32">
                                  <w:pPr>
                                    <w:jc w:val="center"/>
                                    <w:rPr>
                                      <w:rFonts w:ascii="Chocolate Covered Raindrops" w:hAnsi="Chocolate Covered Raindrops"/>
                                      <w:sz w:val="48"/>
                                      <w:szCs w:val="48"/>
                                    </w:rPr>
                                  </w:pPr>
                                  <w:r>
                                    <w:rPr>
                                      <w:rFonts w:ascii="Chocolate Covered Raindrops" w:hAnsi="Chocolate Covered Raindrops"/>
                                      <w:sz w:val="48"/>
                                      <w:szCs w:val="48"/>
                                    </w:rPr>
                                    <w:t xml:space="preserve">Draw a castle </w:t>
                                  </w:r>
                                </w:p>
                                <w:p w14:paraId="05C8152C" w14:textId="77777777" w:rsidR="005A4F32" w:rsidRPr="00AF7374" w:rsidRDefault="005A4F32" w:rsidP="005A4F32">
                                  <w:pPr>
                                    <w:rPr>
                                      <w:rFonts w:ascii="Chocolate Covered Raindrops" w:hAnsi="Chocolate Covered Raindrops"/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1E01CC" id="_x0000_s1034" type="#_x0000_t202" style="position:absolute;margin-left:-1.95pt;margin-top:6.5pt;width:161.05pt;height:35.5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" filled="f" stroked="f">
                      <v:textbox>
                        <w:txbxContent>
                          <w:p w14:paraId="1CA8761E" w14:textId="77777777" w:rsidR="005A4F32" w:rsidRPr="00AF7374" w:rsidRDefault="005A4F32" w:rsidP="005A4F32">
                            <w:pPr>
                              <w:jc w:val="center"/>
                              <w:rPr>
                                <w:rFonts w:ascii="Chocolate Covered Raindrops" w:hAnsi="Chocolate Covered Raindrop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hocolate Covered Raindrops" w:hAnsi="Chocolate Covered Raindrops"/>
                                <w:sz w:val="48"/>
                                <w:szCs w:val="48"/>
                              </w:rPr>
                              <w:t xml:space="preserve">Draw a castle </w:t>
                            </w:r>
                          </w:p>
                          <w:p w14:paraId="05C8152C" w14:textId="77777777" w:rsidR="005A4F32" w:rsidRPr="00AF7374" w:rsidRDefault="005A4F32" w:rsidP="005A4F32">
                            <w:pPr>
                              <w:rPr>
                                <w:rFonts w:ascii="Chocolate Covered Raindrops" w:hAnsi="Chocolate Covered Raindrops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8359A9" w14:paraId="415D62C3" w14:textId="77777777" w:rsidTr="008359A9">
        <w:trPr>
          <w:trHeight w:val="2667"/>
        </w:trPr>
        <w:tc>
          <w:tcPr>
            <w:tcW w:w="3474" w:type="dxa"/>
          </w:tcPr>
          <w:p w14:paraId="1AF707F2" w14:textId="71805107" w:rsidR="005A4F32" w:rsidRDefault="008359A9" w:rsidP="005A4F32"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9680" behindDoc="0" locked="0" layoutInCell="1" allowOverlap="1" wp14:anchorId="13CB83EF" wp14:editId="1A525C4E">
                  <wp:simplePos x="0" y="0"/>
                  <wp:positionH relativeFrom="column">
                    <wp:posOffset>540105</wp:posOffset>
                  </wp:positionH>
                  <wp:positionV relativeFrom="paragraph">
                    <wp:posOffset>770552</wp:posOffset>
                  </wp:positionV>
                  <wp:extent cx="1094697" cy="937819"/>
                  <wp:effectExtent l="0" t="0" r="0" b="0"/>
                  <wp:wrapSquare wrapText="bothSides"/>
                  <wp:docPr id="202" name="Picture 202" descr="30 Chimera Clipart mythical animal Free Clip Art stock ...">
                    <a:hlinkClick xmlns:a="http://schemas.openxmlformats.org/drawingml/2006/main" r:id="rId22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30 Chimera Clipart mythical animal Free Clip Art stock ...">
                            <a:hlinkClick r:id="rId22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4697" cy="9378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A4F32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08416" behindDoc="0" locked="0" layoutInCell="1" allowOverlap="1" wp14:anchorId="370A82A9" wp14:editId="653FD50C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82550</wp:posOffset>
                      </wp:positionV>
                      <wp:extent cx="2045335" cy="676275"/>
                      <wp:effectExtent l="0" t="0" r="0" b="0"/>
                      <wp:wrapSquare wrapText="bothSides"/>
                      <wp:docPr id="2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45335" cy="676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7E0FC45" w14:textId="77777777" w:rsidR="005A4F32" w:rsidRPr="008359A9" w:rsidRDefault="005A4F32" w:rsidP="005A4F32">
                                  <w:pPr>
                                    <w:jc w:val="center"/>
                                    <w:rPr>
                                      <w:rFonts w:ascii="Chocolate Covered Raindrops" w:hAnsi="Chocolate Covered Raindrops"/>
                                      <w:sz w:val="40"/>
                                      <w:szCs w:val="48"/>
                                    </w:rPr>
                                  </w:pPr>
                                  <w:r w:rsidRPr="008359A9">
                                    <w:rPr>
                                      <w:rFonts w:ascii="Chocolate Covered Raindrops" w:hAnsi="Chocolate Covered Raindrops"/>
                                      <w:sz w:val="40"/>
                                      <w:szCs w:val="48"/>
                                    </w:rPr>
                                    <w:t>Create a new animal</w:t>
                                  </w:r>
                                </w:p>
                                <w:p w14:paraId="3D3AC140" w14:textId="77777777" w:rsidR="005A4F32" w:rsidRPr="00AF7374" w:rsidRDefault="005A4F32" w:rsidP="005A4F32">
                                  <w:pPr>
                                    <w:jc w:val="center"/>
                                    <w:rPr>
                                      <w:rFonts w:ascii="Chocolate Covered Raindrops" w:hAnsi="Chocolate Covered Raindrops"/>
                                      <w:sz w:val="48"/>
                                      <w:szCs w:val="4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0A82A9" id="_x0000_s1035" type="#_x0000_t202" style="position:absolute;margin-left:-.75pt;margin-top:6.5pt;width:161.05pt;height:53.25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" filled="f" stroked="f">
                      <v:textbox>
                        <w:txbxContent>
                          <w:p w14:paraId="67E0FC45" w14:textId="77777777" w:rsidR="005A4F32" w:rsidRPr="008359A9" w:rsidRDefault="005A4F32" w:rsidP="005A4F32">
                            <w:pPr>
                              <w:jc w:val="center"/>
                              <w:rPr>
                                <w:rFonts w:ascii="Chocolate Covered Raindrops" w:hAnsi="Chocolate Covered Raindrops"/>
                                <w:sz w:val="40"/>
                                <w:szCs w:val="48"/>
                              </w:rPr>
                            </w:pPr>
                            <w:r w:rsidRPr="008359A9">
                              <w:rPr>
                                <w:rFonts w:ascii="Chocolate Covered Raindrops" w:hAnsi="Chocolate Covered Raindrops"/>
                                <w:sz w:val="40"/>
                                <w:szCs w:val="48"/>
                              </w:rPr>
                              <w:t>Create a new animal</w:t>
                            </w:r>
                          </w:p>
                          <w:p w14:paraId="3D3AC140" w14:textId="77777777" w:rsidR="005A4F32" w:rsidRPr="00AF7374" w:rsidRDefault="005A4F32" w:rsidP="005A4F32">
                            <w:pPr>
                              <w:jc w:val="center"/>
                              <w:rPr>
                                <w:rFonts w:ascii="Chocolate Covered Raindrops" w:hAnsi="Chocolate Covered Raindrop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3474" w:type="dxa"/>
          </w:tcPr>
          <w:p w14:paraId="11F89846" w14:textId="13EFA7FF" w:rsidR="008359A9" w:rsidRDefault="005A4F32" w:rsidP="005A4F3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09440" behindDoc="0" locked="0" layoutInCell="1" allowOverlap="1" wp14:anchorId="16BA3E8E" wp14:editId="6E537D02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58726</wp:posOffset>
                      </wp:positionV>
                      <wp:extent cx="2045335" cy="605155"/>
                      <wp:effectExtent l="0" t="0" r="0" b="4445"/>
                      <wp:wrapSquare wrapText="bothSides"/>
                      <wp:docPr id="2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45335" cy="6051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2149A75" w14:textId="77777777" w:rsidR="005A4F32" w:rsidRPr="008359A9" w:rsidRDefault="005A4F32" w:rsidP="005A4F32">
                                  <w:pPr>
                                    <w:jc w:val="center"/>
                                    <w:rPr>
                                      <w:rFonts w:ascii="Chocolate Covered Raindrops" w:hAnsi="Chocolate Covered Raindrops"/>
                                      <w:sz w:val="34"/>
                                      <w:szCs w:val="40"/>
                                    </w:rPr>
                                  </w:pPr>
                                  <w:r w:rsidRPr="008359A9">
                                    <w:rPr>
                                      <w:rFonts w:ascii="Chocolate Covered Raindrops" w:hAnsi="Chocolate Covered Raindrops"/>
                                      <w:sz w:val="34"/>
                                      <w:szCs w:val="40"/>
                                    </w:rPr>
                                    <w:t>Design a new uniform for school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BA3E8E" id="_x0000_s1036" type="#_x0000_t202" style="position:absolute;margin-left:-.55pt;margin-top:4.6pt;width:161.05pt;height:47.65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" filled="f" stroked="f">
                      <v:textbox>
                        <w:txbxContent>
                          <w:p w14:paraId="12149A75" w14:textId="77777777" w:rsidR="005A4F32" w:rsidRPr="008359A9" w:rsidRDefault="005A4F32" w:rsidP="005A4F32">
                            <w:pPr>
                              <w:jc w:val="center"/>
                              <w:rPr>
                                <w:rFonts w:ascii="Chocolate Covered Raindrops" w:hAnsi="Chocolate Covered Raindrops"/>
                                <w:sz w:val="34"/>
                                <w:szCs w:val="40"/>
                              </w:rPr>
                            </w:pPr>
                            <w:r w:rsidRPr="008359A9">
                              <w:rPr>
                                <w:rFonts w:ascii="Chocolate Covered Raindrops" w:hAnsi="Chocolate Covered Raindrops"/>
                                <w:sz w:val="34"/>
                                <w:szCs w:val="40"/>
                              </w:rPr>
                              <w:t>Design a new uniform for school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6C0C9543" w14:textId="6A05D2AA" w:rsidR="008359A9" w:rsidRDefault="008359A9" w:rsidP="008359A9"/>
          <w:p w14:paraId="7C6FA862" w14:textId="341C3FB5" w:rsidR="005A4F32" w:rsidRPr="008359A9" w:rsidRDefault="008359A9" w:rsidP="008359A9">
            <w:pPr>
              <w:ind w:firstLine="720"/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inline distT="0" distB="0" distL="0" distR="0" wp14:anchorId="3AC4CA50" wp14:editId="4FB5A1CF">
                  <wp:extent cx="1198404" cy="736040"/>
                  <wp:effectExtent l="0" t="0" r="1905" b="6985"/>
                  <wp:docPr id="203" name="Picture 203" descr="School Uniform Clipart Png">
                    <a:hlinkClick xmlns:a="http://schemas.openxmlformats.org/drawingml/2006/main" r:id="rId2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School Uniform Clipart Png">
                            <a:hlinkClick r:id="rId2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242" cy="7660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74" w:type="dxa"/>
          </w:tcPr>
          <w:p w14:paraId="08F6623E" w14:textId="6CD59B5B" w:rsidR="005A4F32" w:rsidRDefault="008359A9" w:rsidP="005A4F32"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20704" behindDoc="0" locked="0" layoutInCell="1" allowOverlap="1" wp14:anchorId="73963046" wp14:editId="33613794">
                  <wp:simplePos x="0" y="0"/>
                  <wp:positionH relativeFrom="column">
                    <wp:posOffset>423941</wp:posOffset>
                  </wp:positionH>
                  <wp:positionV relativeFrom="paragraph">
                    <wp:posOffset>759460</wp:posOffset>
                  </wp:positionV>
                  <wp:extent cx="1021080" cy="890270"/>
                  <wp:effectExtent l="0" t="0" r="7620" b="5080"/>
                  <wp:wrapSquare wrapText="bothSides"/>
                  <wp:docPr id="204" name="Picture 204" descr="Things In The Sky Clipart">
                    <a:hlinkClick xmlns:a="http://schemas.openxmlformats.org/drawingml/2006/main" r:id="rId2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Things In The Sky Clipart">
                            <a:hlinkClick r:id="rId2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080" cy="890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A4F32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10464" behindDoc="0" locked="0" layoutInCell="1" allowOverlap="1" wp14:anchorId="1B6DB734" wp14:editId="0909350A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224790</wp:posOffset>
                      </wp:positionV>
                      <wp:extent cx="2045335" cy="795020"/>
                      <wp:effectExtent l="0" t="0" r="0" b="5080"/>
                      <wp:wrapSquare wrapText="bothSides"/>
                      <wp:docPr id="2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45335" cy="7950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B7624B0" w14:textId="2E97EBCC" w:rsidR="005A4F32" w:rsidRPr="008359A9" w:rsidRDefault="005A4F32" w:rsidP="005A4F32">
                                  <w:pPr>
                                    <w:jc w:val="center"/>
                                    <w:rPr>
                                      <w:rFonts w:ascii="Chocolate Covered Raindrops" w:hAnsi="Chocolate Covered Raindrops"/>
                                      <w:sz w:val="30"/>
                                      <w:szCs w:val="40"/>
                                    </w:rPr>
                                  </w:pPr>
                                  <w:r w:rsidRPr="008359A9">
                                    <w:rPr>
                                      <w:rFonts w:ascii="Chocolate Covered Raindrops" w:hAnsi="Chocolate Covered Raindrops"/>
                                      <w:sz w:val="30"/>
                                      <w:szCs w:val="40"/>
                                    </w:rPr>
                                    <w:t>Draw all</w:t>
                                  </w:r>
                                  <w:r w:rsidR="008359A9">
                                    <w:rPr>
                                      <w:rFonts w:ascii="Chocolate Covered Raindrops" w:hAnsi="Chocolate Covered Raindrops"/>
                                      <w:sz w:val="30"/>
                                      <w:szCs w:val="40"/>
                                    </w:rPr>
                                    <w:t xml:space="preserve"> the things you can find in the </w:t>
                                  </w:r>
                                  <w:r w:rsidRPr="008359A9">
                                    <w:rPr>
                                      <w:rFonts w:ascii="Chocolate Covered Raindrops" w:hAnsi="Chocolate Covered Raindrops"/>
                                      <w:sz w:val="30"/>
                                      <w:szCs w:val="40"/>
                                    </w:rPr>
                                    <w:t>sky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6DB734" id="_x0000_s1037" type="#_x0000_t202" style="position:absolute;margin-left:-.3pt;margin-top:17.7pt;width:161.05pt;height:62.6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" filled="f" stroked="f">
                      <v:textbox>
                        <w:txbxContent>
                          <w:p w14:paraId="3B7624B0" w14:textId="2E97EBCC" w:rsidR="005A4F32" w:rsidRPr="008359A9" w:rsidRDefault="005A4F32" w:rsidP="005A4F32">
                            <w:pPr>
                              <w:jc w:val="center"/>
                              <w:rPr>
                                <w:rFonts w:ascii="Chocolate Covered Raindrops" w:hAnsi="Chocolate Covered Raindrops"/>
                                <w:sz w:val="30"/>
                                <w:szCs w:val="40"/>
                              </w:rPr>
                            </w:pPr>
                            <w:r w:rsidRPr="008359A9">
                              <w:rPr>
                                <w:rFonts w:ascii="Chocolate Covered Raindrops" w:hAnsi="Chocolate Covered Raindrops"/>
                                <w:sz w:val="30"/>
                                <w:szCs w:val="40"/>
                              </w:rPr>
                              <w:t>Draw all</w:t>
                            </w:r>
                            <w:r w:rsidR="008359A9">
                              <w:rPr>
                                <w:rFonts w:ascii="Chocolate Covered Raindrops" w:hAnsi="Chocolate Covered Raindrops"/>
                                <w:sz w:val="30"/>
                                <w:szCs w:val="40"/>
                              </w:rPr>
                              <w:t xml:space="preserve"> the things you can find in the </w:t>
                            </w:r>
                            <w:r w:rsidRPr="008359A9">
                              <w:rPr>
                                <w:rFonts w:ascii="Chocolate Covered Raindrops" w:hAnsi="Chocolate Covered Raindrops"/>
                                <w:sz w:val="30"/>
                                <w:szCs w:val="40"/>
                              </w:rPr>
                              <w:t>sky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3474" w:type="dxa"/>
          </w:tcPr>
          <w:p w14:paraId="6F238976" w14:textId="442517D1" w:rsidR="005A4F32" w:rsidRDefault="008359A9" w:rsidP="005A4F32"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21728" behindDoc="0" locked="0" layoutInCell="1" allowOverlap="1" wp14:anchorId="7BA40286" wp14:editId="69938672">
                  <wp:simplePos x="0" y="0"/>
                  <wp:positionH relativeFrom="column">
                    <wp:posOffset>69982</wp:posOffset>
                  </wp:positionH>
                  <wp:positionV relativeFrom="paragraph">
                    <wp:posOffset>961390</wp:posOffset>
                  </wp:positionV>
                  <wp:extent cx="688340" cy="676275"/>
                  <wp:effectExtent l="0" t="0" r="0" b="9525"/>
                  <wp:wrapSquare wrapText="bothSides"/>
                  <wp:docPr id="205" name="Picture 205" descr="Game Character Clipart">
                    <a:hlinkClick xmlns:a="http://schemas.openxmlformats.org/drawingml/2006/main" r:id="rId2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Game Character Clipart">
                            <a:hlinkClick r:id="rId2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34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A4F32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11488" behindDoc="0" locked="0" layoutInCell="1" allowOverlap="1" wp14:anchorId="0FE7C3A9" wp14:editId="4C356C14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58725</wp:posOffset>
                      </wp:positionV>
                      <wp:extent cx="2045335" cy="1092200"/>
                      <wp:effectExtent l="0" t="0" r="0" b="0"/>
                      <wp:wrapSquare wrapText="bothSides"/>
                      <wp:docPr id="2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45335" cy="1092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E6A57E4" w14:textId="77777777" w:rsidR="005A4F32" w:rsidRPr="008359A9" w:rsidRDefault="005A4F32" w:rsidP="005A4F32">
                                  <w:pPr>
                                    <w:jc w:val="center"/>
                                    <w:rPr>
                                      <w:rFonts w:ascii="Chocolate Covered Raindrops" w:hAnsi="Chocolate Covered Raindrops"/>
                                      <w:sz w:val="32"/>
                                      <w:szCs w:val="36"/>
                                    </w:rPr>
                                  </w:pPr>
                                  <w:r w:rsidRPr="008359A9">
                                    <w:rPr>
                                      <w:rFonts w:ascii="Chocolate Covered Raindrops" w:hAnsi="Chocolate Covered Raindrops"/>
                                      <w:sz w:val="32"/>
                                      <w:szCs w:val="36"/>
                                    </w:rPr>
                                    <w:t>Create a new character for your favourite computer game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E7C3A9" id="_x0000_s1038" type="#_x0000_t202" style="position:absolute;margin-left:-.1pt;margin-top:4.6pt;width:161.05pt;height:86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" filled="f" stroked="f">
                      <v:textbox>
                        <w:txbxContent>
                          <w:p w14:paraId="3E6A57E4" w14:textId="77777777" w:rsidR="005A4F32" w:rsidRPr="008359A9" w:rsidRDefault="005A4F32" w:rsidP="005A4F32">
                            <w:pPr>
                              <w:jc w:val="center"/>
                              <w:rPr>
                                <w:rFonts w:ascii="Chocolate Covered Raindrops" w:hAnsi="Chocolate Covered Raindrops"/>
                                <w:sz w:val="32"/>
                                <w:szCs w:val="36"/>
                              </w:rPr>
                            </w:pPr>
                            <w:r w:rsidRPr="008359A9">
                              <w:rPr>
                                <w:rFonts w:ascii="Chocolate Covered Raindrops" w:hAnsi="Chocolate Covered Raindrops"/>
                                <w:sz w:val="32"/>
                                <w:szCs w:val="36"/>
                              </w:rPr>
                              <w:t>Create a new character for your favourite computer game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</w:tbl>
    <w:p w14:paraId="15CB7FB1" w14:textId="4FDC85B9" w:rsidR="008311C9" w:rsidRDefault="008311C9"/>
    <w:p w14:paraId="688EEBC0" w14:textId="20B8275D" w:rsidR="008311C9" w:rsidRDefault="008311C9"/>
    <w:p w14:paraId="1CCD3C44" w14:textId="652656EB" w:rsidR="008311C9" w:rsidRDefault="008311C9">
      <w:bookmarkStart w:id="0" w:name="_GoBack"/>
      <w:bookmarkEnd w:id="0"/>
    </w:p>
    <w:p w14:paraId="3E452B0A" w14:textId="5A7C4AAC" w:rsidR="008311C9" w:rsidRDefault="008311C9"/>
    <w:p w14:paraId="19C45534" w14:textId="1C055CF9" w:rsidR="008311C9" w:rsidRDefault="008311C9"/>
    <w:p w14:paraId="14CC6EF6" w14:textId="01C9972E" w:rsidR="008311C9" w:rsidRDefault="008311C9"/>
    <w:p w14:paraId="2DB981F3" w14:textId="7CDFD83A" w:rsidR="008311C9" w:rsidRDefault="008311C9"/>
    <w:p w14:paraId="637A0106" w14:textId="5A862BC7" w:rsidR="008311C9" w:rsidRDefault="008311C9"/>
    <w:p w14:paraId="684A6102" w14:textId="29FECF67" w:rsidR="008311C9" w:rsidRDefault="008311C9"/>
    <w:p w14:paraId="12506CA5" w14:textId="36A01078" w:rsidR="008311C9" w:rsidRDefault="008311C9"/>
    <w:p w14:paraId="5DEBFB33" w14:textId="30BD73BD" w:rsidR="008311C9" w:rsidRDefault="008311C9"/>
    <w:p w14:paraId="3C752BAB" w14:textId="200C7969" w:rsidR="008311C9" w:rsidRDefault="008311C9"/>
    <w:p w14:paraId="3AF0D1C6" w14:textId="43AC6F2C" w:rsidR="008311C9" w:rsidRDefault="008311C9"/>
    <w:p w14:paraId="4931C772" w14:textId="15BD3FCD" w:rsidR="008311C9" w:rsidRDefault="008311C9"/>
    <w:p w14:paraId="184557B8" w14:textId="7B8CFE1C" w:rsidR="008311C9" w:rsidRDefault="008311C9"/>
    <w:p w14:paraId="6AFD7094" w14:textId="17D4DA13" w:rsidR="008311C9" w:rsidRDefault="008311C9"/>
    <w:p w14:paraId="5BBECB90" w14:textId="41944A26" w:rsidR="008311C9" w:rsidRDefault="008311C9"/>
    <w:p w14:paraId="70ED70CA" w14:textId="493D2301" w:rsidR="008311C9" w:rsidRDefault="008311C9"/>
    <w:p w14:paraId="1C0455E0" w14:textId="3690ABE2" w:rsidR="008311C9" w:rsidRDefault="008311C9"/>
    <w:p w14:paraId="02166487" w14:textId="77777777" w:rsidR="00855E02" w:rsidRPr="00855E02" w:rsidRDefault="00855E02" w:rsidP="00855E02"/>
    <w:sectPr w:rsidR="00855E02" w:rsidRPr="00855E02" w:rsidSect="002835B3">
      <w:headerReference w:type="default" r:id="rId3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1DDC8E" w14:textId="77777777" w:rsidR="002835B3" w:rsidRDefault="002835B3" w:rsidP="002835B3">
      <w:pPr>
        <w:spacing w:after="0" w:line="240" w:lineRule="auto"/>
      </w:pPr>
      <w:r>
        <w:separator/>
      </w:r>
    </w:p>
  </w:endnote>
  <w:endnote w:type="continuationSeparator" w:id="0">
    <w:p w14:paraId="30824149" w14:textId="77777777" w:rsidR="002835B3" w:rsidRDefault="002835B3" w:rsidP="002835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hocolate Covered Raindrops">
    <w:altName w:val="Times New Roman"/>
    <w:charset w:val="00"/>
    <w:family w:val="auto"/>
    <w:pitch w:val="variable"/>
    <w:sig w:usb0="00000003" w:usb1="1001000A" w:usb2="00000000" w:usb3="00000000" w:csb0="00000001" w:csb1="00000000"/>
  </w:font>
  <w:font w:name="Colored Crayons">
    <w:altName w:val="Times New Roman"/>
    <w:charset w:val="00"/>
    <w:family w:val="auto"/>
    <w:pitch w:val="variable"/>
    <w:sig w:usb0="00000001" w:usb1="50000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D4E838" w14:textId="77777777" w:rsidR="002835B3" w:rsidRDefault="002835B3" w:rsidP="002835B3">
      <w:pPr>
        <w:spacing w:after="0" w:line="240" w:lineRule="auto"/>
      </w:pPr>
      <w:r>
        <w:separator/>
      </w:r>
    </w:p>
  </w:footnote>
  <w:footnote w:type="continuationSeparator" w:id="0">
    <w:p w14:paraId="5F5EB2D0" w14:textId="77777777" w:rsidR="002835B3" w:rsidRDefault="002835B3" w:rsidP="002835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03C87E" w14:textId="687047CC" w:rsidR="008311C9" w:rsidRDefault="00F04185">
    <w:pPr>
      <w:pStyle w:val="Header"/>
    </w:pPr>
    <w:r>
      <w:rPr>
        <w:rFonts w:ascii="Arial" w:hAnsi="Arial" w:cs="Arial"/>
        <w:noProof/>
        <w:color w:val="2962FF"/>
        <w:sz w:val="20"/>
        <w:szCs w:val="20"/>
        <w:lang w:eastAsia="en-GB"/>
      </w:rPr>
      <w:drawing>
        <wp:anchor distT="0" distB="0" distL="114300" distR="114300" simplePos="0" relativeHeight="251665408" behindDoc="0" locked="0" layoutInCell="1" allowOverlap="1" wp14:anchorId="7D7857A0" wp14:editId="6B621664">
          <wp:simplePos x="0" y="0"/>
          <wp:positionH relativeFrom="margin">
            <wp:align>right</wp:align>
          </wp:positionH>
          <wp:positionV relativeFrom="paragraph">
            <wp:posOffset>-128905</wp:posOffset>
          </wp:positionV>
          <wp:extent cx="542925" cy="589915"/>
          <wp:effectExtent l="0" t="0" r="9525" b="635"/>
          <wp:wrapSquare wrapText="bothSides"/>
          <wp:docPr id="53" name="Picture 53" descr="Image result for drawing doodle">
            <a:hlinkClick xmlns:a="http://schemas.openxmlformats.org/drawingml/2006/main" r:id="rId1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Image result for drawing doodle">
                    <a:hlinkClick r:id="rId1" tgtFrame="&quot;_blank&quot;"/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180" t="34674" r="8453" b="41137"/>
                  <a:stretch/>
                </pic:blipFill>
                <pic:spPr bwMode="auto">
                  <a:xfrm>
                    <a:off x="0" y="0"/>
                    <a:ext cx="542925" cy="5899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2962FF"/>
        <w:sz w:val="20"/>
        <w:szCs w:val="20"/>
        <w:lang w:eastAsia="en-GB"/>
      </w:rPr>
      <w:drawing>
        <wp:anchor distT="0" distB="0" distL="114300" distR="114300" simplePos="0" relativeHeight="251664384" behindDoc="0" locked="0" layoutInCell="1" allowOverlap="1" wp14:anchorId="05641149" wp14:editId="0EBF71F3">
          <wp:simplePos x="0" y="0"/>
          <wp:positionH relativeFrom="column">
            <wp:posOffset>7093761</wp:posOffset>
          </wp:positionH>
          <wp:positionV relativeFrom="paragraph">
            <wp:posOffset>-180975</wp:posOffset>
          </wp:positionV>
          <wp:extent cx="1019509" cy="645948"/>
          <wp:effectExtent l="0" t="0" r="9525" b="1905"/>
          <wp:wrapSquare wrapText="bothSides"/>
          <wp:docPr id="52" name="Picture 52" descr="Image result for drawing doodle">
            <a:hlinkClick xmlns:a="http://schemas.openxmlformats.org/drawingml/2006/main" r:id="rId1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Image result for drawing doodle">
                    <a:hlinkClick r:id="rId1" tgtFrame="&quot;_blank&quot;"/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7038" t="62502" r="49658" b="18563"/>
                  <a:stretch/>
                </pic:blipFill>
                <pic:spPr bwMode="auto">
                  <a:xfrm>
                    <a:off x="0" y="0"/>
                    <a:ext cx="1019509" cy="64594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2962FF"/>
        <w:sz w:val="20"/>
        <w:szCs w:val="20"/>
        <w:lang w:eastAsia="en-GB"/>
      </w:rPr>
      <w:drawing>
        <wp:anchor distT="0" distB="0" distL="114300" distR="114300" simplePos="0" relativeHeight="251660288" behindDoc="0" locked="0" layoutInCell="1" allowOverlap="1" wp14:anchorId="587FC6DE" wp14:editId="43B87212">
          <wp:simplePos x="0" y="0"/>
          <wp:positionH relativeFrom="margin">
            <wp:align>left</wp:align>
          </wp:positionH>
          <wp:positionV relativeFrom="paragraph">
            <wp:posOffset>-8255</wp:posOffset>
          </wp:positionV>
          <wp:extent cx="575310" cy="453390"/>
          <wp:effectExtent l="0" t="0" r="0" b="3810"/>
          <wp:wrapSquare wrapText="bothSides"/>
          <wp:docPr id="46" name="Picture 46" descr="Image result for drawing doodles">
            <a:hlinkClick xmlns:a="http://schemas.openxmlformats.org/drawingml/2006/main" r:id="rId3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Image result for drawing doodles">
                    <a:hlinkClick r:id="rId3" tgtFrame="&quot;_blank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57531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2962FF"/>
        <w:sz w:val="20"/>
        <w:szCs w:val="20"/>
        <w:lang w:eastAsia="en-GB"/>
      </w:rPr>
      <w:drawing>
        <wp:anchor distT="0" distB="0" distL="114300" distR="114300" simplePos="0" relativeHeight="251661312" behindDoc="0" locked="0" layoutInCell="1" allowOverlap="1" wp14:anchorId="1DFB6AE7" wp14:editId="0DF363B2">
          <wp:simplePos x="0" y="0"/>
          <wp:positionH relativeFrom="column">
            <wp:posOffset>945515</wp:posOffset>
          </wp:positionH>
          <wp:positionV relativeFrom="paragraph">
            <wp:posOffset>-229235</wp:posOffset>
          </wp:positionV>
          <wp:extent cx="461010" cy="690880"/>
          <wp:effectExtent l="0" t="0" r="0" b="0"/>
          <wp:wrapSquare wrapText="bothSides"/>
          <wp:docPr id="47" name="Picture 47" descr="Image result for drawing doodle">
            <a:hlinkClick xmlns:a="http://schemas.openxmlformats.org/drawingml/2006/main" r:id="rId1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Image result for drawing doodle">
                    <a:hlinkClick r:id="rId1" tgtFrame="&quot;_blank&quot;"/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43" r="7857" b="66239"/>
                  <a:stretch/>
                </pic:blipFill>
                <pic:spPr bwMode="auto">
                  <a:xfrm>
                    <a:off x="0" y="0"/>
                    <a:ext cx="461010" cy="6908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2962FF"/>
        <w:sz w:val="20"/>
        <w:szCs w:val="20"/>
        <w:lang w:eastAsia="en-GB"/>
      </w:rPr>
      <w:drawing>
        <wp:anchor distT="0" distB="0" distL="114300" distR="114300" simplePos="0" relativeHeight="251662336" behindDoc="0" locked="0" layoutInCell="1" allowOverlap="1" wp14:anchorId="18284E82" wp14:editId="2188BEB2">
          <wp:simplePos x="0" y="0"/>
          <wp:positionH relativeFrom="column">
            <wp:posOffset>1812925</wp:posOffset>
          </wp:positionH>
          <wp:positionV relativeFrom="paragraph">
            <wp:posOffset>-181610</wp:posOffset>
          </wp:positionV>
          <wp:extent cx="827405" cy="645160"/>
          <wp:effectExtent l="0" t="0" r="0" b="2540"/>
          <wp:wrapSquare wrapText="bothSides"/>
          <wp:docPr id="49" name="Picture 49" descr="Image result for drawing doodle">
            <a:hlinkClick xmlns:a="http://schemas.openxmlformats.org/drawingml/2006/main" r:id="rId1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Image result for drawing doodle">
                    <a:hlinkClick r:id="rId1" tgtFrame="&quot;_blank&quot;"/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0166" t="33760" r="25647" b="42058"/>
                  <a:stretch/>
                </pic:blipFill>
                <pic:spPr bwMode="auto">
                  <a:xfrm>
                    <a:off x="0" y="0"/>
                    <a:ext cx="827405" cy="6451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2962FF"/>
        <w:sz w:val="20"/>
        <w:szCs w:val="20"/>
        <w:lang w:eastAsia="en-GB"/>
      </w:rPr>
      <w:drawing>
        <wp:anchor distT="0" distB="0" distL="114300" distR="114300" simplePos="0" relativeHeight="251663360" behindDoc="0" locked="0" layoutInCell="1" allowOverlap="1" wp14:anchorId="3C247BD8" wp14:editId="32F4D28F">
          <wp:simplePos x="0" y="0"/>
          <wp:positionH relativeFrom="column">
            <wp:posOffset>6247152</wp:posOffset>
          </wp:positionH>
          <wp:positionV relativeFrom="paragraph">
            <wp:posOffset>-229958</wp:posOffset>
          </wp:positionV>
          <wp:extent cx="591820" cy="692785"/>
          <wp:effectExtent l="0" t="0" r="0" b="0"/>
          <wp:wrapSquare wrapText="bothSides"/>
          <wp:docPr id="50" name="Picture 50" descr="Image result for drawing doodle">
            <a:hlinkClick xmlns:a="http://schemas.openxmlformats.org/drawingml/2006/main" r:id="rId1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Image result for drawing doodle">
                    <a:hlinkClick r:id="rId1" tgtFrame="&quot;_blank&quot;"/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5247" t="60687" r="9094" b="15813"/>
                  <a:stretch/>
                </pic:blipFill>
                <pic:spPr bwMode="auto">
                  <a:xfrm>
                    <a:off x="0" y="0"/>
                    <a:ext cx="591820" cy="6927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311C9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9968923" wp14:editId="1F17F78E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9212239" cy="586854"/>
              <wp:effectExtent l="0" t="0" r="0" b="3810"/>
              <wp:wrapNone/>
              <wp:docPr id="25" name="Text Box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12239" cy="586854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31FB3DA" w14:textId="2EAD228D" w:rsidR="008311C9" w:rsidRPr="008311C9" w:rsidRDefault="008311C9" w:rsidP="008311C9">
                          <w:pPr>
                            <w:rPr>
                              <w:rFonts w:ascii="Colored Crayons" w:hAnsi="Colored Crayons"/>
                              <w:sz w:val="72"/>
                              <w:szCs w:val="7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79968923" id="_x0000_t202" coordsize="21600,21600" o:spt="202" path="m,l,21600r21600,l21600,xe">
              <v:stroke joinstyle="miter"/>
              <v:path gradientshapeok="t" o:connecttype="rect"/>
            </v:shapetype>
            <v:shape id="Text Box 25" o:spid="_x0000_s1039" type="#_x0000_t202" style="position:absolute;margin-left:0;margin-top:-.05pt;width:725.35pt;height:46.2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" filled="f" stroked="f" strokeweight=".5pt">
              <v:textbox>
                <w:txbxContent>
                  <w:p w14:paraId="131FB3DA" w14:textId="2EAD228D" w:rsidR="008311C9" w:rsidRPr="008311C9" w:rsidRDefault="008311C9" w:rsidP="008311C9">
                    <w:pPr>
                      <w:rPr>
                        <w:rFonts w:ascii="Colored Crayons" w:hAnsi="Colored Crayons"/>
                        <w:sz w:val="72"/>
                        <w:szCs w:val="72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5B3"/>
    <w:rsid w:val="000A5177"/>
    <w:rsid w:val="000F0A5D"/>
    <w:rsid w:val="0010778D"/>
    <w:rsid w:val="00242BF7"/>
    <w:rsid w:val="002835B3"/>
    <w:rsid w:val="00426133"/>
    <w:rsid w:val="00591C4E"/>
    <w:rsid w:val="005A4F32"/>
    <w:rsid w:val="007835C3"/>
    <w:rsid w:val="008311C9"/>
    <w:rsid w:val="008359A9"/>
    <w:rsid w:val="00855E02"/>
    <w:rsid w:val="00AF7374"/>
    <w:rsid w:val="00C14102"/>
    <w:rsid w:val="00F04185"/>
    <w:rsid w:val="00FF3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FE147B7"/>
  <w15:chartTrackingRefBased/>
  <w15:docId w15:val="{2871BCAE-9A75-48A5-BDD2-90BF62657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35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835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35B3"/>
  </w:style>
  <w:style w:type="paragraph" w:styleId="Footer">
    <w:name w:val="footer"/>
    <w:basedOn w:val="Normal"/>
    <w:link w:val="FooterChar"/>
    <w:uiPriority w:val="99"/>
    <w:unhideWhenUsed/>
    <w:rsid w:val="002835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3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sa=i&amp;url=https://www.123rf.com/photo_52020512_stock-vector-cartoon-dad-dancing-on-a-white-background-vector-illustration.html&amp;psig=AOvVaw3_G_bh78f50t3R9aFih7ro&amp;ust=1589471936636000&amp;source=images&amp;cd=vfe&amp;ved=0CAIQjRxqFwoTCPihhtWasekCFQAAAAAdAAAAABAD" TargetMode="External"/><Relationship Id="rId13" Type="http://schemas.openxmlformats.org/officeDocument/2006/relationships/image" Target="media/image4.jpeg"/><Relationship Id="rId18" Type="http://schemas.openxmlformats.org/officeDocument/2006/relationships/hyperlink" Target="https://www.google.com/url?sa=i&amp;url=https://webstockreview.net/explore/future-clipart-futuristic-house/&amp;psig=AOvVaw0CQL0nZKXGBjB8Y58Gu6nl&amp;ust=1589472447135000&amp;source=images&amp;cd=vfe&amp;ved=0CAIQjRxqFwoTCND1vsecsekCFQAAAAAdAAAAABAD" TargetMode="External"/><Relationship Id="rId26" Type="http://schemas.openxmlformats.org/officeDocument/2006/relationships/hyperlink" Target="https://www.google.com/url?sa=i&amp;url=https://www.clipart.email/clipart/things-in-the-sky-clipart-61709.html&amp;psig=AOvVaw2D_-HsJRlBlyPGx9eEV5Hr&amp;ust=1589472669382000&amp;source=images&amp;cd=vfe&amp;ved=0CAIQjRxqFwoTCKCX9bCdsekCFQAAAAAdAAAAABAD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8.png"/><Relationship Id="rId7" Type="http://schemas.openxmlformats.org/officeDocument/2006/relationships/image" Target="media/image1.jpeg"/><Relationship Id="rId12" Type="http://schemas.openxmlformats.org/officeDocument/2006/relationships/hyperlink" Target="https://www.google.com/url?sa=i&amp;url=https://www.123rf.com/photo_74049613_stock-vector-hand-drawn-vector-illustrations-cinema-collection-movie-and-film-elements-in-sketch-style-perfect-fo.html&amp;psig=AOvVaw0wlUliDyDx45biPGQi-7Td&amp;ust=1589472218309000&amp;source=images&amp;cd=vfe&amp;ved=0CAIQjRxqFwoTCLDgzOCbsekCFQAAAAAdAAAAABAD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0.jpeg"/><Relationship Id="rId2" Type="http://schemas.openxmlformats.org/officeDocument/2006/relationships/settings" Target="settings.xml"/><Relationship Id="rId16" Type="http://schemas.openxmlformats.org/officeDocument/2006/relationships/hyperlink" Target="https://www.google.com/url?sa=i&amp;url=https://www.clipart.email/clipart/toy-story-clipart-forky-376590.html&amp;psig=AOvVaw2qG4hiT6Tt-3YSMXu_hnjq&amp;ust=1589472381018000&amp;source=images&amp;cd=vfe&amp;ved=0CAIQjRxqFwoTCLjuqaacsekCFQAAAAAdAAAAABAD" TargetMode="External"/><Relationship Id="rId20" Type="http://schemas.openxmlformats.org/officeDocument/2006/relationships/hyperlink" Target="https://www.google.com/url?sa=i&amp;url=https://clipartix.com/castle-clip-art/&amp;psig=AOvVaw1E8EDYw7xh54emaSe10CZK&amp;ust=1589472492645000&amp;source=images&amp;cd=vfe&amp;ved=0CAIQjRxqFwoTCPiBvdycsekCFQAAAAAdAAAAABAD" TargetMode="External"/><Relationship Id="rId29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hyperlink" Target="https://www.google.com/url?sa=i&amp;url=https://www.pinterest.com/pin/118149190205443915/&amp;psig=AOvVaw32SRMFAVaQfp1ZchqCjLYx&amp;ust=1589471788871000&amp;source=images&amp;cd=vfe&amp;ved=0CAIQjRxqFwoTCIDTtI2asekCFQAAAAAdAAAAABAD" TargetMode="External"/><Relationship Id="rId11" Type="http://schemas.openxmlformats.org/officeDocument/2006/relationships/image" Target="media/image3.jpeg"/><Relationship Id="rId24" Type="http://schemas.openxmlformats.org/officeDocument/2006/relationships/hyperlink" Target="https://www.google.com/url?sa=i&amp;url=https://www.clipart.email/clipart/school-uniform-clipart-png-100246.html&amp;psig=AOvVaw229mfBenKpmqabdNbRezUq&amp;ust=1589472602898000&amp;source=images&amp;cd=vfe&amp;ved=0CAIQjRxqFwoTCOD2vpWdsekCFQAAAAAdAAAAABAD" TargetMode="External"/><Relationship Id="rId32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5.jpeg"/><Relationship Id="rId23" Type="http://schemas.openxmlformats.org/officeDocument/2006/relationships/image" Target="media/image9.png"/><Relationship Id="rId28" Type="http://schemas.openxmlformats.org/officeDocument/2006/relationships/hyperlink" Target="https://www.google.com/url?sa=i&amp;url=https://www.clipart.email/clipart/game-character-clipart-468066.html&amp;psig=AOvVaw1GiiA1LNMWPRFDx4Z1DKfp&amp;ust=1589472729030000&amp;source=images&amp;cd=vfe&amp;ved=0CAIQjRxqFwoTCIC7282dsekCFQAAAAAdAAAAABAD" TargetMode="External"/><Relationship Id="rId10" Type="http://schemas.openxmlformats.org/officeDocument/2006/relationships/hyperlink" Target="https://www.google.com/url?sa=i&amp;url=https://www.etsy.com/uk/listing/658770250/alien-clip-art-aliens-clipart-downloads&amp;psig=AOvVaw3HDHqDmG5Ez4jlJMp4iSn4&amp;ust=1589471989086000&amp;source=images&amp;cd=vfe&amp;ved=0CAIQjRxqFwoTCLjysu6asekCFQAAAAAdAAAAABAD" TargetMode="External"/><Relationship Id="rId19" Type="http://schemas.openxmlformats.org/officeDocument/2006/relationships/image" Target="media/image7.jpeg"/><Relationship Id="rId3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2.jpeg"/><Relationship Id="rId14" Type="http://schemas.openxmlformats.org/officeDocument/2006/relationships/hyperlink" Target="https://www.google.com/url?sa=i&amp;url=https://artsycraftsymom.com/10-outer-space-art-ideas-that-are-out-of-this-world/&amp;psig=AOvVaw0XV_iMEreiBSR_cpNXGe3Q&amp;ust=1589472298159000&amp;source=images&amp;cd=vfe&amp;ved=0CAIQjRxqFwoTCJim9oOcsekCFQAAAAAdAAAAABAD" TargetMode="External"/><Relationship Id="rId22" Type="http://schemas.openxmlformats.org/officeDocument/2006/relationships/hyperlink" Target="https://www.google.com/url?sa=i&amp;url=https://clip.cookdiary.net/chimera-clipart/chimera-clipart-mythical-animal&amp;psig=AOvVaw0vbYOYRC1Ji5dMGIL0KN8T&amp;ust=1589472549000000&amp;source=images&amp;cd=vfe&amp;ved=0CAIQjRxqFwoTCNiwzPicsekCFQAAAAAdAAAAABAD" TargetMode="External"/><Relationship Id="rId27" Type="http://schemas.openxmlformats.org/officeDocument/2006/relationships/image" Target="media/image11.jpeg"/><Relationship Id="rId3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google.com/url?sa=i&amp;url=https://www.amazon.co.uk/Kids-Animal-Drawing-Doodles-Hedgehog/dp/B00WBVPLXW&amp;psig=AOvVaw3SEMqME0lKTeLuIkvO9HCA&amp;ust=1584998867474000&amp;source=images&amp;cd=vfe&amp;ved=0CAIQjRxqFwoTCJDyi4eDr-gCFQAAAAAdAAAAABAF" TargetMode="External"/><Relationship Id="rId2" Type="http://schemas.openxmlformats.org/officeDocument/2006/relationships/image" Target="media/image13.jpeg"/><Relationship Id="rId1" Type="http://schemas.openxmlformats.org/officeDocument/2006/relationships/hyperlink" Target="https://www.google.com/url?sa=i&amp;url=https://www.vectorstock.com/royalty-free-vector/set-of-monsters-animals-doodle-cartoon-drawing-vector-20172904&amp;psig=AOvVaw3bQWRb58yGL6Pa1Jxkllid&amp;ust=1584998992376000&amp;source=images&amp;cd=vfe&amp;ved=0CAIQjRxqFwoTCJiT18KDr-gCFQAAAAAdAAAAABAE" TargetMode="External"/><Relationship Id="rId6" Type="http://schemas.openxmlformats.org/officeDocument/2006/relationships/image" Target="media/image16.jpeg"/><Relationship Id="rId5" Type="http://schemas.openxmlformats.org/officeDocument/2006/relationships/image" Target="media/image15.jpeg"/><Relationship Id="rId4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15805FA3</Template>
  <TotalTime>0</TotalTime>
  <Pages>2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Jenkins</dc:creator>
  <cp:keywords/>
  <dc:description/>
  <cp:lastModifiedBy>V Jenkins</cp:lastModifiedBy>
  <cp:revision>2</cp:revision>
  <dcterms:created xsi:type="dcterms:W3CDTF">2020-05-13T16:14:00Z</dcterms:created>
  <dcterms:modified xsi:type="dcterms:W3CDTF">2020-05-13T16:14:00Z</dcterms:modified>
</cp:coreProperties>
</file>