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44" w:type="dxa"/>
        <w:tblInd w:w="-5" w:type="dxa"/>
        <w:tblLook w:val="04A0" w:firstRow="1" w:lastRow="0" w:firstColumn="1" w:lastColumn="0" w:noHBand="0" w:noVBand="1"/>
      </w:tblPr>
      <w:tblGrid>
        <w:gridCol w:w="3486"/>
        <w:gridCol w:w="3486"/>
        <w:gridCol w:w="3486"/>
        <w:gridCol w:w="3486"/>
      </w:tblGrid>
      <w:tr w:rsidR="00242BF7" w14:paraId="7D519562" w14:textId="77777777" w:rsidTr="003A0FA7">
        <w:trPr>
          <w:trHeight w:val="1622"/>
        </w:trPr>
        <w:tc>
          <w:tcPr>
            <w:tcW w:w="3486" w:type="dxa"/>
          </w:tcPr>
          <w:bookmarkStart w:id="0" w:name="_GoBack"/>
          <w:bookmarkEnd w:id="0"/>
          <w:p w14:paraId="4A62A571" w14:textId="2A75B037" w:rsidR="002835B3" w:rsidRDefault="002835B3" w:rsidP="001077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FF5E666" wp14:editId="328AC81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186055</wp:posOffset>
                      </wp:positionV>
                      <wp:extent cx="2045335" cy="1539875"/>
                      <wp:effectExtent l="0" t="0" r="0" b="31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1539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6A1AB9" w14:textId="5DCDD15C" w:rsidR="002835B3" w:rsidRPr="00AF7374" w:rsidRDefault="002835B3" w:rsidP="00AF7374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48"/>
                                      <w:szCs w:val="48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32"/>
                                      <w:szCs w:val="48"/>
                                    </w:rPr>
                                    <w:t>Design a treasure map</w:t>
                                  </w:r>
                                  <w:r w:rsidR="000F0A5D">
                                    <w:rPr>
                                      <w:rFonts w:ascii="Arial" w:hAnsi="Arial" w:cs="Arial"/>
                                      <w:noProof/>
                                      <w:color w:val="2962FF"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3BE59E20" wp14:editId="102AE74C">
                                        <wp:extent cx="1544671" cy="1236088"/>
                                        <wp:effectExtent l="0" t="0" r="0" b="2540"/>
                                        <wp:docPr id="228" name="Picture 228" descr="Image result for homemade treasure map">
                                          <a:hlinkClick xmlns:a="http://schemas.openxmlformats.org/drawingml/2006/main" r:id="rId6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Image result for homemade treasure map">
                                                  <a:hlinkClick r:id="rId6" tgtFrame="&quot;_blank&quot;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7"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8">
                                                          <a14:imgEffect>
                                                            <a14:brightnessContrast bright="40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7657" r="8989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45035" cy="123637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F5E66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14.65pt;width:161.05pt;height:12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" filled="f" stroked="f">
                      <v:textbox>
                        <w:txbxContent>
                          <w:p w14:paraId="0B6A1AB9" w14:textId="5DCDD15C" w:rsidR="002835B3" w:rsidRPr="00AF7374" w:rsidRDefault="002835B3" w:rsidP="00AF7374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48"/>
                                <w:szCs w:val="48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32"/>
                                <w:szCs w:val="48"/>
                              </w:rPr>
                              <w:t>Design a treasure map</w:t>
                            </w:r>
                            <w:r w:rsidR="000F0A5D">
                              <w:rPr>
                                <w:rFonts w:ascii="Arial" w:hAnsi="Arial" w:cs="Arial"/>
                                <w:noProof/>
                                <w:color w:val="2962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BE59E20" wp14:editId="102AE74C">
                                  <wp:extent cx="1544671" cy="1236088"/>
                                  <wp:effectExtent l="0" t="0" r="0" b="2540"/>
                                  <wp:docPr id="228" name="Picture 228" descr="Image result for homemade treasure map">
                                    <a:hlinkClick xmlns:a="http://schemas.openxmlformats.org/drawingml/2006/main" r:id="rId9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homemade treasure map">
                                            <a:hlinkClick r:id="rId9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brightnessContrast bright="4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657" r="898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5035" cy="12363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86" w:type="dxa"/>
          </w:tcPr>
          <w:p w14:paraId="4571C2E2" w14:textId="17D0B984" w:rsidR="002835B3" w:rsidRDefault="0010778D" w:rsidP="001077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D69C14A" wp14:editId="56B04509">
                      <wp:simplePos x="0" y="0"/>
                      <wp:positionH relativeFrom="column">
                        <wp:posOffset>531845</wp:posOffset>
                      </wp:positionH>
                      <wp:positionV relativeFrom="paragraph">
                        <wp:posOffset>-715645</wp:posOffset>
                      </wp:positionV>
                      <wp:extent cx="3231931" cy="662151"/>
                      <wp:effectExtent l="0" t="0" r="0" b="508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1931" cy="6621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3D01B60" w14:textId="26E680B0" w:rsidR="0010778D" w:rsidRPr="00F04185" w:rsidRDefault="008311C9" w:rsidP="008311C9">
                                  <w:pPr>
                                    <w:jc w:val="center"/>
                                    <w:rPr>
                                      <w:rFonts w:ascii="Ink Free" w:hAnsi="Ink Free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  <w:r w:rsidRPr="00F04185">
                                    <w:rPr>
                                      <w:rFonts w:ascii="Ink Free" w:hAnsi="Ink Free"/>
                                      <w:b/>
                                      <w:sz w:val="72"/>
                                      <w:szCs w:val="72"/>
                                    </w:rPr>
                                    <w:t>Drawing Ideas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69C14A" id="Text Box 24" o:spid="_x0000_s1027" type="#_x0000_t202" style="position:absolute;margin-left:41.9pt;margin-top:-56.35pt;width:254.5pt;height:52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" filled="f" stroked="f" strokeweight=".5pt">
                      <v:textbox>
                        <w:txbxContent>
                          <w:p w14:paraId="13D01B60" w14:textId="26E680B0" w:rsidR="0010778D" w:rsidRPr="00F04185" w:rsidRDefault="008311C9" w:rsidP="008311C9">
                            <w:pPr>
                              <w:jc w:val="center"/>
                              <w:rPr>
                                <w:rFonts w:ascii="Ink Free" w:hAnsi="Ink Free"/>
                                <w:b/>
                                <w:sz w:val="72"/>
                                <w:szCs w:val="72"/>
                              </w:rPr>
                            </w:pPr>
                            <w:r w:rsidRPr="00F04185">
                              <w:rPr>
                                <w:rFonts w:ascii="Ink Free" w:hAnsi="Ink Free"/>
                                <w:b/>
                                <w:sz w:val="72"/>
                                <w:szCs w:val="72"/>
                              </w:rPr>
                              <w:t>Drawing Ideas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35B3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51FD3B" wp14:editId="506CA30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219075</wp:posOffset>
                      </wp:positionV>
                      <wp:extent cx="2045335" cy="1539875"/>
                      <wp:effectExtent l="0" t="0" r="0" b="3175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1539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447FAA" w14:textId="58F81471" w:rsidR="002835B3" w:rsidRPr="001E44B3" w:rsidRDefault="00AF7374" w:rsidP="00AF7374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32"/>
                                      <w:szCs w:val="48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32"/>
                                      <w:szCs w:val="48"/>
                                    </w:rPr>
                                    <w:t>Draw a selfie</w:t>
                                  </w:r>
                                </w:p>
                                <w:p w14:paraId="403517FB" w14:textId="75BA46A0" w:rsidR="000F0A5D" w:rsidRPr="000F0A5D" w:rsidRDefault="000F0A5D" w:rsidP="00AF7374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color w:val="2962FF"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0634657C" wp14:editId="3E410179">
                                        <wp:extent cx="1065923" cy="1025523"/>
                                        <wp:effectExtent l="0" t="0" r="1270" b="3810"/>
                                        <wp:docPr id="229" name="Picture 229" descr="Image result for drawn of kid portrait">
                                          <a:hlinkClick xmlns:a="http://schemas.openxmlformats.org/drawingml/2006/main" r:id="rId12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Image result for drawn of kid portrait">
                                                  <a:hlinkClick r:id="rId12" tgtFrame="&quot;_blank&quot;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76447" cy="10356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51FD3B" id="_x0000_s1028" type="#_x0000_t202" style="position:absolute;margin-left:-1.15pt;margin-top:17.25pt;width:161.05pt;height:121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" filled="f" stroked="f">
                      <v:textbox>
                        <w:txbxContent>
                          <w:p w14:paraId="1E447FAA" w14:textId="58F81471" w:rsidR="002835B3" w:rsidRPr="001E44B3" w:rsidRDefault="00AF7374" w:rsidP="00AF737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8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32"/>
                                <w:szCs w:val="48"/>
                              </w:rPr>
                              <w:t>Draw a selfie</w:t>
                            </w:r>
                          </w:p>
                          <w:p w14:paraId="403517FB" w14:textId="75BA46A0" w:rsidR="000F0A5D" w:rsidRPr="000F0A5D" w:rsidRDefault="000F0A5D" w:rsidP="00AF7374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2962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634657C" wp14:editId="3E410179">
                                  <wp:extent cx="1065923" cy="1025523"/>
                                  <wp:effectExtent l="0" t="0" r="1270" b="3810"/>
                                  <wp:docPr id="229" name="Picture 229" descr="Image result for drawn of kid portrait">
                                    <a:hlinkClick xmlns:a="http://schemas.openxmlformats.org/drawingml/2006/main" r:id="rId1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drawn of kid portrait">
                                            <a:hlinkClick r:id="rId1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6447" cy="10356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86" w:type="dxa"/>
          </w:tcPr>
          <w:p w14:paraId="384E21FB" w14:textId="79396BA1" w:rsidR="002835B3" w:rsidRDefault="002835B3" w:rsidP="001077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2AE305C3" wp14:editId="6260D07F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219075</wp:posOffset>
                      </wp:positionV>
                      <wp:extent cx="2045335" cy="1539875"/>
                      <wp:effectExtent l="0" t="0" r="0" b="317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1539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5899C2" w14:textId="5EE25FB0" w:rsidR="002835B3" w:rsidRPr="001E44B3" w:rsidRDefault="00AF7374" w:rsidP="00AF7374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32"/>
                                      <w:szCs w:val="48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32"/>
                                      <w:szCs w:val="48"/>
                                    </w:rPr>
                                    <w:t>Create a new superhero</w:t>
                                  </w:r>
                                </w:p>
                                <w:p w14:paraId="2D7DCFE2" w14:textId="52D18F45" w:rsidR="000F0A5D" w:rsidRPr="000F0A5D" w:rsidRDefault="000F0A5D" w:rsidP="00AF7374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color w:val="2962FF"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4C722DB8" wp14:editId="4AA8E102">
                                        <wp:extent cx="1198691" cy="826598"/>
                                        <wp:effectExtent l="0" t="0" r="1905" b="0"/>
                                        <wp:docPr id="230" name="Picture 230" descr="Image result for new superhero drawing">
                                          <a:hlinkClick xmlns:a="http://schemas.openxmlformats.org/drawingml/2006/main" r:id="rId16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Image result for new superhero drawing">
                                                  <a:hlinkClick r:id="rId16" tgtFrame="&quot;_blank&quot;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07899" cy="8329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305C3" id="_x0000_s1029" type="#_x0000_t202" style="position:absolute;margin-left:.1pt;margin-top:17.25pt;width:161.05pt;height:121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" filled="f" stroked="f">
                      <v:textbox>
                        <w:txbxContent>
                          <w:p w14:paraId="7E5899C2" w14:textId="5EE25FB0" w:rsidR="002835B3" w:rsidRPr="001E44B3" w:rsidRDefault="00AF7374" w:rsidP="00AF737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8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32"/>
                                <w:szCs w:val="48"/>
                              </w:rPr>
                              <w:t>Create a new superhero</w:t>
                            </w:r>
                          </w:p>
                          <w:p w14:paraId="2D7DCFE2" w14:textId="52D18F45" w:rsidR="000F0A5D" w:rsidRPr="000F0A5D" w:rsidRDefault="000F0A5D" w:rsidP="00AF7374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2962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C722DB8" wp14:editId="4AA8E102">
                                  <wp:extent cx="1198691" cy="826598"/>
                                  <wp:effectExtent l="0" t="0" r="1905" b="0"/>
                                  <wp:docPr id="230" name="Picture 230" descr="Image result for new superhero drawing">
                                    <a:hlinkClick xmlns:a="http://schemas.openxmlformats.org/drawingml/2006/main" r:id="rId18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new superhero drawing">
                                            <a:hlinkClick r:id="rId18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7899" cy="8329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86" w:type="dxa"/>
          </w:tcPr>
          <w:p w14:paraId="287A77C5" w14:textId="6CC55D1E" w:rsidR="00C14102" w:rsidRDefault="002835B3" w:rsidP="001077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5CEF5C91" wp14:editId="557E63B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222250</wp:posOffset>
                      </wp:positionV>
                      <wp:extent cx="2045335" cy="330200"/>
                      <wp:effectExtent l="0" t="0" r="0" b="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0B6A16" w14:textId="4BCCEDAE" w:rsidR="002835B3" w:rsidRPr="001E44B3" w:rsidRDefault="00AF7374" w:rsidP="00AF7374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32"/>
                                      <w:szCs w:val="48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32"/>
                                      <w:szCs w:val="48"/>
                                    </w:rPr>
                                    <w:t>Design a new outfit</w:t>
                                  </w:r>
                                </w:p>
                                <w:p w14:paraId="0FC711E4" w14:textId="4E41658F" w:rsidR="000F0A5D" w:rsidRPr="000F0A5D" w:rsidRDefault="000F0A5D" w:rsidP="00AF7374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EF5C91" id="_x0000_s1030" type="#_x0000_t202" style="position:absolute;margin-left:-.3pt;margin-top:17.5pt;width:161.05pt;height:2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" filled="f" stroked="f">
                      <v:textbox>
                        <w:txbxContent>
                          <w:p w14:paraId="780B6A16" w14:textId="4BCCEDAE" w:rsidR="002835B3" w:rsidRPr="001E44B3" w:rsidRDefault="00AF7374" w:rsidP="00AF737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8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32"/>
                                <w:szCs w:val="48"/>
                              </w:rPr>
                              <w:t>Design a new outfit</w:t>
                            </w:r>
                          </w:p>
                          <w:p w14:paraId="0FC711E4" w14:textId="4E41658F" w:rsidR="000F0A5D" w:rsidRPr="000F0A5D" w:rsidRDefault="000F0A5D" w:rsidP="00AF7374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48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DA0027B" w14:textId="77777777" w:rsidR="00C14102" w:rsidRPr="00C14102" w:rsidRDefault="00C14102" w:rsidP="00C14102"/>
          <w:p w14:paraId="6A9233B8" w14:textId="570481CF" w:rsidR="002835B3" w:rsidRPr="00C14102" w:rsidRDefault="00C14102" w:rsidP="00C14102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516599E8" wp14:editId="18A6B792">
                  <wp:extent cx="1010093" cy="1035050"/>
                  <wp:effectExtent l="0" t="0" r="0" b="0"/>
                  <wp:docPr id="34" name="Picture 34" descr="Image result for kids football kit drawing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kids football kit drawing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016"/>
                          <a:stretch/>
                        </pic:blipFill>
                        <pic:spPr bwMode="auto">
                          <a:xfrm>
                            <a:off x="0" y="0"/>
                            <a:ext cx="1020677" cy="1045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62F4D5E3" wp14:editId="25CE64E9">
                  <wp:extent cx="736979" cy="1030641"/>
                  <wp:effectExtent l="0" t="0" r="6350" b="0"/>
                  <wp:docPr id="35" name="Picture 35" descr="Image result for design an outfit drwing for kids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design an outfit drwing for kids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0510" r="67469" b="8587"/>
                          <a:stretch/>
                        </pic:blipFill>
                        <pic:spPr bwMode="auto">
                          <a:xfrm>
                            <a:off x="0" y="0"/>
                            <a:ext cx="748345" cy="1046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2BF7" w14:paraId="3A8514C2" w14:textId="77777777" w:rsidTr="003A0FA7">
        <w:trPr>
          <w:trHeight w:val="1517"/>
        </w:trPr>
        <w:tc>
          <w:tcPr>
            <w:tcW w:w="3486" w:type="dxa"/>
          </w:tcPr>
          <w:p w14:paraId="3DDCC21E" w14:textId="780E08CF" w:rsidR="002835B3" w:rsidRDefault="002835B3" w:rsidP="001077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444F396B" wp14:editId="2E5A9B9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216535</wp:posOffset>
                      </wp:positionV>
                      <wp:extent cx="2045335" cy="1539875"/>
                      <wp:effectExtent l="0" t="0" r="0" b="3175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1539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DC189D" w14:textId="2D13B2A9" w:rsidR="002835B3" w:rsidRPr="001E44B3" w:rsidRDefault="00AF7374" w:rsidP="00426133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4"/>
                                      <w:szCs w:val="40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24"/>
                                      <w:szCs w:val="40"/>
                                    </w:rPr>
                                    <w:t>Design a new wrapper for your favourite chocolate bar</w:t>
                                  </w:r>
                                </w:p>
                                <w:p w14:paraId="67B9CD31" w14:textId="0CE6FEED" w:rsidR="00426133" w:rsidRPr="00426133" w:rsidRDefault="00426133" w:rsidP="00426133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24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color w:val="2962FF"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14CE8FB6" wp14:editId="5060FBA9">
                                        <wp:extent cx="1145865" cy="903181"/>
                                        <wp:effectExtent l="0" t="0" r="0" b="0"/>
                                        <wp:docPr id="231" name="Picture 231" descr="Image result for design a chocolate wrapper drawing">
                                          <a:hlinkClick xmlns:a="http://schemas.openxmlformats.org/drawingml/2006/main" r:id="rId24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3" descr="Image result for design a chocolate wrapper drawing">
                                                  <a:hlinkClick r:id="rId24" tgtFrame="&quot;_blank&quot;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2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26910" t="56760" r="46167" b="14974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80683" cy="9306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4F396B" id="_x0000_s1031" type="#_x0000_t202" style="position:absolute;margin-left:-.5pt;margin-top:17.05pt;width:161.05pt;height:12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" filled="f" stroked="f">
                      <v:textbox>
                        <w:txbxContent>
                          <w:p w14:paraId="54DC189D" w14:textId="2D13B2A9" w:rsidR="002835B3" w:rsidRPr="001E44B3" w:rsidRDefault="00AF7374" w:rsidP="00426133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40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24"/>
                                <w:szCs w:val="40"/>
                              </w:rPr>
                              <w:t>Design a new wrapper for your favourite chocolate bar</w:t>
                            </w:r>
                          </w:p>
                          <w:p w14:paraId="67B9CD31" w14:textId="0CE6FEED" w:rsidR="00426133" w:rsidRPr="00426133" w:rsidRDefault="00426133" w:rsidP="00426133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24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2962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4CE8FB6" wp14:editId="5060FBA9">
                                  <wp:extent cx="1145865" cy="903181"/>
                                  <wp:effectExtent l="0" t="0" r="0" b="0"/>
                                  <wp:docPr id="231" name="Picture 231" descr="Image result for design a chocolate wrapper drawing">
                                    <a:hlinkClick xmlns:a="http://schemas.openxmlformats.org/drawingml/2006/main" r:id="rId26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Image result for design a chocolate wrapper drawing">
                                            <a:hlinkClick r:id="rId26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910" t="56760" r="46167" b="1497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0683" cy="930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86" w:type="dxa"/>
          </w:tcPr>
          <w:p w14:paraId="590FD9EE" w14:textId="571DA7A1" w:rsidR="002835B3" w:rsidRDefault="002835B3" w:rsidP="001077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27B4C10D" wp14:editId="5C5EE95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216535</wp:posOffset>
                      </wp:positionV>
                      <wp:extent cx="2045335" cy="1539875"/>
                      <wp:effectExtent l="0" t="0" r="0" b="3175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1539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FAACB3" w14:textId="33A36E24" w:rsidR="002835B3" w:rsidRPr="001E44B3" w:rsidRDefault="00AF7374" w:rsidP="00AF7374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32"/>
                                      <w:szCs w:val="40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32"/>
                                      <w:szCs w:val="40"/>
                                    </w:rPr>
                                    <w:t>Create a new Mr/Mrs Potato Head</w:t>
                                  </w:r>
                                </w:p>
                                <w:p w14:paraId="1FC53C90" w14:textId="3540A716" w:rsidR="00426133" w:rsidRPr="00426133" w:rsidRDefault="00426133" w:rsidP="00AF7374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color w:val="2962FF"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0C56B689" wp14:editId="675ECF4C">
                                        <wp:extent cx="792715" cy="796590"/>
                                        <wp:effectExtent l="0" t="0" r="7620" b="3810"/>
                                        <wp:docPr id="232" name="Picture 232" descr="Image result for mr potato head drawing">
                                          <a:hlinkClick xmlns:a="http://schemas.openxmlformats.org/drawingml/2006/main" r:id="rId28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5" descr="Image result for mr potato head drawing">
                                                  <a:hlinkClick r:id="rId28" tgtFrame="&quot;_blank&quot;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8148" cy="81209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B4C10D" id="_x0000_s1032" type="#_x0000_t202" style="position:absolute;margin-left:-1.15pt;margin-top:17.05pt;width:161.05pt;height:12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" filled="f" stroked="f">
                      <v:textbox>
                        <w:txbxContent>
                          <w:p w14:paraId="42FAACB3" w14:textId="33A36E24" w:rsidR="002835B3" w:rsidRPr="001E44B3" w:rsidRDefault="00AF7374" w:rsidP="00AF737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Create a new Mr/Mrs Potato Head</w:t>
                            </w:r>
                          </w:p>
                          <w:p w14:paraId="1FC53C90" w14:textId="3540A716" w:rsidR="00426133" w:rsidRPr="00426133" w:rsidRDefault="00426133" w:rsidP="00AF7374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2962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C56B689" wp14:editId="675ECF4C">
                                  <wp:extent cx="792715" cy="796590"/>
                                  <wp:effectExtent l="0" t="0" r="7620" b="3810"/>
                                  <wp:docPr id="232" name="Picture 232" descr="Image result for mr potato head drawing">
                                    <a:hlinkClick xmlns:a="http://schemas.openxmlformats.org/drawingml/2006/main" r:id="rId3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Image result for mr potato head drawing">
                                            <a:hlinkClick r:id="rId3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8148" cy="8120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86" w:type="dxa"/>
          </w:tcPr>
          <w:p w14:paraId="502861EB" w14:textId="61F0088B" w:rsidR="002835B3" w:rsidRDefault="002835B3" w:rsidP="001077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756EADD8" wp14:editId="321037BF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216535</wp:posOffset>
                      </wp:positionV>
                      <wp:extent cx="2045335" cy="1539875"/>
                      <wp:effectExtent l="0" t="0" r="0" b="3175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1539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4B5ACF" w14:textId="3B43837B" w:rsidR="002835B3" w:rsidRPr="001E44B3" w:rsidRDefault="00AF7374" w:rsidP="00AF7374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32"/>
                                      <w:szCs w:val="40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32"/>
                                      <w:szCs w:val="40"/>
                                    </w:rPr>
                                    <w:t xml:space="preserve">Design a </w:t>
                                  </w:r>
                                  <w:r w:rsidR="00FF3865" w:rsidRPr="001E44B3">
                                    <w:rPr>
                                      <w:rFonts w:ascii="SassoonPrimaryInfant" w:hAnsi="SassoonPrimaryInfant"/>
                                      <w:sz w:val="32"/>
                                      <w:szCs w:val="40"/>
                                    </w:rPr>
                                    <w:t>space rocket</w:t>
                                  </w:r>
                                </w:p>
                                <w:p w14:paraId="2817DC9A" w14:textId="5135FD9F" w:rsidR="00426133" w:rsidRPr="00426133" w:rsidRDefault="00426133" w:rsidP="00AF7374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color w:val="2962FF"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1F4F9435" wp14:editId="2F175A8B">
                                        <wp:extent cx="1506510" cy="908791"/>
                                        <wp:effectExtent l="0" t="0" r="0" b="5715"/>
                                        <wp:docPr id="233" name="Picture 233" descr="Image result for kids space rocket drawing">
                                          <a:hlinkClick xmlns:a="http://schemas.openxmlformats.org/drawingml/2006/main" r:id="rId32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6" descr="Image result for kids space rocket drawing">
                                                  <a:hlinkClick r:id="rId32" tgtFrame="&quot;_blank&quot;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3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3915" t="18560" r="11759" b="19349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19105" cy="91638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EADD8" id="_x0000_s1033" type="#_x0000_t202" style="position:absolute;margin-left:.1pt;margin-top:17.05pt;width:161.05pt;height:12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" filled="f" stroked="f">
                      <v:textbox>
                        <w:txbxContent>
                          <w:p w14:paraId="024B5ACF" w14:textId="3B43837B" w:rsidR="002835B3" w:rsidRPr="001E44B3" w:rsidRDefault="00AF7374" w:rsidP="00AF737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 xml:space="preserve">Design a </w:t>
                            </w:r>
                            <w:r w:rsidR="00FF3865" w:rsidRPr="001E44B3"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space rocket</w:t>
                            </w:r>
                          </w:p>
                          <w:p w14:paraId="2817DC9A" w14:textId="5135FD9F" w:rsidR="00426133" w:rsidRPr="00426133" w:rsidRDefault="00426133" w:rsidP="00AF7374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2962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F4F9435" wp14:editId="2F175A8B">
                                  <wp:extent cx="1506510" cy="908791"/>
                                  <wp:effectExtent l="0" t="0" r="0" b="5715"/>
                                  <wp:docPr id="233" name="Picture 233" descr="Image result for kids space rocket drawing">
                                    <a:hlinkClick xmlns:a="http://schemas.openxmlformats.org/drawingml/2006/main" r:id="rId3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Image result for kids space rocket drawing">
                                            <a:hlinkClick r:id="rId3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915" t="18560" r="11759" b="1934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9105" cy="9163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86" w:type="dxa"/>
          </w:tcPr>
          <w:p w14:paraId="384141C6" w14:textId="28B936F3" w:rsidR="00242BF7" w:rsidRDefault="002835B3" w:rsidP="001077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225E4209" wp14:editId="1DFF1553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217805</wp:posOffset>
                      </wp:positionV>
                      <wp:extent cx="2045335" cy="554990"/>
                      <wp:effectExtent l="0" t="0" r="0" b="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5549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0D0229" w14:textId="5BFF8CDD" w:rsidR="002835B3" w:rsidRPr="001E44B3" w:rsidRDefault="00242BF7" w:rsidP="00426133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28"/>
                                      <w:szCs w:val="40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28"/>
                                      <w:szCs w:val="40"/>
                                    </w:rPr>
                                    <w:t xml:space="preserve">Draw an underwater </w:t>
                                  </w:r>
                                  <w:r w:rsidR="00AF7374" w:rsidRPr="001E44B3">
                                    <w:rPr>
                                      <w:rFonts w:ascii="SassoonPrimaryInfant" w:hAnsi="SassoonPrimaryInfant"/>
                                      <w:sz w:val="28"/>
                                      <w:szCs w:val="40"/>
                                    </w:rPr>
                                    <w:t>scene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5E4209" id="_x0000_s1034" type="#_x0000_t202" style="position:absolute;margin-left:-.4pt;margin-top:17.15pt;width:161.05pt;height:43.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" filled="f" stroked="f">
                      <v:textbox>
                        <w:txbxContent>
                          <w:p w14:paraId="720D0229" w14:textId="5BFF8CDD" w:rsidR="002835B3" w:rsidRPr="001E44B3" w:rsidRDefault="00242BF7" w:rsidP="00426133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40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28"/>
                                <w:szCs w:val="40"/>
                              </w:rPr>
                              <w:t xml:space="preserve">Draw an underwater </w:t>
                            </w:r>
                            <w:r w:rsidR="00AF7374" w:rsidRPr="001E44B3">
                              <w:rPr>
                                <w:rFonts w:ascii="SassoonPrimaryInfant" w:hAnsi="SassoonPrimaryInfant"/>
                                <w:sz w:val="28"/>
                                <w:szCs w:val="40"/>
                              </w:rPr>
                              <w:t>scene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C2615FE" w14:textId="5C26AD21" w:rsidR="00242BF7" w:rsidRPr="00242BF7" w:rsidRDefault="00242BF7" w:rsidP="00242BF7">
            <w:pPr>
              <w:jc w:val="center"/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52CCAE91" wp14:editId="5DAF61A7">
                  <wp:extent cx="990600" cy="824174"/>
                  <wp:effectExtent l="0" t="0" r="0" b="0"/>
                  <wp:docPr id="39" name="Picture 39" descr="Image result for kids underwater drawing">
                    <a:hlinkClick xmlns:a="http://schemas.openxmlformats.org/drawingml/2006/main" r:id="rId3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kids underwater drawing">
                            <a:hlinkClick r:id="rId3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12" t="11541" r="16599" b="15588"/>
                          <a:stretch/>
                        </pic:blipFill>
                        <pic:spPr bwMode="auto">
                          <a:xfrm>
                            <a:off x="0" y="0"/>
                            <a:ext cx="1008664" cy="839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47DBFA6" w14:textId="0E9819E5" w:rsidR="002835B3" w:rsidRPr="00242BF7" w:rsidRDefault="002835B3" w:rsidP="00242BF7"/>
        </w:tc>
      </w:tr>
      <w:tr w:rsidR="00242BF7" w14:paraId="1458F1E2" w14:textId="77777777" w:rsidTr="003A0FA7">
        <w:trPr>
          <w:trHeight w:val="2980"/>
        </w:trPr>
        <w:tc>
          <w:tcPr>
            <w:tcW w:w="3486" w:type="dxa"/>
          </w:tcPr>
          <w:p w14:paraId="1E7A296D" w14:textId="37AA3A73" w:rsidR="002835B3" w:rsidRDefault="00AF7374" w:rsidP="001077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2D10C75C" wp14:editId="14C07D87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269240</wp:posOffset>
                      </wp:positionV>
                      <wp:extent cx="2045335" cy="1675765"/>
                      <wp:effectExtent l="0" t="0" r="0" b="635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16757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9197D2" w14:textId="7FF70FF2" w:rsidR="002835B3" w:rsidRPr="001E44B3" w:rsidRDefault="00AF7374" w:rsidP="00AF7374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32"/>
                                      <w:szCs w:val="48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32"/>
                                      <w:szCs w:val="48"/>
                                    </w:rPr>
                                    <w:t>Create a monster</w:t>
                                  </w:r>
                                </w:p>
                                <w:p w14:paraId="442BB8EA" w14:textId="09A11EB7" w:rsidR="00242BF7" w:rsidRPr="00242BF7" w:rsidRDefault="00242BF7" w:rsidP="00AF7374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color w:val="2962FF"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0523FA59" wp14:editId="2E309F11">
                                        <wp:extent cx="971550" cy="1200150"/>
                                        <wp:effectExtent l="0" t="0" r="0" b="0"/>
                                        <wp:docPr id="237" name="Picture 237" descr="Image result for monster kids drawing">
                                          <a:hlinkClick xmlns:a="http://schemas.openxmlformats.org/drawingml/2006/main" r:id="rId38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Image result for monster kids drawing">
                                                  <a:hlinkClick r:id="rId38" tgtFrame="&quot;_blank&quot;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3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r="47565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71918" cy="12006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10C75C" id="_x0000_s1035" type="#_x0000_t202" style="position:absolute;margin-left:-.3pt;margin-top:21.2pt;width:161.05pt;height:131.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" filled="f" stroked="f">
                      <v:textbox>
                        <w:txbxContent>
                          <w:p w14:paraId="3D9197D2" w14:textId="7FF70FF2" w:rsidR="002835B3" w:rsidRPr="001E44B3" w:rsidRDefault="00AF7374" w:rsidP="00AF737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8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32"/>
                                <w:szCs w:val="48"/>
                              </w:rPr>
                              <w:t>Create a monster</w:t>
                            </w:r>
                          </w:p>
                          <w:p w14:paraId="442BB8EA" w14:textId="09A11EB7" w:rsidR="00242BF7" w:rsidRPr="00242BF7" w:rsidRDefault="00242BF7" w:rsidP="00AF7374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2962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523FA59" wp14:editId="2E309F11">
                                  <wp:extent cx="971550" cy="1200150"/>
                                  <wp:effectExtent l="0" t="0" r="0" b="0"/>
                                  <wp:docPr id="237" name="Picture 237" descr="Image result for monster kids drawing">
                                    <a:hlinkClick xmlns:a="http://schemas.openxmlformats.org/drawingml/2006/main" r:id="rId4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monster kids drawing">
                                            <a:hlinkClick r:id="rId4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4756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1918" cy="12006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86" w:type="dxa"/>
          </w:tcPr>
          <w:p w14:paraId="4F93F0FF" w14:textId="4D74D2F4" w:rsidR="002835B3" w:rsidRDefault="00AF7374" w:rsidP="001077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3E0E2387" wp14:editId="54784367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241935</wp:posOffset>
                      </wp:positionV>
                      <wp:extent cx="2045335" cy="1703070"/>
                      <wp:effectExtent l="0" t="0" r="0" b="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17030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3EEEB4" w14:textId="1A532C77" w:rsidR="002835B3" w:rsidRPr="001E44B3" w:rsidRDefault="00AF7374" w:rsidP="00AF7374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32"/>
                                      <w:szCs w:val="40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32"/>
                                      <w:szCs w:val="40"/>
                                    </w:rPr>
                                    <w:t>Design a robot to do all your chores</w:t>
                                  </w:r>
                                </w:p>
                                <w:p w14:paraId="03DD8A2E" w14:textId="4B9F59C3" w:rsidR="00242BF7" w:rsidRPr="00242BF7" w:rsidRDefault="00242BF7" w:rsidP="00AF7374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color w:val="2962FF"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3B437757" wp14:editId="3A228EDF">
                                        <wp:extent cx="1233002" cy="1022985"/>
                                        <wp:effectExtent l="0" t="0" r="5715" b="5715"/>
                                        <wp:docPr id="238" name="Picture 238" descr="Image result for chores robot drawing">
                                          <a:hlinkClick xmlns:a="http://schemas.openxmlformats.org/drawingml/2006/main" r:id="rId42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Image result for chores robot drawing">
                                                  <a:hlinkClick r:id="rId42" tgtFrame="&quot;_blank&quot;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43405" cy="103161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0E2387" id="_x0000_s1036" type="#_x0000_t202" style="position:absolute;margin-left:-.9pt;margin-top:19.05pt;width:161.05pt;height:134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" filled="f" stroked="f">
                      <v:textbox>
                        <w:txbxContent>
                          <w:p w14:paraId="7D3EEEB4" w14:textId="1A532C77" w:rsidR="002835B3" w:rsidRPr="001E44B3" w:rsidRDefault="00AF7374" w:rsidP="00AF737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Design a robot to do all your chores</w:t>
                            </w:r>
                          </w:p>
                          <w:p w14:paraId="03DD8A2E" w14:textId="4B9F59C3" w:rsidR="00242BF7" w:rsidRPr="00242BF7" w:rsidRDefault="00242BF7" w:rsidP="00AF7374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2962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B437757" wp14:editId="3A228EDF">
                                  <wp:extent cx="1233002" cy="1022985"/>
                                  <wp:effectExtent l="0" t="0" r="5715" b="5715"/>
                                  <wp:docPr id="238" name="Picture 238" descr="Image result for chores robot drawing">
                                    <a:hlinkClick xmlns:a="http://schemas.openxmlformats.org/drawingml/2006/main" r:id="rId44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chores robot drawing">
                                            <a:hlinkClick r:id="rId44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3405" cy="10316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486" w:type="dxa"/>
          </w:tcPr>
          <w:p w14:paraId="79913B87" w14:textId="7A58BECF" w:rsidR="00242BF7" w:rsidRDefault="00242BF7" w:rsidP="0010778D"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45D48422" wp14:editId="256E376D">
                  <wp:simplePos x="0" y="0"/>
                  <wp:positionH relativeFrom="column">
                    <wp:posOffset>720522</wp:posOffset>
                  </wp:positionH>
                  <wp:positionV relativeFrom="paragraph">
                    <wp:posOffset>630987</wp:posOffset>
                  </wp:positionV>
                  <wp:extent cx="614045" cy="1238250"/>
                  <wp:effectExtent l="0" t="0" r="0" b="0"/>
                  <wp:wrapSquare wrapText="bothSides"/>
                  <wp:docPr id="43" name="Picture 43" descr="Image result for ice cream sundae drawing kids">
                    <a:hlinkClick xmlns:a="http://schemas.openxmlformats.org/drawingml/2006/main" r:id="rId4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ice cream sundae drawing kids">
                            <a:hlinkClick r:id="rId4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42" r="14696"/>
                          <a:stretch/>
                        </pic:blipFill>
                        <pic:spPr bwMode="auto">
                          <a:xfrm>
                            <a:off x="0" y="0"/>
                            <a:ext cx="61404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35B3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124BA54C" wp14:editId="4C0D44D5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77521</wp:posOffset>
                      </wp:positionV>
                      <wp:extent cx="2045335" cy="584835"/>
                      <wp:effectExtent l="0" t="0" r="0" b="5715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5848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137D3B" w14:textId="5F6D919A" w:rsidR="002835B3" w:rsidRPr="001E44B3" w:rsidRDefault="00AF7374" w:rsidP="00AF7374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sz w:val="32"/>
                                      <w:szCs w:val="40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32"/>
                                      <w:szCs w:val="40"/>
                                    </w:rPr>
                                    <w:t>Draw your favourite dessert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4BA54C" id="_x0000_s1037" type="#_x0000_t202" style="position:absolute;margin-left:-.25pt;margin-top:6.1pt;width:161.05pt;height:46.0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" filled="f" stroked="f">
                      <v:textbox>
                        <w:txbxContent>
                          <w:p w14:paraId="12137D3B" w14:textId="5F6D919A" w:rsidR="002835B3" w:rsidRPr="001E44B3" w:rsidRDefault="00AF7374" w:rsidP="00AF7374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Draw your favourite dessert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75E9473" w14:textId="30E478A9" w:rsidR="00242BF7" w:rsidRPr="00242BF7" w:rsidRDefault="00242BF7" w:rsidP="00242BF7"/>
          <w:p w14:paraId="3212D277" w14:textId="367D2748" w:rsidR="00242BF7" w:rsidRPr="00242BF7" w:rsidRDefault="00242BF7" w:rsidP="00242BF7">
            <w:pPr>
              <w:jc w:val="center"/>
            </w:pPr>
          </w:p>
          <w:p w14:paraId="4ED98E8C" w14:textId="1271C803" w:rsidR="002835B3" w:rsidRPr="00242BF7" w:rsidRDefault="002835B3" w:rsidP="00242BF7"/>
        </w:tc>
        <w:tc>
          <w:tcPr>
            <w:tcW w:w="3486" w:type="dxa"/>
          </w:tcPr>
          <w:p w14:paraId="53A5A287" w14:textId="508498E2" w:rsidR="002835B3" w:rsidRDefault="00AF7374" w:rsidP="0010778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33A09644" wp14:editId="3071238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241935</wp:posOffset>
                      </wp:positionV>
                      <wp:extent cx="2045335" cy="1689100"/>
                      <wp:effectExtent l="0" t="0" r="0" b="6350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5335" cy="1689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871986" w14:textId="091BB51B" w:rsidR="002835B3" w:rsidRPr="00242BF7" w:rsidRDefault="007835C3" w:rsidP="00AF7374">
                                  <w:pPr>
                                    <w:jc w:val="center"/>
                                    <w:rPr>
                                      <w:rFonts w:ascii="Chocolate Covered Raindrops" w:hAnsi="Chocolate Covered Raindrops"/>
                                      <w:sz w:val="32"/>
                                      <w:szCs w:val="48"/>
                                    </w:rPr>
                                  </w:pPr>
                                  <w:r w:rsidRPr="001E44B3">
                                    <w:rPr>
                                      <w:rFonts w:ascii="SassoonPrimaryInfant" w:hAnsi="SassoonPrimaryInfant"/>
                                      <w:sz w:val="32"/>
                                      <w:szCs w:val="48"/>
                                    </w:rPr>
                                    <w:t>Design a treehouse</w:t>
                                  </w:r>
                                  <w:r w:rsidR="00242BF7">
                                    <w:rPr>
                                      <w:rFonts w:ascii="Arial" w:hAnsi="Arial" w:cs="Arial"/>
                                      <w:noProof/>
                                      <w:color w:val="2962FF"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06FF8E60" wp14:editId="57FD7F1E">
                                        <wp:extent cx="884679" cy="1249268"/>
                                        <wp:effectExtent l="0" t="0" r="0" b="8255"/>
                                        <wp:docPr id="239" name="Picture 239" descr="Image result for treehouse drawing by kids">
                                          <a:hlinkClick xmlns:a="http://schemas.openxmlformats.org/drawingml/2006/main" r:id="rId48" tgtFrame="&quot;_blank&quot;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 descr="Image result for treehouse drawing by kids">
                                                  <a:hlinkClick r:id="rId48" tgtFrame="&quot;_blank&quot;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4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30005" r="30123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92478" cy="126028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A09644" id="_x0000_s1038" type="#_x0000_t202" style="position:absolute;margin-left:0;margin-top:19.05pt;width:161.05pt;height:13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" filled="f" stroked="f">
                      <v:textbox>
                        <w:txbxContent>
                          <w:p w14:paraId="2C871986" w14:textId="091BB51B" w:rsidR="002835B3" w:rsidRPr="00242BF7" w:rsidRDefault="007835C3" w:rsidP="00AF7374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32"/>
                                <w:szCs w:val="48"/>
                              </w:rPr>
                            </w:pPr>
                            <w:r w:rsidRPr="001E44B3">
                              <w:rPr>
                                <w:rFonts w:ascii="SassoonPrimaryInfant" w:hAnsi="SassoonPrimaryInfant"/>
                                <w:sz w:val="32"/>
                                <w:szCs w:val="48"/>
                              </w:rPr>
                              <w:t>Design a treehouse</w:t>
                            </w:r>
                            <w:r w:rsidR="00242BF7">
                              <w:rPr>
                                <w:rFonts w:ascii="Arial" w:hAnsi="Arial" w:cs="Arial"/>
                                <w:noProof/>
                                <w:color w:val="2962FF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6FF8E60" wp14:editId="57FD7F1E">
                                  <wp:extent cx="884679" cy="1249268"/>
                                  <wp:effectExtent l="0" t="0" r="0" b="8255"/>
                                  <wp:docPr id="239" name="Picture 239" descr="Image result for treehouse drawing by kids">
                                    <a:hlinkClick xmlns:a="http://schemas.openxmlformats.org/drawingml/2006/main" r:id="rId50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Image result for treehouse drawing by kids">
                                            <a:hlinkClick r:id="rId50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0005" r="3012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2478" cy="12602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02166487" w14:textId="683D6125" w:rsidR="00855E02" w:rsidRPr="00855E02" w:rsidRDefault="00855E02" w:rsidP="003A0FA7"/>
    <w:sectPr w:rsidR="00855E02" w:rsidRPr="00855E02" w:rsidSect="002835B3">
      <w:headerReference w:type="default" r:id="rId5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DDC8E" w14:textId="77777777" w:rsidR="002835B3" w:rsidRDefault="002835B3" w:rsidP="002835B3">
      <w:pPr>
        <w:spacing w:after="0" w:line="240" w:lineRule="auto"/>
      </w:pPr>
      <w:r>
        <w:separator/>
      </w:r>
    </w:p>
  </w:endnote>
  <w:endnote w:type="continuationSeparator" w:id="0">
    <w:p w14:paraId="30824149" w14:textId="77777777" w:rsidR="002835B3" w:rsidRDefault="002835B3" w:rsidP="00283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ocolate Covered Raindrops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4E838" w14:textId="77777777" w:rsidR="002835B3" w:rsidRDefault="002835B3" w:rsidP="002835B3">
      <w:pPr>
        <w:spacing w:after="0" w:line="240" w:lineRule="auto"/>
      </w:pPr>
      <w:r>
        <w:separator/>
      </w:r>
    </w:p>
  </w:footnote>
  <w:footnote w:type="continuationSeparator" w:id="0">
    <w:p w14:paraId="5F5EB2D0" w14:textId="77777777" w:rsidR="002835B3" w:rsidRDefault="002835B3" w:rsidP="00283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03C87E" w14:textId="1C9A5862" w:rsidR="008311C9" w:rsidRDefault="00F04185">
    <w:pPr>
      <w:pStyle w:val="Header"/>
    </w:pP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5408" behindDoc="0" locked="0" layoutInCell="1" allowOverlap="1" wp14:anchorId="7D7857A0" wp14:editId="6B621664">
          <wp:simplePos x="0" y="0"/>
          <wp:positionH relativeFrom="margin">
            <wp:align>right</wp:align>
          </wp:positionH>
          <wp:positionV relativeFrom="paragraph">
            <wp:posOffset>-128905</wp:posOffset>
          </wp:positionV>
          <wp:extent cx="542925" cy="589915"/>
          <wp:effectExtent l="0" t="0" r="9525" b="635"/>
          <wp:wrapSquare wrapText="bothSides"/>
          <wp:docPr id="53" name="Picture 53" descr="Image result for drawing doodle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Image result for drawing doodle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180" t="34674" r="8453" b="41137"/>
                  <a:stretch/>
                </pic:blipFill>
                <pic:spPr bwMode="auto">
                  <a:xfrm>
                    <a:off x="0" y="0"/>
                    <a:ext cx="542925" cy="5899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4384" behindDoc="0" locked="0" layoutInCell="1" allowOverlap="1" wp14:anchorId="05641149" wp14:editId="0EBF71F3">
          <wp:simplePos x="0" y="0"/>
          <wp:positionH relativeFrom="column">
            <wp:posOffset>7093761</wp:posOffset>
          </wp:positionH>
          <wp:positionV relativeFrom="paragraph">
            <wp:posOffset>-180975</wp:posOffset>
          </wp:positionV>
          <wp:extent cx="1019509" cy="645948"/>
          <wp:effectExtent l="0" t="0" r="9525" b="1905"/>
          <wp:wrapSquare wrapText="bothSides"/>
          <wp:docPr id="52" name="Picture 52" descr="Image result for drawing doodle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Image result for drawing doodle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38" t="62502" r="49658" b="18563"/>
                  <a:stretch/>
                </pic:blipFill>
                <pic:spPr bwMode="auto">
                  <a:xfrm>
                    <a:off x="0" y="0"/>
                    <a:ext cx="1019509" cy="64594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0288" behindDoc="0" locked="0" layoutInCell="1" allowOverlap="1" wp14:anchorId="587FC6DE" wp14:editId="43B87212">
          <wp:simplePos x="0" y="0"/>
          <wp:positionH relativeFrom="margin">
            <wp:align>left</wp:align>
          </wp:positionH>
          <wp:positionV relativeFrom="paragraph">
            <wp:posOffset>-8255</wp:posOffset>
          </wp:positionV>
          <wp:extent cx="575310" cy="453390"/>
          <wp:effectExtent l="0" t="0" r="0" b="3810"/>
          <wp:wrapSquare wrapText="bothSides"/>
          <wp:docPr id="46" name="Picture 46" descr="Image result for drawing doodles">
            <a:hlinkClick xmlns:a="http://schemas.openxmlformats.org/drawingml/2006/main" r:id="rId3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Image result for drawing doodles">
                    <a:hlinkClick r:id="rId3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753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1312" behindDoc="0" locked="0" layoutInCell="1" allowOverlap="1" wp14:anchorId="1DFB6AE7" wp14:editId="0DF363B2">
          <wp:simplePos x="0" y="0"/>
          <wp:positionH relativeFrom="column">
            <wp:posOffset>945515</wp:posOffset>
          </wp:positionH>
          <wp:positionV relativeFrom="paragraph">
            <wp:posOffset>-229235</wp:posOffset>
          </wp:positionV>
          <wp:extent cx="461010" cy="690880"/>
          <wp:effectExtent l="0" t="0" r="0" b="0"/>
          <wp:wrapSquare wrapText="bothSides"/>
          <wp:docPr id="47" name="Picture 47" descr="Image result for drawing doodle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drawing doodle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43" r="7857" b="66239"/>
                  <a:stretch/>
                </pic:blipFill>
                <pic:spPr bwMode="auto">
                  <a:xfrm>
                    <a:off x="0" y="0"/>
                    <a:ext cx="461010" cy="6908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2336" behindDoc="0" locked="0" layoutInCell="1" allowOverlap="1" wp14:anchorId="18284E82" wp14:editId="2188BEB2">
          <wp:simplePos x="0" y="0"/>
          <wp:positionH relativeFrom="column">
            <wp:posOffset>1812925</wp:posOffset>
          </wp:positionH>
          <wp:positionV relativeFrom="paragraph">
            <wp:posOffset>-181610</wp:posOffset>
          </wp:positionV>
          <wp:extent cx="827405" cy="645160"/>
          <wp:effectExtent l="0" t="0" r="0" b="2540"/>
          <wp:wrapSquare wrapText="bothSides"/>
          <wp:docPr id="49" name="Picture 49" descr="Image result for drawing doodle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Image result for drawing doodle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166" t="33760" r="25647" b="42058"/>
                  <a:stretch/>
                </pic:blipFill>
                <pic:spPr bwMode="auto">
                  <a:xfrm>
                    <a:off x="0" y="0"/>
                    <a:ext cx="82740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2962FF"/>
        <w:sz w:val="20"/>
        <w:szCs w:val="20"/>
        <w:lang w:eastAsia="en-GB"/>
      </w:rPr>
      <w:drawing>
        <wp:anchor distT="0" distB="0" distL="114300" distR="114300" simplePos="0" relativeHeight="251663360" behindDoc="0" locked="0" layoutInCell="1" allowOverlap="1" wp14:anchorId="3C247BD8" wp14:editId="6B4592F5">
          <wp:simplePos x="0" y="0"/>
          <wp:positionH relativeFrom="column">
            <wp:posOffset>6247152</wp:posOffset>
          </wp:positionH>
          <wp:positionV relativeFrom="paragraph">
            <wp:posOffset>-229958</wp:posOffset>
          </wp:positionV>
          <wp:extent cx="591820" cy="692785"/>
          <wp:effectExtent l="0" t="0" r="0" b="0"/>
          <wp:wrapSquare wrapText="bothSides"/>
          <wp:docPr id="50" name="Picture 50" descr="Image result for drawing doodle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mage result for drawing doodle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247" t="60687" r="9094" b="15813"/>
                  <a:stretch/>
                </pic:blipFill>
                <pic:spPr bwMode="auto">
                  <a:xfrm>
                    <a:off x="0" y="0"/>
                    <a:ext cx="591820" cy="6927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B3"/>
    <w:rsid w:val="000A5177"/>
    <w:rsid w:val="000F0A5D"/>
    <w:rsid w:val="0010778D"/>
    <w:rsid w:val="001E44B3"/>
    <w:rsid w:val="00242BF7"/>
    <w:rsid w:val="002649C0"/>
    <w:rsid w:val="002835B3"/>
    <w:rsid w:val="003A0FA7"/>
    <w:rsid w:val="00426133"/>
    <w:rsid w:val="005A4F32"/>
    <w:rsid w:val="007835C3"/>
    <w:rsid w:val="008311C9"/>
    <w:rsid w:val="00855E02"/>
    <w:rsid w:val="00AF7374"/>
    <w:rsid w:val="00C14102"/>
    <w:rsid w:val="00F04185"/>
    <w:rsid w:val="00FF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FE147B7"/>
  <w15:chartTrackingRefBased/>
  <w15:docId w15:val="{2871BCAE-9A75-48A5-BDD2-90BF62657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3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3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35B3"/>
  </w:style>
  <w:style w:type="paragraph" w:styleId="Footer">
    <w:name w:val="footer"/>
    <w:basedOn w:val="Normal"/>
    <w:link w:val="FooterChar"/>
    <w:uiPriority w:val="99"/>
    <w:unhideWhenUsed/>
    <w:rsid w:val="00283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hyperlink" Target="https://www.google.com/url?sa=i&amp;url=http://www.brenhambanner.com/news/big-holding-drawing-competition-for-new-superhero/article_5fe14e54-73fc-5184-827f-0e525914c5c9.html&amp;psig=AOvVaw0E1ThN12exUsPIa8W1WFkW&amp;ust=1584996690339000&amp;source=images&amp;cd=vfe&amp;ved=0CAIQjRxqFwoTCJDsgvn6rugCFQAAAAAdAAAAABAE" TargetMode="External"/><Relationship Id="rId26" Type="http://schemas.openxmlformats.org/officeDocument/2006/relationships/hyperlink" Target="https://www.google.com/url?sa=i&amp;url=http://www.kingdavid.org.uk/index.php/class-blogs/year-three-blog/1327-ah-1457&amp;psig=AOvVaw3p5_I1horETdMzWavuoy2H&amp;ust=1584997710952000&amp;source=images&amp;cd=vfe&amp;ved=0CAIQjRxqFwoTCIjB19_-rugCFQAAAAAdAAAAABAE" TargetMode="External"/><Relationship Id="rId39" Type="http://schemas.openxmlformats.org/officeDocument/2006/relationships/image" Target="media/image10.jpeg"/><Relationship Id="rId21" Type="http://schemas.openxmlformats.org/officeDocument/2006/relationships/image" Target="media/image4.jpeg"/><Relationship Id="rId34" Type="http://schemas.openxmlformats.org/officeDocument/2006/relationships/hyperlink" Target="https://www.google.com/url?sa=i&amp;url=https://www.alamy.com/stock-photo/kids-space-rocket-planet-graphic.html&amp;psig=AOvVaw1rymFUCT5TtcAG7M3H-tOp&amp;ust=1584997884759000&amp;source=images&amp;cd=vfe&amp;ved=0CAIQjRxqFwoTCPCTwLL_rugCFQAAAAAdAAAAABAE" TargetMode="External"/><Relationship Id="rId42" Type="http://schemas.openxmlformats.org/officeDocument/2006/relationships/hyperlink" Target="https://www.google.com/url?sa=i&amp;url=https://maryrschong.wordpress.com/2015/05/12/never-ending-household-chores/&amp;psig=AOvVaw3rcMIPXZmJ6WKsxLwxncU7&amp;ust=1584998365580000&amp;source=images&amp;cd=vfe&amp;ved=0CAIQjRxqFwoTCPD53ZeBr-gCFQAAAAAdAAAAABAE" TargetMode="External"/><Relationship Id="rId47" Type="http://schemas.openxmlformats.org/officeDocument/2006/relationships/image" Target="media/image12.png"/><Relationship Id="rId50" Type="http://schemas.openxmlformats.org/officeDocument/2006/relationships/hyperlink" Target="https://www.google.com/url?sa=i&amp;url=https://www.youtube.com/watch?v%3DBN0HMZfwJ_8&amp;psig=AOvVaw2Q5grh9OAu2hNkmGiGc9eS&amp;ust=1584998633278000&amp;source=images&amp;cd=vfe&amp;ved=0CAIQjRxqFwoTCPDBvZeCr-gCFQAAAAAdAAAAABAb" TargetMode="Externa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6" Type="http://schemas.openxmlformats.org/officeDocument/2006/relationships/hyperlink" Target="https://www.google.com/url?sa=i&amp;url=http://www.brenhambanner.com/news/big-holding-drawing-competition-for-new-superhero/article_5fe14e54-73fc-5184-827f-0e525914c5c9.html&amp;psig=AOvVaw0E1ThN12exUsPIa8W1WFkW&amp;ust=1584996690339000&amp;source=images&amp;cd=vfe&amp;ved=0CAIQjRxqFwoTCJDsgvn6rugCFQAAAAAdAAAAABAE" TargetMode="External"/><Relationship Id="rId29" Type="http://schemas.openxmlformats.org/officeDocument/2006/relationships/image" Target="media/image7.jpeg"/><Relationship Id="rId11" Type="http://schemas.microsoft.com/office/2007/relationships/hdphoto" Target="media/hdphoto10.wdp"/><Relationship Id="rId24" Type="http://schemas.openxmlformats.org/officeDocument/2006/relationships/hyperlink" Target="https://www.google.com/url?sa=i&amp;url=http://www.kingdavid.org.uk/index.php/class-blogs/year-three-blog/1327-ah-1457&amp;psig=AOvVaw3p5_I1horETdMzWavuoy2H&amp;ust=1584997710952000&amp;source=images&amp;cd=vfe&amp;ved=0CAIQjRxqFwoTCIjB19_-rugCFQAAAAAdAAAAABAE" TargetMode="External"/><Relationship Id="rId32" Type="http://schemas.openxmlformats.org/officeDocument/2006/relationships/hyperlink" Target="https://www.google.com/url?sa=i&amp;url=https://www.alamy.com/stock-photo/kids-space-rocket-planet-graphic.html&amp;psig=AOvVaw1rymFUCT5TtcAG7M3H-tOp&amp;ust=1584997884759000&amp;source=images&amp;cd=vfe&amp;ved=0CAIQjRxqFwoTCPCTwLL_rugCFQAAAAAdAAAAABAE" TargetMode="External"/><Relationship Id="rId37" Type="http://schemas.openxmlformats.org/officeDocument/2006/relationships/image" Target="media/image9.jpeg"/><Relationship Id="rId40" Type="http://schemas.openxmlformats.org/officeDocument/2006/relationships/hyperlink" Target="https://www.google.com/url?sa=i&amp;url=https://blazeweek.com/artists-turns-kids-monster-doodles-into-works-of-art/&amp;psig=AOvVaw1AiBRW_kGUUd3rSnoKDBWo&amp;ust=1584998259867000&amp;source=images&amp;cd=vfe&amp;ved=0CAIQjRxqFwoTCNjQs-WAr-gCFQAAAAAdAAAAABAJ" TargetMode="External"/><Relationship Id="rId45" Type="http://schemas.openxmlformats.org/officeDocument/2006/relationships/image" Target="media/image110.jpeg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10.png"/><Relationship Id="rId19" Type="http://schemas.openxmlformats.org/officeDocument/2006/relationships/image" Target="media/image30.jpeg"/><Relationship Id="rId31" Type="http://schemas.openxmlformats.org/officeDocument/2006/relationships/image" Target="media/image70.jpeg"/><Relationship Id="rId44" Type="http://schemas.openxmlformats.org/officeDocument/2006/relationships/hyperlink" Target="https://www.google.com/url?sa=i&amp;url=https://maryrschong.wordpress.com/2015/05/12/never-ending-household-chores/&amp;psig=AOvVaw3rcMIPXZmJ6WKsxLwxncU7&amp;ust=1584998365580000&amp;source=images&amp;cd=vfe&amp;ved=0CAIQjRxqFwoTCPD53ZeBr-gCFQAAAAAdAAAAABAE" TargetMode="External"/><Relationship Id="rId52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google.com/url?sa=i&amp;url=https://theimaginationtree.com/diy-pirate-map-and-treasure-hunt-games/&amp;psig=AOvVaw3gYPxKN9SjLBGDFPgVqtJP&amp;ust=1584996416191000&amp;source=images&amp;cd=vfe&amp;ved=0CAIQjRxqFwoTCODmm_b5rugCFQAAAAAdAAAAABAE" TargetMode="External"/><Relationship Id="rId14" Type="http://schemas.openxmlformats.org/officeDocument/2006/relationships/hyperlink" Target="https://www.google.com/url?sa=i&amp;url=http://www.queen-of-theme-party-games.com/paint-party.html&amp;psig=AOvVaw3tq_PegLLokaDQyqT_j8QY&amp;ust=1584996618909000&amp;source=images&amp;cd=vfe&amp;ved=0CAIQjRxqFwoTCKCB_9b6rugCFQAAAAAdAAAAABAE" TargetMode="External"/><Relationship Id="rId22" Type="http://schemas.openxmlformats.org/officeDocument/2006/relationships/hyperlink" Target="https://www.google.com/url?sa=i&amp;url=https://www.youtube.com/watch?v%3DW6xH7izrZN8&amp;psig=AOvVaw0eq9WnUaUZsDANyA-yxqFp&amp;ust=1584996818196000&amp;source=images&amp;cd=vfe&amp;ved=0CAIQjRxqFwoTCMjv3-_9rugCFQAAAAAdAAAAABAM" TargetMode="External"/><Relationship Id="rId27" Type="http://schemas.openxmlformats.org/officeDocument/2006/relationships/image" Target="media/image60.jpeg"/><Relationship Id="rId30" Type="http://schemas.openxmlformats.org/officeDocument/2006/relationships/hyperlink" Target="https://www.google.com/url?sa=i&amp;url=http://getdrawings.com/drawing-tag/potato&amp;psig=AOvVaw3-kBlt3q8LxeO19DUHcXNE&amp;ust=1584997830806000&amp;source=images&amp;cd=vfe&amp;ved=0CAIQjRxqFwoTCODM4Zj_rugCFQAAAAAdAAAAABAE" TargetMode="External"/><Relationship Id="rId35" Type="http://schemas.openxmlformats.org/officeDocument/2006/relationships/image" Target="media/image80.jpeg"/><Relationship Id="rId43" Type="http://schemas.openxmlformats.org/officeDocument/2006/relationships/image" Target="media/image11.jpeg"/><Relationship Id="rId48" Type="http://schemas.openxmlformats.org/officeDocument/2006/relationships/hyperlink" Target="https://www.google.com/url?sa=i&amp;url=https://www.youtube.com/watch?v%3DBN0HMZfwJ_8&amp;psig=AOvVaw2Q5grh9OAu2hNkmGiGc9eS&amp;ust=1584998633278000&amp;source=images&amp;cd=vfe&amp;ved=0CAIQjRxqFwoTCPDBvZeCr-gCFQAAAAAdAAAAABAb" TargetMode="External"/><Relationship Id="rId8" Type="http://schemas.microsoft.com/office/2007/relationships/hdphoto" Target="media/hdphoto1.wdp"/><Relationship Id="rId51" Type="http://schemas.openxmlformats.org/officeDocument/2006/relationships/image" Target="media/image130.jpeg"/><Relationship Id="rId3" Type="http://schemas.openxmlformats.org/officeDocument/2006/relationships/webSettings" Target="webSettings.xml"/><Relationship Id="rId12" Type="http://schemas.openxmlformats.org/officeDocument/2006/relationships/hyperlink" Target="https://www.google.com/url?sa=i&amp;url=http://www.queen-of-theme-party-games.com/paint-party.html&amp;psig=AOvVaw3tq_PegLLokaDQyqT_j8QY&amp;ust=1584996618909000&amp;source=images&amp;cd=vfe&amp;ved=0CAIQjRxqFwoTCKCB_9b6rugCFQAAAAAdAAAAABAE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6.jpeg"/><Relationship Id="rId33" Type="http://schemas.openxmlformats.org/officeDocument/2006/relationships/image" Target="media/image8.jpeg"/><Relationship Id="rId38" Type="http://schemas.openxmlformats.org/officeDocument/2006/relationships/hyperlink" Target="https://www.google.com/url?sa=i&amp;url=https://blazeweek.com/artists-turns-kids-monster-doodles-into-works-of-art/&amp;psig=AOvVaw1AiBRW_kGUUd3rSnoKDBWo&amp;ust=1584998259867000&amp;source=images&amp;cd=vfe&amp;ved=0CAIQjRxqFwoTCNjQs-WAr-gCFQAAAAAdAAAAABAJ" TargetMode="External"/><Relationship Id="rId46" Type="http://schemas.openxmlformats.org/officeDocument/2006/relationships/hyperlink" Target="https://www.google.com/url?sa=i&amp;url=https://stepbysteppainting.net/2019/05/18/how-to-paint-an-ice-cream-cone/&amp;psig=AOvVaw0Mb9L0slQEX6d339xu1sqK&amp;ust=1584998459649000&amp;source=images&amp;cd=vfe&amp;ved=0CAIQjRxqFwoTCKiU08SBr-gCFQAAAAAdAAAAABAN" TargetMode="External"/><Relationship Id="rId20" Type="http://schemas.openxmlformats.org/officeDocument/2006/relationships/hyperlink" Target="https://www.google.com/url?sa=i&amp;url=https://www.footyheadlines.com/2020/03/child-football-kit-imagination-turned.html&amp;psig=AOvVaw3E85z5rZsElpxzGsD7nJeC&amp;ust=1584997275798000&amp;source=images&amp;cd=vfe&amp;ved=0CAIQjRxqFwoTCIC8npD9rugCFQAAAAAdAAAAABAU" TargetMode="External"/><Relationship Id="rId41" Type="http://schemas.openxmlformats.org/officeDocument/2006/relationships/image" Target="media/image100.jpe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://theimaginationtree.com/diy-pirate-map-and-treasure-hunt-games/&amp;psig=AOvVaw3gYPxKN9SjLBGDFPgVqtJP&amp;ust=1584996416191000&amp;source=images&amp;cd=vfe&amp;ved=0CAIQjRxqFwoTCODmm_b5rugCFQAAAAAdAAAAABAE" TargetMode="External"/><Relationship Id="rId15" Type="http://schemas.openxmlformats.org/officeDocument/2006/relationships/image" Target="media/image20.jpeg"/><Relationship Id="rId23" Type="http://schemas.openxmlformats.org/officeDocument/2006/relationships/image" Target="media/image5.jpeg"/><Relationship Id="rId28" Type="http://schemas.openxmlformats.org/officeDocument/2006/relationships/hyperlink" Target="https://www.google.com/url?sa=i&amp;url=http://getdrawings.com/drawing-tag/potato&amp;psig=AOvVaw3-kBlt3q8LxeO19DUHcXNE&amp;ust=1584997830806000&amp;source=images&amp;cd=vfe&amp;ved=0CAIQjRxqFwoTCODM4Zj_rugCFQAAAAAdAAAAABAE" TargetMode="External"/><Relationship Id="rId36" Type="http://schemas.openxmlformats.org/officeDocument/2006/relationships/hyperlink" Target="https://www.google.com/url?sa=i&amp;url=https://www.gallerist.in/animal-paintings/the-underwater-friends&amp;psig=AOvVaw0nD98SMB-IZruHb9egAbdJ&amp;ust=1584998040940000&amp;source=images&amp;cd=vfe&amp;ved=0CAIQjRxqFwoTCKithf3_rugCFQAAAAAdAAAAABAK" TargetMode="External"/><Relationship Id="rId49" Type="http://schemas.openxmlformats.org/officeDocument/2006/relationships/image" Target="media/image1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oogle.com/url?sa=i&amp;url=https://www.amazon.co.uk/Kids-Animal-Drawing-Doodles-Hedgehog/dp/B00WBVPLXW&amp;psig=AOvVaw3SEMqME0lKTeLuIkvO9HCA&amp;ust=1584998867474000&amp;source=images&amp;cd=vfe&amp;ved=0CAIQjRxqFwoTCJDyi4eDr-gCFQAAAAAdAAAAABAF" TargetMode="External"/><Relationship Id="rId2" Type="http://schemas.openxmlformats.org/officeDocument/2006/relationships/image" Target="media/image14.jpeg"/><Relationship Id="rId1" Type="http://schemas.openxmlformats.org/officeDocument/2006/relationships/hyperlink" Target="https://www.google.com/url?sa=i&amp;url=https://www.vectorstock.com/royalty-free-vector/set-of-monsters-animals-doodle-cartoon-drawing-vector-20172904&amp;psig=AOvVaw3bQWRb58yGL6Pa1Jxkllid&amp;ust=1584998992376000&amp;source=images&amp;cd=vfe&amp;ved=0CAIQjRxqFwoTCJiT18KDr-gCFQAAAAAdAAAAABAE" TargetMode="External"/><Relationship Id="rId6" Type="http://schemas.openxmlformats.org/officeDocument/2006/relationships/image" Target="media/image17.jpeg"/><Relationship Id="rId5" Type="http://schemas.openxmlformats.org/officeDocument/2006/relationships/image" Target="media/image16.jpeg"/><Relationship Id="rId4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8882ECEE</Template>
  <TotalTime>1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V Jenkins</cp:lastModifiedBy>
  <cp:revision>2</cp:revision>
  <dcterms:created xsi:type="dcterms:W3CDTF">2020-05-13T15:46:00Z</dcterms:created>
  <dcterms:modified xsi:type="dcterms:W3CDTF">2020-05-13T15:46:00Z</dcterms:modified>
</cp:coreProperties>
</file>