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2116" w:rsidRDefault="00F94580" w:rsidP="00F73C48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-359047</wp:posOffset>
            </wp:positionV>
            <wp:extent cx="7143126" cy="9579428"/>
            <wp:effectExtent l="0" t="0" r="635" b="3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3126" cy="95794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73C48" w:rsidRDefault="00F73C48" w:rsidP="00F73C48">
      <w:bookmarkStart w:id="0" w:name="_GoBack"/>
      <w:bookmarkEnd w:id="0"/>
    </w:p>
    <w:sectPr w:rsidR="00F73C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C48"/>
    <w:rsid w:val="00AD4475"/>
    <w:rsid w:val="00B2463B"/>
    <w:rsid w:val="00F73C48"/>
    <w:rsid w:val="00F94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AF9423"/>
  <w15:chartTrackingRefBased/>
  <w15:docId w15:val="{103BF2DD-4E9F-4BC1-B276-C9811001D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F4993DE7</Template>
  <TotalTime>40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McGregor</dc:creator>
  <cp:keywords/>
  <dc:description/>
  <cp:lastModifiedBy>E McGregor</cp:lastModifiedBy>
  <cp:revision>1</cp:revision>
  <dcterms:created xsi:type="dcterms:W3CDTF">2021-01-05T09:31:00Z</dcterms:created>
  <dcterms:modified xsi:type="dcterms:W3CDTF">2021-01-05T10:11:00Z</dcterms:modified>
</cp:coreProperties>
</file>