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116" w:rsidRPr="006F064E" w:rsidRDefault="008B50AA">
      <w:pPr>
        <w:rPr>
          <w:rFonts w:ascii="SassoonPrimaryInfant" w:hAnsi="SassoonPrimaryInfant"/>
          <w:b/>
          <w:sz w:val="32"/>
        </w:rPr>
      </w:pPr>
      <w:r>
        <w:rPr>
          <w:rFonts w:ascii="SassoonPrimaryInfant" w:hAnsi="SassoonPrimaryInfant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A0632E" wp14:editId="4009AFC8">
                <wp:simplePos x="0" y="0"/>
                <wp:positionH relativeFrom="column">
                  <wp:posOffset>5059299</wp:posOffset>
                </wp:positionH>
                <wp:positionV relativeFrom="paragraph">
                  <wp:posOffset>3242564</wp:posOffset>
                </wp:positionV>
                <wp:extent cx="3383280" cy="2877312"/>
                <wp:effectExtent l="0" t="0" r="26670" b="1841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3280" cy="287731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54220C" id="Rectangle 2" o:spid="_x0000_s1026" style="position:absolute;margin-left:398.35pt;margin-top:255.3pt;width:266.4pt;height:226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" fillcolor="white [3212]" strokecolor="black [3213]" strokeweight="1pt"/>
            </w:pict>
          </mc:Fallback>
        </mc:AlternateContent>
      </w:r>
      <w:r w:rsidRPr="006F064E">
        <w:rPr>
          <w:rFonts w:ascii="SassoonPrimaryInfant" w:hAnsi="SassoonPrimaryInfant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3F83846" wp14:editId="34938AA1">
                <wp:simplePos x="0" y="0"/>
                <wp:positionH relativeFrom="column">
                  <wp:posOffset>4773168</wp:posOffset>
                </wp:positionH>
                <wp:positionV relativeFrom="paragraph">
                  <wp:posOffset>109093</wp:posOffset>
                </wp:positionV>
                <wp:extent cx="3992880" cy="6516624"/>
                <wp:effectExtent l="0" t="0" r="26670" b="1778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2880" cy="651662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064E" w:rsidRDefault="006F064E" w:rsidP="008B50AA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 w:rsidRPr="006F064E"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4. </w:t>
                            </w:r>
                            <w:r w:rsidR="008B50AA">
                              <w:rPr>
                                <w:rFonts w:ascii="SassoonPrimaryInfant" w:hAnsi="SassoonPrimaryInfant"/>
                                <w:sz w:val="28"/>
                              </w:rPr>
                              <w:t>Can you unjumble the sentence?</w:t>
                            </w:r>
                          </w:p>
                          <w:p w:rsidR="008B50AA" w:rsidRDefault="008B50AA" w:rsidP="008B50AA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</w:p>
                          <w:p w:rsidR="008B50AA" w:rsidRDefault="008B50AA" w:rsidP="008B50AA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</w:rPr>
                            </w:pPr>
                            <w:r w:rsidRPr="008B50AA">
                              <w:rPr>
                                <w:rFonts w:ascii="SassoonPrimaryInfant" w:hAnsi="SassoonPrimaryInfant"/>
                                <w:sz w:val="32"/>
                              </w:rPr>
                              <w:t>rat. see I can a</w:t>
                            </w:r>
                          </w:p>
                          <w:p w:rsidR="008B50AA" w:rsidRPr="008B50AA" w:rsidRDefault="008B50AA" w:rsidP="008B50AA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>_____________________________</w:t>
                            </w:r>
                          </w:p>
                          <w:p w:rsidR="006F064E" w:rsidRDefault="006F064E" w:rsidP="006F064E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</w:p>
                          <w:p w:rsidR="006F064E" w:rsidRPr="006F064E" w:rsidRDefault="006F064E" w:rsidP="006F064E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</w:p>
                          <w:p w:rsidR="006F064E" w:rsidRPr="006F064E" w:rsidRDefault="006F064E" w:rsidP="006F064E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</w:p>
                          <w:p w:rsidR="006F064E" w:rsidRPr="006F064E" w:rsidRDefault="006F064E" w:rsidP="006F064E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 w:rsidRPr="006F064E"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Draw a picture of your favourite part of the story.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F8384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5.85pt;margin-top:8.6pt;width:314.4pt;height:513.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" strokecolor="white [3212]">
                <v:textbox>
                  <w:txbxContent>
                    <w:p w:rsidR="006F064E" w:rsidRDefault="006F064E" w:rsidP="008B50AA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  <w:r w:rsidRPr="006F064E">
                        <w:rPr>
                          <w:rFonts w:ascii="SassoonPrimaryInfant" w:hAnsi="SassoonPrimaryInfant"/>
                          <w:sz w:val="28"/>
                        </w:rPr>
                        <w:t xml:space="preserve">4. </w:t>
                      </w:r>
                      <w:r w:rsidR="008B50AA">
                        <w:rPr>
                          <w:rFonts w:ascii="SassoonPrimaryInfant" w:hAnsi="SassoonPrimaryInfant"/>
                          <w:sz w:val="28"/>
                        </w:rPr>
                        <w:t>Can you unjumble the sentence?</w:t>
                      </w:r>
                    </w:p>
                    <w:p w:rsidR="008B50AA" w:rsidRDefault="008B50AA" w:rsidP="008B50AA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</w:p>
                    <w:p w:rsidR="008B50AA" w:rsidRDefault="008B50AA" w:rsidP="008B50AA">
                      <w:pPr>
                        <w:jc w:val="center"/>
                        <w:rPr>
                          <w:rFonts w:ascii="SassoonPrimaryInfant" w:hAnsi="SassoonPrimaryInfant"/>
                          <w:sz w:val="32"/>
                        </w:rPr>
                      </w:pPr>
                      <w:r w:rsidRPr="008B50AA">
                        <w:rPr>
                          <w:rFonts w:ascii="SassoonPrimaryInfant" w:hAnsi="SassoonPrimaryInfant"/>
                          <w:sz w:val="32"/>
                        </w:rPr>
                        <w:t>rat. see I can a</w:t>
                      </w:r>
                    </w:p>
                    <w:p w:rsidR="008B50AA" w:rsidRPr="008B50AA" w:rsidRDefault="008B50AA" w:rsidP="008B50AA">
                      <w:pPr>
                        <w:jc w:val="center"/>
                        <w:rPr>
                          <w:rFonts w:ascii="SassoonPrimaryInfant" w:hAnsi="SassoonPrimaryInfant"/>
                          <w:sz w:val="32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</w:rPr>
                        <w:t>_____________________________</w:t>
                      </w:r>
                    </w:p>
                    <w:p w:rsidR="006F064E" w:rsidRDefault="006F064E" w:rsidP="006F064E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</w:p>
                    <w:p w:rsidR="006F064E" w:rsidRPr="006F064E" w:rsidRDefault="006F064E" w:rsidP="006F064E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</w:p>
                    <w:p w:rsidR="006F064E" w:rsidRPr="006F064E" w:rsidRDefault="006F064E" w:rsidP="006F064E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</w:p>
                    <w:p w:rsidR="006F064E" w:rsidRPr="006F064E" w:rsidRDefault="006F064E" w:rsidP="006F064E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  <w:r w:rsidRPr="006F064E">
                        <w:rPr>
                          <w:rFonts w:ascii="SassoonPrimaryInfant" w:hAnsi="SassoonPrimaryInfant"/>
                          <w:sz w:val="28"/>
                        </w:rPr>
                        <w:t xml:space="preserve">Draw a picture of your favourite part of the story.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F064E" w:rsidRPr="006F064E">
        <w:rPr>
          <w:rFonts w:ascii="SassoonPrimaryInfant" w:hAnsi="SassoonPrimaryInfant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B3A1AFB" wp14:editId="1F29D685">
                <wp:simplePos x="0" y="0"/>
                <wp:positionH relativeFrom="column">
                  <wp:posOffset>-158750</wp:posOffset>
                </wp:positionH>
                <wp:positionV relativeFrom="paragraph">
                  <wp:posOffset>353060</wp:posOffset>
                </wp:positionV>
                <wp:extent cx="4394835" cy="5577840"/>
                <wp:effectExtent l="0" t="0" r="24765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835" cy="5577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064E" w:rsidRPr="006F064E" w:rsidRDefault="006F064E" w:rsidP="006F06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 w:rsidRPr="006F064E">
                              <w:rPr>
                                <w:rFonts w:ascii="SassoonPrimaryInfant" w:hAnsi="SassoonPrimaryInfant"/>
                                <w:sz w:val="28"/>
                              </w:rPr>
                              <w:t>Which season is it?</w:t>
                            </w:r>
                            <w:r w:rsidR="008B50AA"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 </w:t>
                            </w:r>
                          </w:p>
                          <w:p w:rsidR="006F064E" w:rsidRPr="006F064E" w:rsidRDefault="006F064E" w:rsidP="006F064E">
                            <w:pPr>
                              <w:pStyle w:val="ListParagraph"/>
                              <w:spacing w:line="360" w:lineRule="auto"/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 w:rsidRPr="006F064E">
                              <w:rPr>
                                <w:rFonts w:ascii="SassoonPrimaryInfant" w:hAnsi="SassoonPrimaryInfant"/>
                                <w:sz w:val="28"/>
                              </w:rPr>
                              <w:t>_____________________________________________________________</w:t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>____________________</w:t>
                            </w:r>
                            <w:r w:rsidRPr="006F064E">
                              <w:rPr>
                                <w:rFonts w:ascii="SassoonPrimaryInfant" w:hAnsi="SassoonPrimaryInfant"/>
                                <w:sz w:val="28"/>
                              </w:rPr>
                              <w:t>___</w:t>
                            </w:r>
                          </w:p>
                          <w:p w:rsidR="006F064E" w:rsidRPr="006F064E" w:rsidRDefault="006F064E" w:rsidP="006F064E">
                            <w:pPr>
                              <w:pStyle w:val="ListParagraph"/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</w:p>
                          <w:p w:rsidR="006F064E" w:rsidRPr="006F064E" w:rsidRDefault="006F064E" w:rsidP="006F064E">
                            <w:pPr>
                              <w:pStyle w:val="ListParagraph"/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</w:p>
                          <w:p w:rsidR="006F064E" w:rsidRPr="006F064E" w:rsidRDefault="006F064E" w:rsidP="006F064E">
                            <w:pPr>
                              <w:pStyle w:val="ListParagraph"/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</w:p>
                          <w:p w:rsidR="006F064E" w:rsidRPr="006F064E" w:rsidRDefault="008B50AA" w:rsidP="006F06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>Where is the house?</w:t>
                            </w:r>
                            <w:r w:rsidR="006F064E" w:rsidRPr="006F064E"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 ________________________________________________________________</w:t>
                            </w:r>
                            <w:r w:rsidR="006F064E">
                              <w:rPr>
                                <w:rFonts w:ascii="SassoonPrimaryInfant" w:hAnsi="SassoonPrimaryInfant"/>
                                <w:sz w:val="28"/>
                              </w:rPr>
                              <w:t>____________________</w:t>
                            </w:r>
                          </w:p>
                          <w:p w:rsidR="006F064E" w:rsidRPr="006F064E" w:rsidRDefault="006F064E" w:rsidP="006F064E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</w:p>
                          <w:p w:rsidR="006F064E" w:rsidRPr="006F064E" w:rsidRDefault="008B50AA" w:rsidP="006F06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>Can you think of two</w:t>
                            </w:r>
                            <w:r w:rsidR="006F064E" w:rsidRPr="006F064E"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 sparkling words</w:t>
                            </w:r>
                            <w:r w:rsidR="00503E18"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 to describe </w:t>
                            </w:r>
                            <w:bookmarkStart w:id="0" w:name="_GoBack"/>
                            <w:bookmarkEnd w:id="0"/>
                            <w:r w:rsidR="006F064E" w:rsidRPr="006F064E"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 snow?</w:t>
                            </w:r>
                          </w:p>
                          <w:p w:rsidR="006F064E" w:rsidRPr="006F064E" w:rsidRDefault="006F064E" w:rsidP="006F064E">
                            <w:pPr>
                              <w:pStyle w:val="ListParagraph"/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</w:p>
                          <w:p w:rsidR="006F064E" w:rsidRPr="006F064E" w:rsidRDefault="006F064E" w:rsidP="006F064E">
                            <w:pPr>
                              <w:pStyle w:val="ListParagraph"/>
                              <w:spacing w:line="360" w:lineRule="auto"/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 w:rsidRPr="006F064E">
                              <w:rPr>
                                <w:rFonts w:ascii="SassoonPrimaryInfant" w:hAnsi="SassoonPrimaryInfant"/>
                                <w:sz w:val="28"/>
                              </w:rPr>
                              <w:t>_______</w:t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>__</w:t>
                            </w:r>
                            <w:r w:rsidRPr="006F064E">
                              <w:rPr>
                                <w:rFonts w:ascii="SassoonPrimaryInfant" w:hAnsi="SassoonPrimaryInfant"/>
                                <w:sz w:val="28"/>
                              </w:rPr>
                              <w:t>________</w:t>
                            </w:r>
                          </w:p>
                          <w:p w:rsidR="006F064E" w:rsidRPr="006F064E" w:rsidRDefault="006F064E" w:rsidP="006F064E">
                            <w:pPr>
                              <w:pStyle w:val="ListParagraph"/>
                              <w:spacing w:line="360" w:lineRule="auto"/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 w:rsidRPr="006F064E">
                              <w:rPr>
                                <w:rFonts w:ascii="SassoonPrimaryInfant" w:hAnsi="SassoonPrimaryInfant"/>
                                <w:sz w:val="28"/>
                              </w:rPr>
                              <w:t>__________</w:t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>__</w:t>
                            </w:r>
                            <w:r w:rsidRPr="006F064E">
                              <w:rPr>
                                <w:rFonts w:ascii="SassoonPrimaryInfant" w:hAnsi="SassoonPrimaryInfant"/>
                                <w:sz w:val="28"/>
                              </w:rPr>
                              <w:t>_____</w:t>
                            </w:r>
                          </w:p>
                          <w:p w:rsidR="006F064E" w:rsidRPr="006F064E" w:rsidRDefault="006F064E" w:rsidP="006F064E">
                            <w:pPr>
                              <w:pStyle w:val="ListParagraph"/>
                              <w:spacing w:line="360" w:lineRule="auto"/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A1AFB" id="_x0000_s1027" type="#_x0000_t202" style="position:absolute;margin-left:-12.5pt;margin-top:27.8pt;width:346.05pt;height:439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" strokecolor="white [3212]">
                <v:textbox>
                  <w:txbxContent>
                    <w:p w:rsidR="006F064E" w:rsidRPr="006F064E" w:rsidRDefault="006F064E" w:rsidP="006F06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PrimaryInfant" w:hAnsi="SassoonPrimaryInfant"/>
                          <w:sz w:val="28"/>
                        </w:rPr>
                      </w:pPr>
                      <w:r w:rsidRPr="006F064E">
                        <w:rPr>
                          <w:rFonts w:ascii="SassoonPrimaryInfant" w:hAnsi="SassoonPrimaryInfant"/>
                          <w:sz w:val="28"/>
                        </w:rPr>
                        <w:t>Which season is it?</w:t>
                      </w:r>
                      <w:r w:rsidR="008B50AA">
                        <w:rPr>
                          <w:rFonts w:ascii="SassoonPrimaryInfant" w:hAnsi="SassoonPrimaryInfant"/>
                          <w:sz w:val="28"/>
                        </w:rPr>
                        <w:t xml:space="preserve"> </w:t>
                      </w:r>
                    </w:p>
                    <w:p w:rsidR="006F064E" w:rsidRPr="006F064E" w:rsidRDefault="006F064E" w:rsidP="006F064E">
                      <w:pPr>
                        <w:pStyle w:val="ListParagraph"/>
                        <w:spacing w:line="360" w:lineRule="auto"/>
                        <w:rPr>
                          <w:rFonts w:ascii="SassoonPrimaryInfant" w:hAnsi="SassoonPrimaryInfant"/>
                          <w:sz w:val="28"/>
                        </w:rPr>
                      </w:pPr>
                      <w:r w:rsidRPr="006F064E">
                        <w:rPr>
                          <w:rFonts w:ascii="SassoonPrimaryInfant" w:hAnsi="SassoonPrimaryInfant"/>
                          <w:sz w:val="28"/>
                        </w:rPr>
                        <w:t>_____________________________________________________________</w:t>
                      </w:r>
                      <w:r>
                        <w:rPr>
                          <w:rFonts w:ascii="SassoonPrimaryInfant" w:hAnsi="SassoonPrimaryInfant"/>
                          <w:sz w:val="28"/>
                        </w:rPr>
                        <w:t>____________________</w:t>
                      </w:r>
                      <w:r w:rsidRPr="006F064E">
                        <w:rPr>
                          <w:rFonts w:ascii="SassoonPrimaryInfant" w:hAnsi="SassoonPrimaryInfant"/>
                          <w:sz w:val="28"/>
                        </w:rPr>
                        <w:t>___</w:t>
                      </w:r>
                    </w:p>
                    <w:p w:rsidR="006F064E" w:rsidRPr="006F064E" w:rsidRDefault="006F064E" w:rsidP="006F064E">
                      <w:pPr>
                        <w:pStyle w:val="ListParagraph"/>
                        <w:rPr>
                          <w:rFonts w:ascii="SassoonPrimaryInfant" w:hAnsi="SassoonPrimaryInfant"/>
                          <w:sz w:val="28"/>
                        </w:rPr>
                      </w:pPr>
                    </w:p>
                    <w:p w:rsidR="006F064E" w:rsidRPr="006F064E" w:rsidRDefault="006F064E" w:rsidP="006F064E">
                      <w:pPr>
                        <w:pStyle w:val="ListParagraph"/>
                        <w:rPr>
                          <w:rFonts w:ascii="SassoonPrimaryInfant" w:hAnsi="SassoonPrimaryInfant"/>
                          <w:sz w:val="28"/>
                        </w:rPr>
                      </w:pPr>
                    </w:p>
                    <w:p w:rsidR="006F064E" w:rsidRPr="006F064E" w:rsidRDefault="006F064E" w:rsidP="006F064E">
                      <w:pPr>
                        <w:pStyle w:val="ListParagraph"/>
                        <w:rPr>
                          <w:rFonts w:ascii="SassoonPrimaryInfant" w:hAnsi="SassoonPrimaryInfant"/>
                          <w:sz w:val="28"/>
                        </w:rPr>
                      </w:pPr>
                    </w:p>
                    <w:p w:rsidR="006F064E" w:rsidRPr="006F064E" w:rsidRDefault="008B50AA" w:rsidP="006F06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Fonts w:ascii="SassoonPrimaryInfant" w:hAnsi="SassoonPrimaryInfant"/>
                          <w:sz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</w:rPr>
                        <w:t>Where is the house?</w:t>
                      </w:r>
                      <w:r w:rsidR="006F064E" w:rsidRPr="006F064E">
                        <w:rPr>
                          <w:rFonts w:ascii="SassoonPrimaryInfant" w:hAnsi="SassoonPrimaryInfant"/>
                          <w:sz w:val="28"/>
                        </w:rPr>
                        <w:t xml:space="preserve"> ________________________________________________________________</w:t>
                      </w:r>
                      <w:r w:rsidR="006F064E">
                        <w:rPr>
                          <w:rFonts w:ascii="SassoonPrimaryInfant" w:hAnsi="SassoonPrimaryInfant"/>
                          <w:sz w:val="28"/>
                        </w:rPr>
                        <w:t>____________________</w:t>
                      </w:r>
                    </w:p>
                    <w:p w:rsidR="006F064E" w:rsidRPr="006F064E" w:rsidRDefault="006F064E" w:rsidP="006F064E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</w:p>
                    <w:p w:rsidR="006F064E" w:rsidRPr="006F064E" w:rsidRDefault="008B50AA" w:rsidP="006F06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PrimaryInfant" w:hAnsi="SassoonPrimaryInfant"/>
                          <w:sz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</w:rPr>
                        <w:t>Can you think of two</w:t>
                      </w:r>
                      <w:r w:rsidR="006F064E" w:rsidRPr="006F064E">
                        <w:rPr>
                          <w:rFonts w:ascii="SassoonPrimaryInfant" w:hAnsi="SassoonPrimaryInfant"/>
                          <w:sz w:val="28"/>
                        </w:rPr>
                        <w:t xml:space="preserve"> sparkling words</w:t>
                      </w:r>
                      <w:r w:rsidR="00503E18">
                        <w:rPr>
                          <w:rFonts w:ascii="SassoonPrimaryInfant" w:hAnsi="SassoonPrimaryInfant"/>
                          <w:sz w:val="28"/>
                        </w:rPr>
                        <w:t xml:space="preserve"> to describe </w:t>
                      </w:r>
                      <w:bookmarkStart w:id="1" w:name="_GoBack"/>
                      <w:bookmarkEnd w:id="1"/>
                      <w:r w:rsidR="006F064E" w:rsidRPr="006F064E">
                        <w:rPr>
                          <w:rFonts w:ascii="SassoonPrimaryInfant" w:hAnsi="SassoonPrimaryInfant"/>
                          <w:sz w:val="28"/>
                        </w:rPr>
                        <w:t xml:space="preserve"> snow?</w:t>
                      </w:r>
                    </w:p>
                    <w:p w:rsidR="006F064E" w:rsidRPr="006F064E" w:rsidRDefault="006F064E" w:rsidP="006F064E">
                      <w:pPr>
                        <w:pStyle w:val="ListParagraph"/>
                        <w:rPr>
                          <w:rFonts w:ascii="SassoonPrimaryInfant" w:hAnsi="SassoonPrimaryInfant"/>
                          <w:sz w:val="28"/>
                        </w:rPr>
                      </w:pPr>
                    </w:p>
                    <w:p w:rsidR="006F064E" w:rsidRPr="006F064E" w:rsidRDefault="006F064E" w:rsidP="006F064E">
                      <w:pPr>
                        <w:pStyle w:val="ListParagraph"/>
                        <w:spacing w:line="360" w:lineRule="auto"/>
                        <w:rPr>
                          <w:rFonts w:ascii="SassoonPrimaryInfant" w:hAnsi="SassoonPrimaryInfant"/>
                          <w:sz w:val="28"/>
                        </w:rPr>
                      </w:pPr>
                      <w:r w:rsidRPr="006F064E">
                        <w:rPr>
                          <w:rFonts w:ascii="SassoonPrimaryInfant" w:hAnsi="SassoonPrimaryInfant"/>
                          <w:sz w:val="28"/>
                        </w:rPr>
                        <w:t>_______</w:t>
                      </w:r>
                      <w:r>
                        <w:rPr>
                          <w:rFonts w:ascii="SassoonPrimaryInfant" w:hAnsi="SassoonPrimaryInfant"/>
                          <w:sz w:val="28"/>
                        </w:rPr>
                        <w:t>__</w:t>
                      </w:r>
                      <w:r w:rsidRPr="006F064E">
                        <w:rPr>
                          <w:rFonts w:ascii="SassoonPrimaryInfant" w:hAnsi="SassoonPrimaryInfant"/>
                          <w:sz w:val="28"/>
                        </w:rPr>
                        <w:t>________</w:t>
                      </w:r>
                    </w:p>
                    <w:p w:rsidR="006F064E" w:rsidRPr="006F064E" w:rsidRDefault="006F064E" w:rsidP="006F064E">
                      <w:pPr>
                        <w:pStyle w:val="ListParagraph"/>
                        <w:spacing w:line="360" w:lineRule="auto"/>
                        <w:rPr>
                          <w:rFonts w:ascii="SassoonPrimaryInfant" w:hAnsi="SassoonPrimaryInfant"/>
                          <w:sz w:val="28"/>
                        </w:rPr>
                      </w:pPr>
                      <w:r w:rsidRPr="006F064E">
                        <w:rPr>
                          <w:rFonts w:ascii="SassoonPrimaryInfant" w:hAnsi="SassoonPrimaryInfant"/>
                          <w:sz w:val="28"/>
                        </w:rPr>
                        <w:t>__________</w:t>
                      </w:r>
                      <w:r>
                        <w:rPr>
                          <w:rFonts w:ascii="SassoonPrimaryInfant" w:hAnsi="SassoonPrimaryInfant"/>
                          <w:sz w:val="28"/>
                        </w:rPr>
                        <w:t>__</w:t>
                      </w:r>
                      <w:r w:rsidRPr="006F064E">
                        <w:rPr>
                          <w:rFonts w:ascii="SassoonPrimaryInfant" w:hAnsi="SassoonPrimaryInfant"/>
                          <w:sz w:val="28"/>
                        </w:rPr>
                        <w:t>_____</w:t>
                      </w:r>
                    </w:p>
                    <w:p w:rsidR="006F064E" w:rsidRPr="006F064E" w:rsidRDefault="006F064E" w:rsidP="006F064E">
                      <w:pPr>
                        <w:pStyle w:val="ListParagraph"/>
                        <w:spacing w:line="360" w:lineRule="auto"/>
                        <w:rPr>
                          <w:rFonts w:ascii="SassoonPrimaryInfant" w:hAnsi="SassoonPrimaryInfant"/>
                          <w:sz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F064E" w:rsidRPr="006F064E">
        <w:rPr>
          <w:rFonts w:ascii="SassoonPrimaryInfant" w:hAnsi="SassoonPrimaryInfant"/>
          <w:b/>
          <w:sz w:val="36"/>
        </w:rPr>
        <w:drawing>
          <wp:anchor distT="0" distB="0" distL="114300" distR="114300" simplePos="0" relativeHeight="251664384" behindDoc="0" locked="0" layoutInCell="1" allowOverlap="1" wp14:anchorId="23175CCC" wp14:editId="524FC597">
            <wp:simplePos x="0" y="0"/>
            <wp:positionH relativeFrom="column">
              <wp:posOffset>8918321</wp:posOffset>
            </wp:positionH>
            <wp:positionV relativeFrom="paragraph">
              <wp:posOffset>908303</wp:posOffset>
            </wp:positionV>
            <wp:extent cx="847918" cy="854627"/>
            <wp:effectExtent l="133350" t="133350" r="104775" b="117475"/>
            <wp:wrapNone/>
            <wp:docPr id="1126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39277">
                      <a:off x="0" y="0"/>
                      <a:ext cx="847918" cy="854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064E" w:rsidRPr="006F064E">
        <w:rPr>
          <w:rFonts w:ascii="SassoonPrimaryInfant" w:hAnsi="SassoonPrimaryInfant"/>
          <w:b/>
          <w:sz w:val="36"/>
        </w:rPr>
        <w:drawing>
          <wp:anchor distT="0" distB="0" distL="114300" distR="114300" simplePos="0" relativeHeight="251663360" behindDoc="0" locked="0" layoutInCell="1" allowOverlap="1" wp14:anchorId="595C16A2" wp14:editId="3CDD2A74">
            <wp:simplePos x="0" y="0"/>
            <wp:positionH relativeFrom="margin">
              <wp:posOffset>8955730</wp:posOffset>
            </wp:positionH>
            <wp:positionV relativeFrom="paragraph">
              <wp:posOffset>-174214</wp:posOffset>
            </wp:positionV>
            <wp:extent cx="790121" cy="796872"/>
            <wp:effectExtent l="76200" t="76200" r="67310" b="80010"/>
            <wp:wrapNone/>
            <wp:docPr id="10251" name="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1" name="Backgroun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44642">
                      <a:off x="0" y="0"/>
                      <a:ext cx="794064" cy="800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064E">
        <w:rPr>
          <w:rFonts w:ascii="SassoonPrimaryInfant" w:hAnsi="SassoonPrimaryInfant"/>
          <w:sz w:val="32"/>
        </w:rPr>
        <w:t xml:space="preserve">      </w:t>
      </w:r>
      <w:r w:rsidR="006F064E" w:rsidRPr="006F064E">
        <w:rPr>
          <w:rFonts w:ascii="SassoonPrimaryInfant" w:hAnsi="SassoonPrimaryInfant"/>
          <w:b/>
          <w:sz w:val="36"/>
        </w:rPr>
        <w:t>Ten Little Lights</w:t>
      </w:r>
    </w:p>
    <w:sectPr w:rsidR="00532116" w:rsidRPr="006F064E" w:rsidSect="006F064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BD1AF0"/>
    <w:multiLevelType w:val="hybridMultilevel"/>
    <w:tmpl w:val="6F3E0E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C6620A"/>
    <w:multiLevelType w:val="hybridMultilevel"/>
    <w:tmpl w:val="240EA6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64E"/>
    <w:rsid w:val="00503E18"/>
    <w:rsid w:val="006F064E"/>
    <w:rsid w:val="008B50AA"/>
    <w:rsid w:val="00AD4475"/>
    <w:rsid w:val="00B24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9427B"/>
  <w15:chartTrackingRefBased/>
  <w15:docId w15:val="{B0AC0A86-929A-40E4-BEC8-B30A4D7B9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06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63CD6501</Template>
  <TotalTime>0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McGregor</dc:creator>
  <cp:keywords/>
  <dc:description/>
  <cp:lastModifiedBy>E McGregor</cp:lastModifiedBy>
  <cp:revision>2</cp:revision>
  <dcterms:created xsi:type="dcterms:W3CDTF">2021-01-04T09:30:00Z</dcterms:created>
  <dcterms:modified xsi:type="dcterms:W3CDTF">2021-01-04T09:30:00Z</dcterms:modified>
</cp:coreProperties>
</file>