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58A" w:rsidRDefault="00617E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Can you read all of these words??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190625" cy="1122766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k8_boy12[1].g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200" cy="1137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32"/>
          <w:szCs w:val="32"/>
        </w:rPr>
        <w:t xml:space="preserve"> You can read them down </w:t>
      </w:r>
      <w:proofErr w:type="gramStart"/>
      <w:r>
        <w:rPr>
          <w:rFonts w:ascii="Comic Sans MS" w:hAnsi="Comic Sans MS"/>
          <w:sz w:val="32"/>
          <w:szCs w:val="32"/>
        </w:rPr>
        <w:t>….or</w:t>
      </w:r>
      <w:proofErr w:type="gramEnd"/>
      <w:r>
        <w:rPr>
          <w:rFonts w:ascii="Comic Sans MS" w:hAnsi="Comic Sans MS"/>
          <w:sz w:val="32"/>
          <w:szCs w:val="32"/>
        </w:rPr>
        <w:t xml:space="preserve"> across!!</w:t>
      </w:r>
    </w:p>
    <w:p w:rsidR="00617EC8" w:rsidRDefault="00617EC8">
      <w:pPr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617EC8" w:rsidTr="00617EC8"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in</w:t>
            </w:r>
          </w:p>
        </w:tc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said</w:t>
            </w: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</w:t>
            </w:r>
          </w:p>
        </w:tc>
      </w:tr>
      <w:tr w:rsidR="00617EC8" w:rsidTr="00617EC8"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mum</w:t>
            </w:r>
          </w:p>
        </w:tc>
        <w:tc>
          <w:tcPr>
            <w:tcW w:w="3005" w:type="dxa"/>
          </w:tcPr>
          <w:p w:rsidR="00617EC8" w:rsidRDefault="00617EC8" w:rsidP="00617EC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The </w:t>
            </w:r>
          </w:p>
          <w:p w:rsidR="00617EC8" w:rsidRDefault="00617EC8" w:rsidP="00617EC8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617EC8" w:rsidRDefault="00617EC8" w:rsidP="00617EC8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3006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dad</w:t>
            </w:r>
          </w:p>
        </w:tc>
      </w:tr>
      <w:tr w:rsidR="00617EC8" w:rsidTr="00617EC8"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is</w:t>
            </w:r>
          </w:p>
        </w:tc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</w:tc>
      </w:tr>
      <w:tr w:rsidR="00617EC8" w:rsidTr="00617EC8"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</w:t>
            </w:r>
          </w:p>
        </w:tc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can</w:t>
            </w: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like</w:t>
            </w:r>
          </w:p>
        </w:tc>
      </w:tr>
      <w:tr w:rsidR="00617EC8" w:rsidTr="00617EC8"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Dad</w:t>
            </w:r>
          </w:p>
        </w:tc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</w:t>
            </w: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my</w:t>
            </w:r>
          </w:p>
        </w:tc>
      </w:tr>
      <w:tr w:rsidR="00617EC8" w:rsidTr="00617EC8"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</w:t>
            </w:r>
          </w:p>
        </w:tc>
        <w:tc>
          <w:tcPr>
            <w:tcW w:w="3005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here</w:t>
            </w:r>
          </w:p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006" w:type="dxa"/>
          </w:tcPr>
          <w:p w:rsidR="00617EC8" w:rsidRDefault="00617EC8" w:rsidP="00617EC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Mum</w:t>
            </w:r>
          </w:p>
        </w:tc>
      </w:tr>
    </w:tbl>
    <w:p w:rsidR="00617EC8" w:rsidRDefault="00617EC8">
      <w:pPr>
        <w:rPr>
          <w:rFonts w:ascii="Comic Sans MS" w:hAnsi="Comic Sans MS"/>
          <w:sz w:val="32"/>
          <w:szCs w:val="32"/>
        </w:rPr>
      </w:pPr>
    </w:p>
    <w:p w:rsidR="00617EC8" w:rsidRPr="00617EC8" w:rsidRDefault="00617EC8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Give yourself a smiley face every time you read a </w:t>
      </w:r>
      <w:proofErr w:type="gramStart"/>
      <w:r>
        <w:rPr>
          <w:rFonts w:ascii="Comic Sans MS" w:hAnsi="Comic Sans MS"/>
          <w:sz w:val="32"/>
          <w:szCs w:val="32"/>
        </w:rPr>
        <w:t>word !!</w:t>
      </w:r>
      <w:proofErr w:type="gramEnd"/>
      <w:r>
        <w:rPr>
          <w:rFonts w:ascii="Comic Sans MS" w:hAnsi="Comic Sans MS"/>
          <w:sz w:val="32"/>
          <w:szCs w:val="32"/>
        </w:rPr>
        <w:t xml:space="preserve">                   </w:t>
      </w:r>
      <w:r>
        <w:rPr>
          <w:rFonts w:ascii="Comic Sans MS" w:hAnsi="Comic Sans MS"/>
          <w:noProof/>
          <w:sz w:val="32"/>
          <w:szCs w:val="32"/>
          <w:lang w:eastAsia="en-GB"/>
        </w:rPr>
        <w:t xml:space="preserve">      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609600" cy="609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20px-SNice.svg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32"/>
          <w:szCs w:val="32"/>
          <w:lang w:eastAsia="en-GB"/>
        </w:rPr>
        <w:t xml:space="preserve"> Ask a grown up to tell you if you’re not sure!!</w:t>
      </w:r>
    </w:p>
    <w:sectPr w:rsidR="00617EC8" w:rsidRPr="00617EC8" w:rsidSect="00617EC8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EC8"/>
    <w:rsid w:val="00617EC8"/>
    <w:rsid w:val="00E0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7DF80"/>
  <w15:chartTrackingRefBased/>
  <w15:docId w15:val="{AB520B56-5E96-43AD-9B68-33FB3EEA6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7E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C45B005E</Template>
  <TotalTime>8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1</cp:revision>
  <dcterms:created xsi:type="dcterms:W3CDTF">2020-04-25T18:17:00Z</dcterms:created>
  <dcterms:modified xsi:type="dcterms:W3CDTF">2020-04-25T18:25:00Z</dcterms:modified>
</cp:coreProperties>
</file>