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5B9" w:rsidRDefault="007655B9">
      <w:pPr>
        <w:rPr>
          <w:rFonts w:ascii="Comic Sans MS" w:hAnsi="Comic Sans MS"/>
          <w:noProof/>
          <w:sz w:val="28"/>
          <w:szCs w:val="28"/>
          <w:lang w:eastAsia="en-GB"/>
        </w:rPr>
      </w:pPr>
      <w:r w:rsidRPr="007655B9">
        <w:rPr>
          <w:rFonts w:ascii="Comic Sans MS" w:hAnsi="Comic Sans MS" w:cs="Arial"/>
          <w:noProof/>
          <w:sz w:val="28"/>
          <w:szCs w:val="28"/>
          <w:lang w:eastAsia="en-GB"/>
        </w:rPr>
        <w:drawing>
          <wp:inline distT="0" distB="0" distL="0" distR="0" wp14:anchorId="4DDDB721" wp14:editId="3BCF45A4">
            <wp:extent cx="1971675" cy="2314575"/>
            <wp:effectExtent l="0" t="0" r="9525" b="9525"/>
            <wp:docPr id="1" name="Picture 1" descr="Welcome to P1 | Queensferry Primary School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come to P1 | Queensferry Primary School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55B9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7655B9" w:rsidRDefault="007655B9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BE1CA6" w:rsidRDefault="007655B9">
      <w:pPr>
        <w:rPr>
          <w:rFonts w:ascii="Comic Sans MS" w:hAnsi="Comic Sans MS"/>
          <w:noProof/>
          <w:sz w:val="28"/>
          <w:szCs w:val="28"/>
          <w:lang w:eastAsia="en-GB"/>
        </w:rPr>
      </w:pPr>
      <w:r w:rsidRPr="007655B9">
        <w:rPr>
          <w:rFonts w:ascii="Comic Sans MS" w:hAnsi="Comic Sans MS"/>
          <w:noProof/>
          <w:sz w:val="28"/>
          <w:szCs w:val="28"/>
          <w:lang w:eastAsia="en-GB"/>
        </w:rPr>
        <w:t>Kipper and Flopp</w:t>
      </w:r>
      <w:r>
        <w:rPr>
          <w:rFonts w:ascii="Comic Sans MS" w:hAnsi="Comic Sans MS"/>
          <w:noProof/>
          <w:sz w:val="28"/>
          <w:szCs w:val="28"/>
          <w:lang w:eastAsia="en-GB"/>
        </w:rPr>
        <w:t>y want to play the word game today! You can use a dice if you have one or just write numbers 1,2,3,4,5 and 6 on six pieces of card cut from an old cereal box! If you can say the word, you can cover it with a button or a piece of paper! There are more words this week!</w:t>
      </w:r>
    </w:p>
    <w:p w:rsidR="007655B9" w:rsidRDefault="007655B9">
      <w:pPr>
        <w:rPr>
          <w:rFonts w:ascii="Comic Sans MS" w:hAnsi="Comic Sans MS"/>
          <w:noProof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655B9" w:rsidTr="007655B9">
        <w:tc>
          <w:tcPr>
            <w:tcW w:w="3005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1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am</w:t>
            </w:r>
          </w:p>
        </w:tc>
        <w:tc>
          <w:tcPr>
            <w:tcW w:w="3005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2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Dad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3006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3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like</w:t>
            </w:r>
          </w:p>
        </w:tc>
      </w:tr>
      <w:tr w:rsidR="007655B9" w:rsidTr="007655B9">
        <w:tc>
          <w:tcPr>
            <w:tcW w:w="3005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4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A</w:t>
            </w:r>
          </w:p>
        </w:tc>
        <w:tc>
          <w:tcPr>
            <w:tcW w:w="3005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5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look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3006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6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and</w:t>
            </w:r>
          </w:p>
        </w:tc>
      </w:tr>
      <w:tr w:rsidR="007655B9" w:rsidTr="007655B9">
        <w:tc>
          <w:tcPr>
            <w:tcW w:w="3005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1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The</w:t>
            </w:r>
          </w:p>
        </w:tc>
        <w:tc>
          <w:tcPr>
            <w:tcW w:w="3005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2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7655B9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Mum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3006" w:type="dxa"/>
          </w:tcPr>
          <w:p w:rsidR="007655B9" w:rsidRPr="00166A4F" w:rsidRDefault="007655B9">
            <w:pPr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</w:pPr>
            <w:r w:rsidRPr="00166A4F">
              <w:rPr>
                <w:rFonts w:ascii="Comic Sans MS" w:hAnsi="Comic Sans MS"/>
                <w:noProof/>
                <w:color w:val="FF0000"/>
                <w:sz w:val="28"/>
                <w:szCs w:val="28"/>
                <w:lang w:eastAsia="en-GB"/>
              </w:rPr>
              <w:t>3</w:t>
            </w:r>
          </w:p>
          <w:p w:rsidR="007655B9" w:rsidRDefault="007655B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7655B9" w:rsidRPr="00166A4F" w:rsidRDefault="00166A4F">
            <w:pP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166A4F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to</w:t>
            </w:r>
          </w:p>
        </w:tc>
      </w:tr>
    </w:tbl>
    <w:p w:rsidR="007655B9" w:rsidRDefault="007655B9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55B9" w:rsidRPr="007655B9" w:rsidRDefault="00166A4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Well done! E-mail me a picture!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       </w:t>
      </w:r>
      <w:r w:rsidRPr="00166A4F">
        <w:rPr>
          <w:rFonts w:ascii="Comic Sans MS" w:hAnsi="Comic Sans MS"/>
          <w:color w:val="002060"/>
          <w:sz w:val="28"/>
          <w:szCs w:val="28"/>
        </w:rPr>
        <w:t>mbeatty@c2kni.net</w:t>
      </w:r>
    </w:p>
    <w:sectPr w:rsidR="007655B9" w:rsidRPr="007655B9" w:rsidSect="007655B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5B9"/>
    <w:rsid w:val="00166A4F"/>
    <w:rsid w:val="007655B9"/>
    <w:rsid w:val="00BE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36BFC"/>
  <w15:chartTrackingRefBased/>
  <w15:docId w15:val="{E5FB5702-6690-4370-A45B-2A906017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55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imgres?imgurl=http://www.september21.com.sg/Source%20Images/Images%20-%20Products/ORT/Chip%20%26%20Dog.jpg&amp;imgrefurl=https://queensferryps.wordpress.com/2016/08/29/welcome-to-p1/&amp;tbnid=uwQJopoCOdYQcM&amp;vet=10CAcQxiAoB2oXChMI4KSu87yk6QIVAAAAAB0AAAAAEAc..i&amp;docid=kpm1kXWSeskpUM&amp;w=424&amp;h=497&amp;itg=1&amp;q=PICTURES%20OF%20ORT%20CHARACTERS&amp;hl=en&amp;ved=0CAcQxiAoB2oXChMI4KSu87yk6QIVAAAAAB0AAAAAE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1CD5AC78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2020-05-08T14:39:00Z</dcterms:created>
  <dcterms:modified xsi:type="dcterms:W3CDTF">2020-05-08T14:39:00Z</dcterms:modified>
</cp:coreProperties>
</file>