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E3C" w:rsidRDefault="00D52E3C" w:rsidP="00D52E3C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You know how I love poetry and how we were beginning to listen to a poem at the start of our lessons? Well, I have found a lovely website where the people who wrote the poems read them for us!!</w:t>
      </w:r>
    </w:p>
    <w:p w:rsidR="00D52E3C" w:rsidRDefault="00D52E3C" w:rsidP="00D52E3C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I have picked one called “Alligator Pie” written by a man called Dennis Lee</w:t>
      </w:r>
    </w:p>
    <w:p w:rsidR="00D52E3C" w:rsidRDefault="00D52E3C" w:rsidP="00D52E3C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1A336A7A" wp14:editId="2BEFDA69">
            <wp:extent cx="1143000" cy="1524000"/>
            <wp:effectExtent l="0" t="0" r="0" b="0"/>
            <wp:docPr id="2" name="Picture 2" descr="Image result for Alligator Pie Book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Alligator Pie Book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D52E3C" w:rsidRDefault="00D52E3C" w:rsidP="00D52E3C">
      <w:pPr>
        <w:jc w:val="center"/>
        <w:rPr>
          <w:rFonts w:ascii="Comic Sans MS" w:hAnsi="Comic Sans MS"/>
          <w:sz w:val="28"/>
          <w:szCs w:val="28"/>
        </w:rPr>
      </w:pPr>
    </w:p>
    <w:p w:rsidR="00D52E3C" w:rsidRDefault="00D52E3C" w:rsidP="00D52E3C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If you go to this website </w:t>
      </w:r>
      <w:r w:rsidRPr="00D52E3C">
        <w:rPr>
          <w:rFonts w:ascii="Comic Sans MS" w:hAnsi="Comic Sans MS"/>
          <w:color w:val="002060"/>
          <w:sz w:val="28"/>
          <w:szCs w:val="28"/>
        </w:rPr>
        <w:t>https://childrens.poetryarchive.org</w:t>
      </w:r>
    </w:p>
    <w:p w:rsidR="00D52E3C" w:rsidRDefault="00D52E3C" w:rsidP="00D52E3C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and put his name and the name of the poem in the search bar you will be able to listen to Dennis reading it for you!!</w:t>
      </w:r>
    </w:p>
    <w:p w:rsidR="00D52E3C" w:rsidRPr="00D52E3C" w:rsidRDefault="00D52E3C" w:rsidP="00D52E3C">
      <w:pPr>
        <w:jc w:val="center"/>
        <w:rPr>
          <w:rFonts w:ascii="Comic Sans MS" w:hAnsi="Comic Sans MS"/>
          <w:color w:val="002060"/>
          <w:sz w:val="28"/>
          <w:szCs w:val="28"/>
        </w:rPr>
      </w:pPr>
      <w:r w:rsidRPr="00D52E3C">
        <w:rPr>
          <w:rFonts w:ascii="Comic Sans MS" w:hAnsi="Comic Sans MS"/>
          <w:color w:val="002060"/>
          <w:sz w:val="28"/>
          <w:szCs w:val="28"/>
        </w:rPr>
        <w:t>Enjoy listening to it!</w:t>
      </w:r>
    </w:p>
    <w:p w:rsidR="00D52E3C" w:rsidRDefault="00D52E3C" w:rsidP="00D52E3C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Listen to it more than once!</w:t>
      </w:r>
    </w:p>
    <w:p w:rsidR="00D52E3C" w:rsidRDefault="00D52E3C" w:rsidP="00D52E3C">
      <w:pPr>
        <w:jc w:val="center"/>
        <w:rPr>
          <w:rFonts w:ascii="Comic Sans MS" w:hAnsi="Comic Sans MS"/>
          <w:color w:val="002060"/>
          <w:sz w:val="28"/>
          <w:szCs w:val="28"/>
        </w:rPr>
      </w:pPr>
      <w:r w:rsidRPr="00D52E3C">
        <w:rPr>
          <w:rFonts w:ascii="Comic Sans MS" w:hAnsi="Comic Sans MS"/>
          <w:color w:val="002060"/>
          <w:sz w:val="28"/>
          <w:szCs w:val="28"/>
        </w:rPr>
        <w:t>Maybe you will remember some of the lines??</w:t>
      </w:r>
    </w:p>
    <w:p w:rsidR="00D52E3C" w:rsidRPr="00D52E3C" w:rsidRDefault="00D52E3C" w:rsidP="00D52E3C">
      <w:pPr>
        <w:jc w:val="center"/>
        <w:rPr>
          <w:rFonts w:ascii="Comic Sans MS" w:hAnsi="Comic Sans MS"/>
          <w:color w:val="002060"/>
          <w:sz w:val="28"/>
          <w:szCs w:val="28"/>
        </w:rPr>
      </w:pPr>
      <w:r>
        <w:rPr>
          <w:rFonts w:ascii="Comic Sans MS" w:hAnsi="Comic Sans MS"/>
          <w:color w:val="002060"/>
          <w:sz w:val="28"/>
          <w:szCs w:val="28"/>
        </w:rPr>
        <w:t>Here is the first bit of the poem!!</w:t>
      </w:r>
    </w:p>
    <w:p w:rsidR="00D52E3C" w:rsidRPr="00D52E3C" w:rsidRDefault="00D52E3C" w:rsidP="00D52E3C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lastRenderedPageBreak/>
        <w:drawing>
          <wp:inline distT="0" distB="0" distL="0" distR="0" wp14:anchorId="727CE98D" wp14:editId="1F8F275F">
            <wp:extent cx="2152391" cy="2801716"/>
            <wp:effectExtent l="0" t="0" r="635" b="0"/>
            <wp:docPr id="4" name="Picture 4" descr="Image result for Alligator Pie Poem Words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 result for Alligator Pie Poem Words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4348" cy="28302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52E3C" w:rsidRPr="00D52E3C" w:rsidSect="00D52E3C"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E3C"/>
    <w:rsid w:val="00D52E3C"/>
    <w:rsid w:val="00D55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7128CC"/>
  <w15:chartTrackingRefBased/>
  <w15:docId w15:val="{0E22BA58-9378-4E47-AE96-6D50D48C3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ing.com/images/search?view=detailV2&amp;ccid=yiFD1SoK&amp;id=1AEFAEC1FD437A5D793913FEA9494F7624471EF0&amp;thid=OIP.yiFD1SoKjcU5MX0s5j5HdwAAAA&amp;mediaurl=https://s-media-cache-ak0.pinimg.com/originals/1d/c3/6c/1dc36cd25df2b844ccb92af90ed3bee2.jpg&amp;exph=350&amp;expw=270&amp;q=Alligator+Pie+Poem+Words&amp;simid=608045383172620506&amp;selectedIndex=2" TargetMode="External"/><Relationship Id="rId5" Type="http://schemas.openxmlformats.org/officeDocument/2006/relationships/image" Target="media/image1.jpeg"/><Relationship Id="rId4" Type="http://schemas.openxmlformats.org/officeDocument/2006/relationships/hyperlink" Target="https://www.bing.com/images/search?view=detailV2&amp;ccid=kOqztMpK&amp;id=51F783FD5819C0579C13F00870502DDA245255C7&amp;thid=OIP.kOqztMpKLHPErd8yofRVqgAAAA&amp;mediaurl=http://ecx.images-amazon.com/images/I/419jMKzBLlL._SY291_BO1,204,203,200_QL40_.jpg&amp;exph=293&amp;expw=209&amp;q=Alligator+Pie+Book&amp;simid=608015704966041279&amp;selectedIndex=4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AEB89FA6</Template>
  <TotalTime>0</TotalTime>
  <Pages>1</Pages>
  <Words>87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Beatty</dc:creator>
  <cp:keywords/>
  <dc:description/>
  <cp:lastModifiedBy>M Beatty</cp:lastModifiedBy>
  <cp:revision>2</cp:revision>
  <dcterms:created xsi:type="dcterms:W3CDTF">2020-05-08T15:07:00Z</dcterms:created>
  <dcterms:modified xsi:type="dcterms:W3CDTF">2020-05-08T15:07:00Z</dcterms:modified>
</cp:coreProperties>
</file>