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710" w:rsidRDefault="0014137D" w:rsidP="0026234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had a game like this last week!</w:t>
      </w:r>
    </w:p>
    <w:p w:rsidR="0014137D" w:rsidRDefault="0014137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game will make your memory stronger.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884804" cy="7550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art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14992" cy="78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37D" w:rsidRDefault="0014137D" w:rsidP="0014137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strong memory will help you remember other things like words and sounds. </w:t>
      </w:r>
    </w:p>
    <w:p w:rsidR="00262349" w:rsidRDefault="00262349" w:rsidP="0014137D">
      <w:pPr>
        <w:jc w:val="center"/>
        <w:rPr>
          <w:rFonts w:ascii="Comic Sans MS" w:hAnsi="Comic Sans MS"/>
          <w:sz w:val="28"/>
          <w:szCs w:val="28"/>
        </w:rPr>
      </w:pPr>
    </w:p>
    <w:p w:rsidR="00262349" w:rsidRDefault="00262349" w:rsidP="0014137D">
      <w:pPr>
        <w:jc w:val="center"/>
        <w:rPr>
          <w:rFonts w:ascii="Comic Sans MS" w:hAnsi="Comic Sans MS"/>
          <w:sz w:val="28"/>
          <w:szCs w:val="28"/>
        </w:rPr>
      </w:pPr>
    </w:p>
    <w:p w:rsidR="0014137D" w:rsidRDefault="0014137D" w:rsidP="0014137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at these 3 pictures. Say their names out loud in order. Now look away. Can you say them in order?</w:t>
      </w:r>
      <w:r w:rsidR="00262349">
        <w:rPr>
          <w:rFonts w:ascii="Comic Sans MS" w:hAnsi="Comic Sans MS"/>
          <w:sz w:val="28"/>
          <w:szCs w:val="28"/>
        </w:rPr>
        <w:t xml:space="preserve"> No peeping!!</w:t>
      </w:r>
    </w:p>
    <w:p w:rsidR="0014137D" w:rsidRDefault="0014137D" w:rsidP="0014137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4137D" w:rsidTr="0014137D">
        <w:tc>
          <w:tcPr>
            <w:tcW w:w="3005" w:type="dxa"/>
          </w:tcPr>
          <w:p w:rsidR="0014137D" w:rsidRDefault="0014137D" w:rsidP="0014137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177934" cy="672881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epositphotos_17629603-Spider-cartoon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068" cy="684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14137D" w:rsidRDefault="0014137D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707254" cy="71677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USTC-China_checked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334" cy="74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14137D" w:rsidRDefault="0014137D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796925" cy="717638"/>
                  <wp:effectExtent l="0" t="0" r="317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796c695de8c610e581406a2aa4838c1e-colorful-umbrella-free-vector-graphics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998" cy="736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137D" w:rsidRDefault="0014137D" w:rsidP="0014137D">
      <w:pPr>
        <w:jc w:val="center"/>
        <w:rPr>
          <w:rFonts w:ascii="Comic Sans MS" w:hAnsi="Comic Sans MS"/>
          <w:sz w:val="28"/>
          <w:szCs w:val="28"/>
        </w:rPr>
      </w:pPr>
    </w:p>
    <w:p w:rsidR="00262349" w:rsidRDefault="00262349" w:rsidP="00262349">
      <w:pPr>
        <w:jc w:val="center"/>
        <w:rPr>
          <w:rFonts w:ascii="Comic Sans MS" w:hAnsi="Comic Sans MS"/>
          <w:sz w:val="28"/>
          <w:szCs w:val="28"/>
        </w:rPr>
      </w:pPr>
    </w:p>
    <w:p w:rsidR="0014137D" w:rsidRDefault="0014137D" w:rsidP="0026234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time there are 4 pictures. Look very carefully at them. Say their names out loud.</w:t>
      </w:r>
      <w:r w:rsidR="00262349">
        <w:rPr>
          <w:rFonts w:ascii="Comic Sans MS" w:hAnsi="Comic Sans MS"/>
          <w:sz w:val="28"/>
          <w:szCs w:val="28"/>
        </w:rPr>
        <w:t xml:space="preserve"> Say them again!</w:t>
      </w:r>
      <w:r>
        <w:rPr>
          <w:rFonts w:ascii="Comic Sans MS" w:hAnsi="Comic Sans MS"/>
          <w:sz w:val="28"/>
          <w:szCs w:val="28"/>
        </w:rPr>
        <w:t xml:space="preserve"> Look away. </w:t>
      </w:r>
      <w:r w:rsidR="00262349">
        <w:rPr>
          <w:rFonts w:ascii="Comic Sans MS" w:hAnsi="Comic Sans MS"/>
          <w:sz w:val="28"/>
          <w:szCs w:val="28"/>
        </w:rPr>
        <w:t>Now t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ry to say them in order!!</w:t>
      </w:r>
      <w:r w:rsidR="00262349">
        <w:rPr>
          <w:rFonts w:ascii="Comic Sans MS" w:hAnsi="Comic Sans MS"/>
          <w:sz w:val="28"/>
          <w:szCs w:val="28"/>
        </w:rPr>
        <w:t xml:space="preserve"> No peeping!!</w:t>
      </w:r>
    </w:p>
    <w:p w:rsidR="00262349" w:rsidRDefault="00262349" w:rsidP="0014137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62349" w:rsidTr="0014137D">
        <w:tc>
          <w:tcPr>
            <w:tcW w:w="2254" w:type="dxa"/>
          </w:tcPr>
          <w:p w:rsidR="0014137D" w:rsidRPr="00262349" w:rsidRDefault="0014137D" w:rsidP="0026234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14137D" w:rsidRPr="00262349" w:rsidRDefault="0014137D" w:rsidP="0026234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62349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62136" cy="563880"/>
                  <wp:effectExtent l="0" t="0" r="9525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occer-ball-clipart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145" cy="572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:rsidR="0014137D" w:rsidRDefault="0014137D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4137D" w:rsidRDefault="0014137D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67814" cy="56070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irthday-Cake-Free-Download-PNG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25" cy="566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:rsidR="0014137D" w:rsidRDefault="0014137D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2349" w:rsidRDefault="00262349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43878" cy="646195"/>
                  <wp:effectExtent l="0" t="0" r="889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layground_Slide2[1]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540" cy="65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:rsidR="00262349" w:rsidRDefault="00262349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14137D" w:rsidRDefault="00262349" w:rsidP="0014137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537512" cy="5257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ook-2022464_640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259" cy="536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137D" w:rsidRDefault="0014137D" w:rsidP="00262349">
      <w:pPr>
        <w:rPr>
          <w:rFonts w:ascii="Comic Sans MS" w:hAnsi="Comic Sans MS"/>
          <w:sz w:val="28"/>
          <w:szCs w:val="28"/>
        </w:rPr>
      </w:pPr>
    </w:p>
    <w:p w:rsidR="00262349" w:rsidRDefault="00262349" w:rsidP="00262349">
      <w:pPr>
        <w:rPr>
          <w:rFonts w:ascii="Comic Sans MS" w:hAnsi="Comic Sans MS"/>
          <w:sz w:val="28"/>
          <w:szCs w:val="28"/>
        </w:rPr>
      </w:pPr>
    </w:p>
    <w:p w:rsidR="00262349" w:rsidRPr="0014137D" w:rsidRDefault="00262349" w:rsidP="0026234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you didn’t remember them all the first time- don’t worry! Have another really good look. Turn away. Try again!!</w:t>
      </w:r>
    </w:p>
    <w:sectPr w:rsidR="00262349" w:rsidRPr="0014137D" w:rsidSect="0014137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7D"/>
    <w:rsid w:val="0014137D"/>
    <w:rsid w:val="00262349"/>
    <w:rsid w:val="00B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54816"/>
  <w15:chartTrackingRefBased/>
  <w15:docId w15:val="{542B49B7-F8F1-4B8A-9514-04CD44EC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C0916D66</Template>
  <TotalTime>17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2020-04-29T18:56:00Z</dcterms:created>
  <dcterms:modified xsi:type="dcterms:W3CDTF">2020-04-29T19:13:00Z</dcterms:modified>
</cp:coreProperties>
</file>