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116" w:rsidRDefault="00BE386E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78F1133" wp14:editId="4693B661">
            <wp:simplePos x="0" y="0"/>
            <wp:positionH relativeFrom="margin">
              <wp:align>center</wp:align>
            </wp:positionH>
            <wp:positionV relativeFrom="paragraph">
              <wp:posOffset>-399</wp:posOffset>
            </wp:positionV>
            <wp:extent cx="9451975" cy="6983095"/>
            <wp:effectExtent l="0" t="0" r="0" b="825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1975" cy="6983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142B">
        <w:rPr>
          <w:noProof/>
          <w:lang w:eastAsia="en-GB"/>
        </w:rPr>
        <mc:AlternateContent>
          <mc:Choice Requires="wps">
            <w:drawing>
              <wp:inline distT="0" distB="0" distL="0" distR="0" wp14:anchorId="4770AEC1" wp14:editId="48ED0551">
                <wp:extent cx="308610" cy="308610"/>
                <wp:effectExtent l="0" t="0" r="0" b="0"/>
                <wp:docPr id="1" name="Rectangle 1" descr="https://blog.maketaketeach.com/wp-content/uploads/2013/01/Winter-4-In-A-Rowblogpic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57F4E48" id="Rectangle 1" o:spid="_x0000_s1026" alt="https://blog.maketaketeach.com/wp-content/uploads/2013/01/Winter-4-In-A-Rowblogpic.gif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  <w:r w:rsidRPr="00BE386E">
        <w:rPr>
          <w:noProof/>
          <w:lang w:eastAsia="en-GB"/>
        </w:rPr>
        <w:t xml:space="preserve"> </w:t>
      </w:r>
      <w:bookmarkStart w:id="0" w:name="_GoBack"/>
      <w:bookmarkEnd w:id="0"/>
    </w:p>
    <w:sectPr w:rsidR="00532116" w:rsidSect="00BE38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42B"/>
    <w:rsid w:val="0098142B"/>
    <w:rsid w:val="00AD4475"/>
    <w:rsid w:val="00B2463B"/>
    <w:rsid w:val="00BE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B294E6-999B-4D9E-9DE9-2CEB545AC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F4993DE7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McGregor</dc:creator>
  <cp:keywords/>
  <dc:description/>
  <cp:lastModifiedBy>E McGregor</cp:lastModifiedBy>
  <cp:revision>1</cp:revision>
  <dcterms:created xsi:type="dcterms:W3CDTF">2021-01-05T13:48:00Z</dcterms:created>
  <dcterms:modified xsi:type="dcterms:W3CDTF">2021-01-05T13:59:00Z</dcterms:modified>
</cp:coreProperties>
</file>