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116" w:rsidRDefault="008F5407">
      <w:bookmarkStart w:id="0" w:name="_GoBack"/>
      <w:bookmarkEnd w:id="0"/>
      <w:r w:rsidRPr="008F5407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-536160</wp:posOffset>
            </wp:positionV>
            <wp:extent cx="7504043" cy="9677310"/>
            <wp:effectExtent l="0" t="0" r="1905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4043" cy="967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321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407"/>
    <w:rsid w:val="008F5407"/>
    <w:rsid w:val="00AD4475"/>
    <w:rsid w:val="00B2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FCF2B1-D98B-4FCF-9C02-10E47FE9A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63CD6501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McGregor</dc:creator>
  <cp:keywords/>
  <dc:description/>
  <cp:lastModifiedBy>E McGregor</cp:lastModifiedBy>
  <cp:revision>1</cp:revision>
  <dcterms:created xsi:type="dcterms:W3CDTF">2021-01-04T10:07:00Z</dcterms:created>
  <dcterms:modified xsi:type="dcterms:W3CDTF">2021-01-04T10:09:00Z</dcterms:modified>
</cp:coreProperties>
</file>