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116" w:rsidRPr="006F064E" w:rsidRDefault="006F064E">
      <w:pPr>
        <w:rPr>
          <w:rFonts w:ascii="SassoonPrimaryInfant" w:hAnsi="SassoonPrimaryInfant"/>
          <w:b/>
          <w:sz w:val="32"/>
        </w:rPr>
      </w:pPr>
      <w:r w:rsidRPr="006F064E"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3BBCF1" wp14:editId="72CC41D0">
                <wp:simplePos x="0" y="0"/>
                <wp:positionH relativeFrom="column">
                  <wp:posOffset>-158750</wp:posOffset>
                </wp:positionH>
                <wp:positionV relativeFrom="paragraph">
                  <wp:posOffset>353060</wp:posOffset>
                </wp:positionV>
                <wp:extent cx="4394835" cy="5577840"/>
                <wp:effectExtent l="0" t="0" r="2476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835" cy="557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64E" w:rsidRPr="006F064E" w:rsidRDefault="006F064E" w:rsidP="006F06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Which season is it?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How do you know?</w:t>
                            </w: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_____________________________________________________________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____________________</w:t>
                            </w: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</w:t>
                            </w: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Who was the first animal to see the house? ________________________________________________________________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_____________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</w:t>
                            </w:r>
                          </w:p>
                          <w:p w:rsidR="006F064E" w:rsidRPr="006F064E" w:rsidRDefault="006F064E" w:rsidP="006F064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Can you think of three sparkling words to describe the snow?</w:t>
                            </w: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_______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</w:t>
                            </w: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________</w:t>
                            </w: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__________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</w:t>
                            </w: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</w:t>
                            </w:r>
                          </w:p>
                          <w:p w:rsidR="006F064E" w:rsidRPr="006F064E" w:rsidRDefault="006F064E" w:rsidP="006F064E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____________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</w:t>
                            </w: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3BBC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5pt;margin-top:27.8pt;width:346.05pt;height:439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" strokecolor="white [3212]">
                <v:textbox>
                  <w:txbxContent>
                    <w:p w:rsidR="006F064E" w:rsidRPr="006F064E" w:rsidRDefault="006F064E" w:rsidP="006F06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Which season is it?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 How do you know?</w:t>
                      </w:r>
                    </w:p>
                    <w:p w:rsidR="006F064E" w:rsidRPr="006F064E" w:rsidRDefault="006F064E" w:rsidP="006F064E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_____________________________________________________________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>____________________</w:t>
                      </w: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</w:t>
                      </w:r>
                    </w:p>
                    <w:p w:rsidR="006F064E" w:rsidRPr="006F064E" w:rsidRDefault="006F064E" w:rsidP="006F064E">
                      <w:pPr>
                        <w:pStyle w:val="ListParagraph"/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pStyle w:val="ListParagraph"/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pStyle w:val="ListParagraph"/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Who was the first animal to see the house? ________________________________________________________________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>_____________</w:t>
                      </w:r>
                      <w:bookmarkStart w:id="1" w:name="_GoBack"/>
                      <w:bookmarkEnd w:id="1"/>
                      <w:r>
                        <w:rPr>
                          <w:rFonts w:ascii="SassoonPrimaryInfant" w:hAnsi="SassoonPrimaryInfant"/>
                          <w:sz w:val="28"/>
                        </w:rPr>
                        <w:t>_______</w:t>
                      </w:r>
                    </w:p>
                    <w:p w:rsidR="006F064E" w:rsidRPr="006F064E" w:rsidRDefault="006F064E" w:rsidP="006F064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Can you think of three sparkling words to describe the snow?</w:t>
                      </w:r>
                    </w:p>
                    <w:p w:rsidR="006F064E" w:rsidRPr="006F064E" w:rsidRDefault="006F064E" w:rsidP="006F064E">
                      <w:pPr>
                        <w:pStyle w:val="ListParagraph"/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_______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>__</w:t>
                      </w: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________</w:t>
                      </w:r>
                    </w:p>
                    <w:p w:rsidR="006F064E" w:rsidRPr="006F064E" w:rsidRDefault="006F064E" w:rsidP="006F064E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__________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>__</w:t>
                      </w: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</w:t>
                      </w:r>
                    </w:p>
                    <w:p w:rsidR="006F064E" w:rsidRPr="006F064E" w:rsidRDefault="006F064E" w:rsidP="006F064E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____________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>__</w:t>
                      </w: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F064E">
        <w:rPr>
          <w:rFonts w:ascii="SassoonPrimaryInfant" w:hAnsi="SassoonPrimaryInfant"/>
          <w:b/>
          <w:sz w:val="36"/>
        </w:rPr>
        <w:drawing>
          <wp:anchor distT="0" distB="0" distL="114300" distR="114300" simplePos="0" relativeHeight="251664384" behindDoc="0" locked="0" layoutInCell="1" allowOverlap="1" wp14:anchorId="79B4E277" wp14:editId="2B60E4A5">
            <wp:simplePos x="0" y="0"/>
            <wp:positionH relativeFrom="column">
              <wp:posOffset>8918321</wp:posOffset>
            </wp:positionH>
            <wp:positionV relativeFrom="paragraph">
              <wp:posOffset>908303</wp:posOffset>
            </wp:positionV>
            <wp:extent cx="847918" cy="854627"/>
            <wp:effectExtent l="133350" t="133350" r="104775" b="117475"/>
            <wp:wrapNone/>
            <wp:docPr id="112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39277">
                      <a:off x="0" y="0"/>
                      <a:ext cx="847918" cy="85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064E">
        <w:rPr>
          <w:rFonts w:ascii="SassoonPrimaryInfant" w:hAnsi="SassoonPrimaryInfant"/>
          <w:b/>
          <w:sz w:val="36"/>
        </w:rPr>
        <w:drawing>
          <wp:anchor distT="0" distB="0" distL="114300" distR="114300" simplePos="0" relativeHeight="251663360" behindDoc="0" locked="0" layoutInCell="1" allowOverlap="1" wp14:anchorId="3F3059B2" wp14:editId="3CEDCDA4">
            <wp:simplePos x="0" y="0"/>
            <wp:positionH relativeFrom="margin">
              <wp:posOffset>8955730</wp:posOffset>
            </wp:positionH>
            <wp:positionV relativeFrom="paragraph">
              <wp:posOffset>-174214</wp:posOffset>
            </wp:positionV>
            <wp:extent cx="790121" cy="796872"/>
            <wp:effectExtent l="76200" t="76200" r="67310" b="80010"/>
            <wp:wrapNone/>
            <wp:docPr id="10251" name="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1" name="Backgroun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44642">
                      <a:off x="0" y="0"/>
                      <a:ext cx="794064" cy="80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F6ED77" wp14:editId="61009C62">
                <wp:simplePos x="0" y="0"/>
                <wp:positionH relativeFrom="column">
                  <wp:posOffset>5096256</wp:posOffset>
                </wp:positionH>
                <wp:positionV relativeFrom="paragraph">
                  <wp:posOffset>2883408</wp:posOffset>
                </wp:positionV>
                <wp:extent cx="3383280" cy="2877312"/>
                <wp:effectExtent l="0" t="0" r="26670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3280" cy="287731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5E047A" id="Rectangle 2" o:spid="_x0000_s1026" style="position:absolute;margin-left:401.3pt;margin-top:227.05pt;width:266.4pt;height:226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" fillcolor="white [3212]" strokecolor="black [3213]" strokeweight="1pt"/>
            </w:pict>
          </mc:Fallback>
        </mc:AlternateContent>
      </w:r>
      <w:r w:rsidRPr="006F064E"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F7C579B" wp14:editId="1039C6C1">
                <wp:simplePos x="0" y="0"/>
                <wp:positionH relativeFrom="column">
                  <wp:posOffset>4772660</wp:posOffset>
                </wp:positionH>
                <wp:positionV relativeFrom="paragraph">
                  <wp:posOffset>292100</wp:posOffset>
                </wp:positionV>
                <wp:extent cx="3992880" cy="5553075"/>
                <wp:effectExtent l="0" t="0" r="2667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2880" cy="555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64E" w:rsidRPr="006F064E" w:rsidRDefault="006F064E" w:rsidP="006F064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4. Why did the animals want to go in the house? </w:t>
                            </w:r>
                          </w:p>
                          <w:p w:rsidR="006F064E" w:rsidRPr="006F064E" w:rsidRDefault="006F064E" w:rsidP="006F064E">
                            <w:pPr>
                              <w:spacing w:line="360" w:lineRule="auto"/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_____________________________________________________________________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__________</w:t>
                            </w: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>_____</w:t>
                            </w:r>
                          </w:p>
                          <w:p w:rsidR="006F064E" w:rsidRDefault="006F064E" w:rsidP="006F064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</w:p>
                          <w:p w:rsidR="006F064E" w:rsidRPr="006F064E" w:rsidRDefault="006F064E" w:rsidP="006F064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6F064E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Draw a picture of your favourite part of the story.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C579B" id="_x0000_s1027" type="#_x0000_t202" style="position:absolute;margin-left:375.8pt;margin-top:23pt;width:314.4pt;height:43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" strokecolor="white [3212]">
                <v:textbox>
                  <w:txbxContent>
                    <w:p w:rsidR="006F064E" w:rsidRPr="006F064E" w:rsidRDefault="006F064E" w:rsidP="006F064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 xml:space="preserve">4. Why did the animals want to go in the house? </w:t>
                      </w:r>
                    </w:p>
                    <w:p w:rsidR="006F064E" w:rsidRPr="006F064E" w:rsidRDefault="006F064E" w:rsidP="006F064E">
                      <w:pPr>
                        <w:spacing w:line="360" w:lineRule="auto"/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_____________________________________________________________________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>__________</w:t>
                      </w: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>_____</w:t>
                      </w:r>
                    </w:p>
                    <w:p w:rsidR="006F064E" w:rsidRDefault="006F064E" w:rsidP="006F064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</w:p>
                    <w:p w:rsidR="006F064E" w:rsidRPr="006F064E" w:rsidRDefault="006F064E" w:rsidP="006F064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6F064E">
                        <w:rPr>
                          <w:rFonts w:ascii="SassoonPrimaryInfant" w:hAnsi="SassoonPrimaryInfant"/>
                          <w:sz w:val="28"/>
                        </w:rPr>
                        <w:t xml:space="preserve">Draw a picture of your favourite part of the story.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PrimaryInfant" w:hAnsi="SassoonPrimaryInfant"/>
          <w:sz w:val="32"/>
        </w:rPr>
        <w:t xml:space="preserve">      </w:t>
      </w:r>
      <w:r w:rsidRPr="006F064E">
        <w:rPr>
          <w:rFonts w:ascii="SassoonPrimaryInfant" w:hAnsi="SassoonPrimaryInfant"/>
          <w:b/>
          <w:sz w:val="36"/>
        </w:rPr>
        <w:t>Ten Little Lights</w:t>
      </w:r>
    </w:p>
    <w:sectPr w:rsidR="00532116" w:rsidRPr="006F064E" w:rsidSect="006F06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D1AF0"/>
    <w:multiLevelType w:val="hybridMultilevel"/>
    <w:tmpl w:val="6F3E0E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6620A"/>
    <w:multiLevelType w:val="hybridMultilevel"/>
    <w:tmpl w:val="240EA6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64E"/>
    <w:rsid w:val="006F064E"/>
    <w:rsid w:val="00AD4475"/>
    <w:rsid w:val="00B2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9427B"/>
  <w15:chartTrackingRefBased/>
  <w15:docId w15:val="{B0AC0A86-929A-40E4-BEC8-B30A4D7B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63CD6501</Template>
  <TotalTime>17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McGregor</dc:creator>
  <cp:keywords/>
  <dc:description/>
  <cp:lastModifiedBy>E McGregor</cp:lastModifiedBy>
  <cp:revision>1</cp:revision>
  <dcterms:created xsi:type="dcterms:W3CDTF">2021-01-04T09:10:00Z</dcterms:created>
  <dcterms:modified xsi:type="dcterms:W3CDTF">2021-01-04T09:27:00Z</dcterms:modified>
</cp:coreProperties>
</file>