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22" w:rsidRPr="00DF09BB" w:rsidRDefault="00DD6688" w:rsidP="00DD6688">
      <w:pPr>
        <w:rPr>
          <w:rFonts w:ascii="SassoonPrimaryInfant" w:hAnsi="SassoonPrimaryInfant"/>
          <w:sz w:val="32"/>
        </w:rPr>
      </w:pPr>
      <w:r w:rsidRPr="00DF09BB">
        <w:rPr>
          <w:rFonts w:ascii="SassoonPrimaryInfant" w:hAnsi="SassoonPrimaryInfant"/>
          <w:sz w:val="32"/>
        </w:rPr>
        <w:t>Can you wr</w:t>
      </w:r>
      <w:r w:rsidR="0054516F">
        <w:rPr>
          <w:rFonts w:ascii="SassoonPrimaryInfant" w:hAnsi="SassoonPrimaryInfant"/>
          <w:sz w:val="32"/>
        </w:rPr>
        <w:t>ite about your Christmas day</w:t>
      </w:r>
      <w:r w:rsidRPr="00DF09BB">
        <w:rPr>
          <w:rFonts w:ascii="SassoonPrimaryInfant" w:hAnsi="SassoonPrimaryInfant"/>
          <w:sz w:val="32"/>
        </w:rPr>
        <w:t>?</w:t>
      </w:r>
    </w:p>
    <w:p w:rsidR="00DD6688" w:rsidRPr="00DF09BB" w:rsidRDefault="00DD6688" w:rsidP="00DD6688">
      <w:pPr>
        <w:rPr>
          <w:rFonts w:ascii="SassoonPrimaryInfant" w:hAnsi="SassoonPrimaryInfant"/>
          <w:sz w:val="32"/>
        </w:rPr>
      </w:pPr>
    </w:p>
    <w:p w:rsidR="00DD6688" w:rsidRPr="00DF09BB" w:rsidRDefault="0054516F" w:rsidP="00DD6688">
      <w:pPr>
        <w:spacing w:line="600" w:lineRule="auto"/>
        <w:rPr>
          <w:rFonts w:ascii="SassoonPrimaryInfant" w:hAnsi="SassoonPrimaryInfant"/>
          <w:sz w:val="32"/>
        </w:rPr>
      </w:pPr>
      <w:r w:rsidRPr="0054516F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4494984</wp:posOffset>
                </wp:positionV>
                <wp:extent cx="2960914" cy="1404620"/>
                <wp:effectExtent l="0" t="0" r="1143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91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16F" w:rsidRPr="0054516F" w:rsidRDefault="0054516F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54516F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Draw a picture of your special 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353.95pt;width:233.1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" strokecolor="white [3212]">
                <v:textbox style="mso-fit-shape-to-text:t">
                  <w:txbxContent>
                    <w:p w:rsidR="0054516F" w:rsidRPr="0054516F" w:rsidRDefault="0054516F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54516F">
                        <w:rPr>
                          <w:rFonts w:ascii="SassoonPrimaryInfant" w:hAnsi="SassoonPrimaryInfant"/>
                          <w:sz w:val="28"/>
                        </w:rPr>
                        <w:t xml:space="preserve">Draw a picture of your special day. </w:t>
                      </w:r>
                    </w:p>
                  </w:txbxContent>
                </v:textbox>
              </v:shape>
            </w:pict>
          </mc:Fallback>
        </mc:AlternateContent>
      </w:r>
      <w:r w:rsidR="00DD6688" w:rsidRPr="00DF09BB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4377690</wp:posOffset>
                </wp:positionV>
                <wp:extent cx="5684520" cy="3505200"/>
                <wp:effectExtent l="19050" t="1905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520" cy="35052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197F2" id="Rectangle 1" o:spid="_x0000_s1026" style="position:absolute;margin-left:0;margin-top:344.7pt;width:447.6pt;height:27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" fillcolor="white [3201]" strokecolor="black [3213]" strokeweight="2.25pt">
                <w10:wrap anchorx="margin"/>
              </v:rect>
            </w:pict>
          </mc:Fallback>
        </mc:AlternateContent>
      </w:r>
      <w:r w:rsidR="00DD6688" w:rsidRPr="00DF09BB">
        <w:rPr>
          <w:rFonts w:ascii="SassoonPrimaryInfant" w:hAnsi="SassoonPrimaryInfant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DD6688" w:rsidRPr="00DF09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88"/>
    <w:rsid w:val="000A20E6"/>
    <w:rsid w:val="0054516F"/>
    <w:rsid w:val="0092019D"/>
    <w:rsid w:val="00B003F3"/>
    <w:rsid w:val="00DD6688"/>
    <w:rsid w:val="00DF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D87E"/>
  <w15:chartTrackingRefBased/>
  <w15:docId w15:val="{7023740D-B07D-46C8-A6C3-F2638A683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1524152C</Template>
  <TotalTime>10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mcgregor</dc:creator>
  <cp:keywords/>
  <dc:description/>
  <cp:lastModifiedBy>E McGregor</cp:lastModifiedBy>
  <cp:revision>3</cp:revision>
  <dcterms:created xsi:type="dcterms:W3CDTF">2021-01-01T14:43:00Z</dcterms:created>
  <dcterms:modified xsi:type="dcterms:W3CDTF">2021-01-04T11:27:00Z</dcterms:modified>
</cp:coreProperties>
</file>