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9BD" w:rsidRPr="000E49BD" w:rsidRDefault="000E49BD" w:rsidP="000E49BD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sz w:val="32"/>
          <w:szCs w:val="32"/>
        </w:rPr>
      </w:pPr>
      <w:r w:rsidRPr="000E49BD">
        <w:rPr>
          <w:rFonts w:ascii="VAGRoundedEdu-Bold" w:hAnsi="VAGRoundedEdu-Bold" w:cs="VAGRoundedEdu-Bold"/>
          <w:b/>
          <w:bCs/>
          <w:sz w:val="32"/>
          <w:szCs w:val="32"/>
        </w:rPr>
        <w:t>Paw print trail</w:t>
      </w:r>
    </w:p>
    <w:p w:rsidR="000E49BD" w:rsidRPr="000E49BD" w:rsidRDefault="000E49BD" w:rsidP="000E49BD">
      <w:pPr>
        <w:rPr>
          <w:noProof/>
          <w:sz w:val="32"/>
          <w:szCs w:val="32"/>
          <w:lang w:eastAsia="en-GB"/>
        </w:rPr>
      </w:pPr>
      <w:r w:rsidRPr="000E49BD">
        <w:rPr>
          <w:rFonts w:ascii="VAGRoundedEdu-Bold" w:hAnsi="VAGRoundedEdu-Bold" w:cs="VAGRoundedEdu-Bold"/>
          <w:b/>
          <w:bCs/>
          <w:sz w:val="32"/>
          <w:szCs w:val="32"/>
        </w:rPr>
        <w:t>Copy and cut out the paw prints, then lay a trail to follow.</w:t>
      </w:r>
    </w:p>
    <w:p w:rsidR="00073BA7" w:rsidRDefault="000E49BD">
      <w:r w:rsidRPr="000E49BD">
        <w:rPr>
          <w:noProof/>
          <w:lang w:eastAsia="en-GB"/>
        </w:rPr>
        <w:drawing>
          <wp:inline distT="0" distB="0" distL="0" distR="0">
            <wp:extent cx="5731510" cy="8079593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79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3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RoundedEdu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BD"/>
    <w:rsid w:val="00073BA7"/>
    <w:rsid w:val="000E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EB9DC"/>
  <w15:chartTrackingRefBased/>
  <w15:docId w15:val="{1E7289FC-A448-4ECC-BB87-5054B1CE6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AB51450B</Template>
  <TotalTime>2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POTTS</dc:creator>
  <cp:keywords/>
  <dc:description/>
  <cp:lastModifiedBy>K POTTS</cp:lastModifiedBy>
  <cp:revision>1</cp:revision>
  <dcterms:created xsi:type="dcterms:W3CDTF">2020-06-12T15:11:00Z</dcterms:created>
  <dcterms:modified xsi:type="dcterms:W3CDTF">2020-06-12T15:13:00Z</dcterms:modified>
</cp:coreProperties>
</file>