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635" w:rsidRDefault="00312635" w:rsidP="00312635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sz w:val="142"/>
          <w:szCs w:val="142"/>
        </w:rPr>
      </w:pPr>
      <w:r>
        <w:rPr>
          <w:rFonts w:ascii="VAGRoundedEdu-Bold" w:hAnsi="VAGRoundedEdu-Bold" w:cs="VAGRoundedEdu-Bold"/>
          <w:b/>
          <w:bCs/>
          <w:sz w:val="142"/>
          <w:szCs w:val="142"/>
        </w:rPr>
        <w:t>Itchy Bear</w:t>
      </w:r>
    </w:p>
    <w:p w:rsidR="00312635" w:rsidRDefault="00312635" w:rsidP="00312635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sz w:val="60"/>
          <w:szCs w:val="60"/>
        </w:rPr>
      </w:pPr>
      <w:r>
        <w:rPr>
          <w:rFonts w:ascii="VAGRoundedEdu-Bold" w:hAnsi="VAGRoundedEdu-Bold" w:cs="VAGRoundedEdu-Bold"/>
          <w:b/>
          <w:bCs/>
          <w:sz w:val="60"/>
          <w:szCs w:val="60"/>
        </w:rPr>
        <w:t>Neil Griffiths</w:t>
      </w:r>
    </w:p>
    <w:p w:rsidR="00312635" w:rsidRDefault="00312635" w:rsidP="00312635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sz w:val="60"/>
          <w:szCs w:val="60"/>
        </w:rPr>
      </w:pPr>
    </w:p>
    <w:p w:rsidR="00312635" w:rsidRDefault="00312635" w:rsidP="00312635">
      <w:pPr>
        <w:autoSpaceDE w:val="0"/>
        <w:autoSpaceDN w:val="0"/>
        <w:adjustRightInd w:val="0"/>
        <w:spacing w:after="0" w:line="240" w:lineRule="auto"/>
        <w:rPr>
          <w:rFonts w:ascii="Toddler" w:hAnsi="Toddler" w:cs="Toddler"/>
          <w:sz w:val="52"/>
          <w:szCs w:val="52"/>
        </w:rPr>
      </w:pPr>
      <w:r w:rsidRPr="00312635">
        <w:rPr>
          <w:rFonts w:ascii="Toddler" w:hAnsi="Toddler" w:cs="Toddler"/>
          <w:sz w:val="52"/>
          <w:szCs w:val="52"/>
        </w:rPr>
        <w:t>The fun has just begun!</w:t>
      </w:r>
    </w:p>
    <w:p w:rsidR="00312635" w:rsidRPr="00312635" w:rsidRDefault="00312635" w:rsidP="00312635">
      <w:pPr>
        <w:autoSpaceDE w:val="0"/>
        <w:autoSpaceDN w:val="0"/>
        <w:adjustRightInd w:val="0"/>
        <w:spacing w:after="0" w:line="240" w:lineRule="auto"/>
        <w:rPr>
          <w:rFonts w:ascii="Toddler" w:hAnsi="Toddler" w:cs="Toddler"/>
          <w:sz w:val="52"/>
          <w:szCs w:val="52"/>
        </w:rPr>
      </w:pPr>
    </w:p>
    <w:p w:rsidR="00312635" w:rsidRDefault="00312635" w:rsidP="006F2BF8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24"/>
          <w:szCs w:val="24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inline distT="0" distB="0" distL="0" distR="0">
            <wp:extent cx="5731510" cy="5178335"/>
            <wp:effectExtent l="0" t="0" r="2540" b="3810"/>
            <wp:docPr id="19" name="Picture 19" descr="Itchy Bear by Red Robin Books - issuu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tchy Bear by Red Robin Books - issuu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17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635" w:rsidRDefault="00312635" w:rsidP="006F2BF8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24"/>
          <w:szCs w:val="24"/>
        </w:rPr>
      </w:pPr>
    </w:p>
    <w:p w:rsidR="00312635" w:rsidRDefault="00312635" w:rsidP="006F2BF8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24"/>
          <w:szCs w:val="24"/>
        </w:rPr>
      </w:pPr>
    </w:p>
    <w:p w:rsidR="00312635" w:rsidRDefault="00312635" w:rsidP="006F2BF8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24"/>
          <w:szCs w:val="24"/>
        </w:rPr>
      </w:pPr>
    </w:p>
    <w:p w:rsidR="00312635" w:rsidRDefault="00312635" w:rsidP="006F2BF8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24"/>
          <w:szCs w:val="24"/>
        </w:rPr>
      </w:pPr>
    </w:p>
    <w:p w:rsidR="00C23B23" w:rsidRDefault="00312635" w:rsidP="006F2BF8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72"/>
          <w:szCs w:val="72"/>
        </w:rPr>
      </w:pPr>
      <w:r w:rsidRPr="00C23B23">
        <w:rPr>
          <w:rFonts w:ascii="VAGRoundedEdu-Bold" w:hAnsi="VAGRoundedEdu-Bold" w:cs="VAGRoundedEdu-Bold"/>
          <w:b/>
          <w:bCs/>
          <w:color w:val="000000"/>
          <w:sz w:val="72"/>
          <w:szCs w:val="72"/>
        </w:rPr>
        <w:lastRenderedPageBreak/>
        <w:t>Butterfly puppet</w:t>
      </w:r>
    </w:p>
    <w:p w:rsidR="00312635" w:rsidRPr="00C23B23" w:rsidRDefault="00312635" w:rsidP="006F2BF8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72"/>
          <w:szCs w:val="72"/>
        </w:rPr>
      </w:pPr>
      <w:r w:rsidRPr="00C23B23">
        <w:rPr>
          <w:rFonts w:ascii="VAGRoundedEdu-Bold" w:hAnsi="VAGRoundedEdu-Bold" w:cs="VAGRoundedEdu-Bold"/>
          <w:b/>
          <w:bCs/>
          <w:color w:val="000000"/>
          <w:sz w:val="72"/>
          <w:szCs w:val="72"/>
        </w:rPr>
        <w:t xml:space="preserve"> </w:t>
      </w:r>
    </w:p>
    <w:p w:rsidR="0076761C" w:rsidRDefault="006F2BF8" w:rsidP="006F2BF8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32"/>
          <w:szCs w:val="32"/>
        </w:rPr>
      </w:pPr>
      <w:r>
        <w:rPr>
          <w:rFonts w:ascii="VAGRoundedEdu-Bold" w:hAnsi="VAGRoundedEdu-Bold" w:cs="VAGRoundedEdu-Bold"/>
          <w:b/>
          <w:bCs/>
          <w:color w:val="000000"/>
          <w:sz w:val="32"/>
          <w:szCs w:val="32"/>
        </w:rPr>
        <w:t>Make your own butter</w:t>
      </w:r>
      <w:r w:rsidR="001A7D29">
        <w:rPr>
          <w:rFonts w:ascii="VAGRoundedEdu-Bold" w:hAnsi="VAGRoundedEdu-Bold" w:cs="VAGRoundedEdu-Bold"/>
          <w:b/>
          <w:bCs/>
          <w:color w:val="000000"/>
          <w:sz w:val="32"/>
          <w:szCs w:val="32"/>
        </w:rPr>
        <w:t>fly puppet</w:t>
      </w:r>
      <w:r>
        <w:rPr>
          <w:rFonts w:ascii="VAGRoundedEdu-Bold" w:hAnsi="VAGRoundedEdu-Bold" w:cs="VAGRoundedEdu-Bold"/>
          <w:b/>
          <w:bCs/>
          <w:color w:val="000000"/>
          <w:sz w:val="32"/>
          <w:szCs w:val="32"/>
        </w:rPr>
        <w:t>.</w:t>
      </w:r>
    </w:p>
    <w:p w:rsidR="00C23B23" w:rsidRPr="00312635" w:rsidRDefault="00C23B23" w:rsidP="006F2BF8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48"/>
          <w:szCs w:val="48"/>
        </w:rPr>
      </w:pPr>
    </w:p>
    <w:p w:rsidR="0076761C" w:rsidRDefault="0076761C" w:rsidP="006F2BF8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32"/>
          <w:szCs w:val="32"/>
        </w:rPr>
      </w:pPr>
    </w:p>
    <w:p w:rsidR="00C23B23" w:rsidRDefault="0076761C" w:rsidP="00AD323A">
      <w:pPr>
        <w:autoSpaceDE w:val="0"/>
        <w:autoSpaceDN w:val="0"/>
        <w:adjustRightInd w:val="0"/>
        <w:spacing w:after="0" w:line="240" w:lineRule="auto"/>
        <w:rPr>
          <w:rFonts w:ascii="RotisSansSerif-Light" w:hAnsi="RotisSansSerif-Light" w:cs="RotisSansSerif-Light"/>
          <w:color w:val="000000"/>
          <w:sz w:val="36"/>
          <w:szCs w:val="36"/>
        </w:rPr>
      </w:pPr>
      <w:r w:rsidRPr="006F2BF8">
        <w:rPr>
          <w:rFonts w:ascii="RotisSansSerif-Light" w:hAnsi="RotisSansSerif-Light" w:cs="RotisSansSerif-Light"/>
          <w:noProof/>
          <w:color w:val="000000"/>
          <w:sz w:val="36"/>
          <w:szCs w:val="36"/>
          <w:lang w:eastAsia="en-GB"/>
        </w:rPr>
        <w:drawing>
          <wp:inline distT="0" distB="0" distL="0" distR="0" wp14:anchorId="1CCE720D" wp14:editId="36FA1A77">
            <wp:extent cx="5731510" cy="3462020"/>
            <wp:effectExtent l="0" t="0" r="2540" b="508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6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B23">
        <w:rPr>
          <w:rFonts w:ascii="RotisSansSerif-Light" w:hAnsi="RotisSansSerif-Light" w:cs="RotisSansSerif-Light"/>
          <w:color w:val="000000"/>
          <w:sz w:val="36"/>
          <w:szCs w:val="36"/>
        </w:rPr>
        <w:t xml:space="preserve">  </w:t>
      </w:r>
    </w:p>
    <w:p w:rsidR="00C23B23" w:rsidRDefault="00C23B23" w:rsidP="00AD323A">
      <w:pPr>
        <w:autoSpaceDE w:val="0"/>
        <w:autoSpaceDN w:val="0"/>
        <w:adjustRightInd w:val="0"/>
        <w:spacing w:after="0" w:line="240" w:lineRule="auto"/>
        <w:rPr>
          <w:rFonts w:ascii="RotisSansSerif-Light" w:hAnsi="RotisSansSerif-Light" w:cs="RotisSansSerif-Light"/>
          <w:color w:val="000000"/>
          <w:sz w:val="36"/>
          <w:szCs w:val="36"/>
        </w:rPr>
      </w:pPr>
    </w:p>
    <w:p w:rsidR="00C23B23" w:rsidRDefault="00C23B23" w:rsidP="00AD323A">
      <w:pPr>
        <w:autoSpaceDE w:val="0"/>
        <w:autoSpaceDN w:val="0"/>
        <w:adjustRightInd w:val="0"/>
        <w:spacing w:after="0" w:line="240" w:lineRule="auto"/>
        <w:rPr>
          <w:rFonts w:ascii="RotisSansSerif-Light" w:hAnsi="RotisSansSerif-Light" w:cs="RotisSansSerif-Light"/>
          <w:color w:val="000000"/>
          <w:sz w:val="36"/>
          <w:szCs w:val="36"/>
        </w:rPr>
      </w:pPr>
    </w:p>
    <w:p w:rsidR="00AD323A" w:rsidRPr="00312635" w:rsidRDefault="00AD323A" w:rsidP="00AD323A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sz w:val="56"/>
          <w:szCs w:val="56"/>
        </w:rPr>
      </w:pPr>
      <w:r>
        <w:rPr>
          <w:rFonts w:ascii="RotisSansSerif-Light" w:hAnsi="RotisSansSerif-Light" w:cs="RotisSansSerif-Light"/>
          <w:color w:val="000000"/>
          <w:sz w:val="36"/>
          <w:szCs w:val="36"/>
        </w:rPr>
        <w:t>1 Cut out butterfly and finger loop.</w:t>
      </w:r>
      <w:r w:rsidR="006F2BF8" w:rsidRPr="006F2BF8">
        <w:rPr>
          <w:rFonts w:ascii="RotisSansSerif-Light" w:hAnsi="RotisSansSerif-Light" w:cs="RotisSansSerif-Light"/>
          <w:color w:val="000000"/>
          <w:sz w:val="36"/>
          <w:szCs w:val="36"/>
        </w:rPr>
        <w:t xml:space="preserve"> </w:t>
      </w:r>
      <w:r w:rsidR="006F2BF8">
        <w:rPr>
          <w:rFonts w:ascii="RotisSansSerif-Light" w:hAnsi="RotisSansSerif-Light" w:cs="RotisSansSerif-Light"/>
          <w:color w:val="000000"/>
          <w:sz w:val="36"/>
          <w:szCs w:val="36"/>
        </w:rPr>
        <w:t xml:space="preserve">               </w:t>
      </w:r>
    </w:p>
    <w:p w:rsidR="00AD323A" w:rsidRDefault="00AD323A" w:rsidP="00AD323A">
      <w:pPr>
        <w:autoSpaceDE w:val="0"/>
        <w:autoSpaceDN w:val="0"/>
        <w:adjustRightInd w:val="0"/>
        <w:spacing w:after="0" w:line="240" w:lineRule="auto"/>
        <w:rPr>
          <w:rFonts w:ascii="RotisSansSerif-Light" w:hAnsi="RotisSansSerif-Light" w:cs="RotisSansSerif-Light"/>
          <w:color w:val="000000"/>
          <w:sz w:val="36"/>
          <w:szCs w:val="36"/>
        </w:rPr>
      </w:pPr>
      <w:r>
        <w:rPr>
          <w:rFonts w:ascii="RotisSansSerif-Light" w:hAnsi="RotisSansSerif-Light" w:cs="RotisSansSerif-Light"/>
          <w:color w:val="000000"/>
          <w:sz w:val="36"/>
          <w:szCs w:val="36"/>
        </w:rPr>
        <w:t>2 Curl finger loop round finger and</w:t>
      </w:r>
    </w:p>
    <w:p w:rsidR="00AD323A" w:rsidRDefault="00AD323A" w:rsidP="00AD323A">
      <w:pPr>
        <w:autoSpaceDE w:val="0"/>
        <w:autoSpaceDN w:val="0"/>
        <w:adjustRightInd w:val="0"/>
        <w:spacing w:after="0" w:line="240" w:lineRule="auto"/>
        <w:rPr>
          <w:rFonts w:ascii="RotisSansSerif-Light" w:hAnsi="RotisSansSerif-Light" w:cs="RotisSansSerif-Light"/>
          <w:color w:val="000000"/>
          <w:sz w:val="36"/>
          <w:szCs w:val="36"/>
        </w:rPr>
      </w:pPr>
      <w:r>
        <w:rPr>
          <w:rFonts w:ascii="RotisSansSerif-Light" w:hAnsi="RotisSansSerif-Light" w:cs="RotisSansSerif-Light"/>
          <w:color w:val="000000"/>
          <w:sz w:val="36"/>
          <w:szCs w:val="36"/>
        </w:rPr>
        <w:t>stick ends together.</w:t>
      </w:r>
    </w:p>
    <w:p w:rsidR="00AD323A" w:rsidRDefault="00C23B23" w:rsidP="00AD323A">
      <w:pPr>
        <w:autoSpaceDE w:val="0"/>
        <w:autoSpaceDN w:val="0"/>
        <w:adjustRightInd w:val="0"/>
        <w:spacing w:after="0" w:line="240" w:lineRule="auto"/>
        <w:rPr>
          <w:rFonts w:ascii="RotisSansSerif-Light" w:hAnsi="RotisSansSerif-Light" w:cs="RotisSansSerif-Light"/>
          <w:color w:val="000000"/>
          <w:sz w:val="36"/>
          <w:szCs w:val="36"/>
        </w:rPr>
      </w:pPr>
      <w:r w:rsidRPr="006F2BF8">
        <w:rPr>
          <w:rFonts w:ascii="RotisSansSerif-Light" w:hAnsi="RotisSansSerif-Light" w:cs="RotisSansSerif-Light"/>
          <w:noProof/>
          <w:color w:val="000000"/>
          <w:sz w:val="36"/>
          <w:szCs w:val="36"/>
          <w:lang w:eastAsia="en-GB"/>
        </w:rPr>
        <w:drawing>
          <wp:anchor distT="0" distB="0" distL="114300" distR="114300" simplePos="0" relativeHeight="251661312" behindDoc="0" locked="0" layoutInCell="1" allowOverlap="1" wp14:anchorId="752BF62B" wp14:editId="328FBF91">
            <wp:simplePos x="0" y="0"/>
            <wp:positionH relativeFrom="column">
              <wp:posOffset>4714875</wp:posOffset>
            </wp:positionH>
            <wp:positionV relativeFrom="paragraph">
              <wp:posOffset>64135</wp:posOffset>
            </wp:positionV>
            <wp:extent cx="1228725" cy="2027555"/>
            <wp:effectExtent l="0" t="0" r="9525" b="0"/>
            <wp:wrapThrough wrapText="bothSides">
              <wp:wrapPolygon edited="0">
                <wp:start x="0" y="0"/>
                <wp:lineTo x="0" y="21309"/>
                <wp:lineTo x="21433" y="21309"/>
                <wp:lineTo x="21433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02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D323A">
        <w:rPr>
          <w:rFonts w:ascii="RotisSansSerif-Light" w:hAnsi="RotisSansSerif-Light" w:cs="RotisSansSerif-Light"/>
          <w:color w:val="000000"/>
          <w:sz w:val="36"/>
          <w:szCs w:val="36"/>
        </w:rPr>
        <w:t>3 Stick finger loop to underside of</w:t>
      </w:r>
    </w:p>
    <w:p w:rsidR="00AD323A" w:rsidRPr="006F2BF8" w:rsidRDefault="006F2BF8" w:rsidP="00AD323A">
      <w:pPr>
        <w:autoSpaceDE w:val="0"/>
        <w:autoSpaceDN w:val="0"/>
        <w:adjustRightInd w:val="0"/>
        <w:spacing w:after="0" w:line="240" w:lineRule="auto"/>
        <w:rPr>
          <w:rFonts w:ascii="RotisSansSerif-Light" w:hAnsi="RotisSansSerif-Light" w:cs="RotisSansSerif-Light"/>
          <w:color w:val="000000"/>
          <w:sz w:val="36"/>
          <w:szCs w:val="36"/>
        </w:rPr>
      </w:pPr>
      <w:r>
        <w:rPr>
          <w:rFonts w:ascii="RotisSansSerif-Light" w:hAnsi="RotisSansSerif-Light" w:cs="RotisSansSerif-Light"/>
          <w:color w:val="000000"/>
          <w:sz w:val="36"/>
          <w:szCs w:val="36"/>
        </w:rPr>
        <w:t>butterfly.</w:t>
      </w:r>
    </w:p>
    <w:p w:rsidR="006F2BF8" w:rsidRDefault="006F2BF8" w:rsidP="00AD323A">
      <w:pPr>
        <w:autoSpaceDE w:val="0"/>
        <w:autoSpaceDN w:val="0"/>
        <w:adjustRightInd w:val="0"/>
        <w:spacing w:after="0" w:line="240" w:lineRule="auto"/>
        <w:rPr>
          <w:rFonts w:ascii="RotisSansSerif-Bold" w:hAnsi="RotisSansSerif-Bold" w:cs="RotisSansSerif-Bold"/>
          <w:b/>
          <w:bCs/>
          <w:color w:val="000000"/>
        </w:rPr>
      </w:pPr>
    </w:p>
    <w:p w:rsidR="0076761C" w:rsidRDefault="0076761C" w:rsidP="00AD323A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76"/>
          <w:szCs w:val="76"/>
        </w:rPr>
      </w:pPr>
    </w:p>
    <w:p w:rsidR="0076761C" w:rsidRDefault="0076761C" w:rsidP="00AD323A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76"/>
          <w:szCs w:val="76"/>
        </w:rPr>
      </w:pPr>
    </w:p>
    <w:p w:rsidR="0076761C" w:rsidRPr="00C23B23" w:rsidRDefault="00AD323A" w:rsidP="00AD323A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72"/>
          <w:szCs w:val="72"/>
        </w:rPr>
      </w:pPr>
      <w:r w:rsidRPr="00C23B23">
        <w:rPr>
          <w:rFonts w:ascii="VAGRoundedEdu-Bold" w:hAnsi="VAGRoundedEdu-Bold" w:cs="VAGRoundedEdu-Bold"/>
          <w:b/>
          <w:bCs/>
          <w:color w:val="000000"/>
          <w:sz w:val="72"/>
          <w:szCs w:val="72"/>
        </w:rPr>
        <w:lastRenderedPageBreak/>
        <w:t xml:space="preserve">Itchy Bear hand puppet </w:t>
      </w:r>
    </w:p>
    <w:p w:rsidR="00AD323A" w:rsidRPr="0076761C" w:rsidRDefault="00AD323A" w:rsidP="00AD323A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FFFFFF"/>
          <w:sz w:val="32"/>
          <w:szCs w:val="32"/>
        </w:rPr>
      </w:pPr>
      <w:r w:rsidRPr="0076761C">
        <w:rPr>
          <w:rFonts w:ascii="VAGRoundedEdu-Bold" w:hAnsi="VAGRoundedEdu-Bold" w:cs="VAGRoundedEdu-Bold"/>
          <w:b/>
          <w:bCs/>
          <w:color w:val="000000"/>
          <w:sz w:val="32"/>
          <w:szCs w:val="32"/>
        </w:rPr>
        <w:t>Cut out the front and back of Itchy Bear along the dotted lines and stick together.</w:t>
      </w:r>
    </w:p>
    <w:p w:rsidR="00AD323A" w:rsidRPr="0076761C" w:rsidRDefault="00C23B23" w:rsidP="00AD323A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32"/>
          <w:szCs w:val="32"/>
        </w:rPr>
      </w:pPr>
      <w:r w:rsidRPr="001A7D29">
        <w:rPr>
          <w:rFonts w:ascii="VAGRoundedEdu-Bold" w:hAnsi="VAGRoundedEdu-Bold" w:cs="VAGRoundedEdu-Bold"/>
          <w:b/>
          <w:bCs/>
          <w:noProof/>
          <w:color w:val="000000"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532765</wp:posOffset>
            </wp:positionV>
            <wp:extent cx="5621655" cy="7331075"/>
            <wp:effectExtent l="0" t="0" r="0" b="3175"/>
            <wp:wrapThrough wrapText="bothSides">
              <wp:wrapPolygon edited="0">
                <wp:start x="0" y="0"/>
                <wp:lineTo x="0" y="21553"/>
                <wp:lineTo x="21519" y="21553"/>
                <wp:lineTo x="21519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655" cy="733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D323A" w:rsidRPr="0076761C">
        <w:rPr>
          <w:rFonts w:ascii="VAGRoundedEdu-Bold" w:hAnsi="VAGRoundedEdu-Bold" w:cs="VAGRoundedEdu-Bold"/>
          <w:b/>
          <w:bCs/>
          <w:color w:val="000000"/>
          <w:sz w:val="32"/>
          <w:szCs w:val="32"/>
        </w:rPr>
        <w:t>Remember to leave an opening at the base for your hand.</w:t>
      </w:r>
    </w:p>
    <w:p w:rsidR="00D50CBB" w:rsidRPr="00D50CBB" w:rsidRDefault="00AD323A" w:rsidP="001A7D29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24"/>
          <w:szCs w:val="24"/>
        </w:rPr>
      </w:pPr>
      <w:r>
        <w:rPr>
          <w:rFonts w:ascii="VAGRoundedEdu-Bold" w:hAnsi="VAGRoundedEdu-Bold" w:cs="VAGRoundedEdu-Bold"/>
          <w:b/>
          <w:bCs/>
          <w:color w:val="000000"/>
          <w:sz w:val="76"/>
          <w:szCs w:val="76"/>
        </w:rPr>
        <w:lastRenderedPageBreak/>
        <w:t xml:space="preserve"> </w:t>
      </w:r>
      <w:r w:rsidR="00D50CBB">
        <w:rPr>
          <w:rFonts w:ascii="VAGRoundedEdu-Bold" w:hAnsi="VAGRoundedEdu-Bold" w:cs="VAGRoundedEdu-Bold"/>
          <w:b/>
          <w:bCs/>
          <w:color w:val="FFFFFF"/>
          <w:sz w:val="46"/>
          <w:szCs w:val="46"/>
        </w:rPr>
        <w:t>I</w:t>
      </w:r>
      <w:r w:rsidR="00C23B23" w:rsidRPr="001A7D29">
        <w:rPr>
          <w:rFonts w:ascii="VAGRoundedEdu-Bold" w:hAnsi="VAGRoundedEdu-Bold" w:cs="VAGRoundedEdu-Bold"/>
          <w:b/>
          <w:bCs/>
          <w:noProof/>
          <w:color w:val="000000"/>
          <w:sz w:val="76"/>
          <w:szCs w:val="76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626110</wp:posOffset>
            </wp:positionV>
            <wp:extent cx="5731510" cy="7431038"/>
            <wp:effectExtent l="0" t="0" r="2540" b="0"/>
            <wp:wrapThrough wrapText="bothSides">
              <wp:wrapPolygon edited="0">
                <wp:start x="0" y="0"/>
                <wp:lineTo x="0" y="21541"/>
                <wp:lineTo x="21538" y="21541"/>
                <wp:lineTo x="21538" y="0"/>
                <wp:lineTo x="0" y="0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431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0CBB" w:rsidRDefault="00D50CBB" w:rsidP="00D50CBB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sz w:val="56"/>
          <w:szCs w:val="56"/>
        </w:rPr>
      </w:pPr>
      <w:r>
        <w:rPr>
          <w:rFonts w:ascii="VAGRoundedEdu-Bold" w:hAnsi="VAGRoundedEdu-Bold" w:cs="VAGRoundedEdu-Bold"/>
          <w:b/>
          <w:bCs/>
          <w:sz w:val="56"/>
          <w:szCs w:val="56"/>
        </w:rPr>
        <w:t>back</w:t>
      </w:r>
    </w:p>
    <w:p w:rsidR="00D50CBB" w:rsidRDefault="00D50CBB" w:rsidP="00D50CBB">
      <w:pPr>
        <w:autoSpaceDE w:val="0"/>
        <w:autoSpaceDN w:val="0"/>
        <w:adjustRightInd w:val="0"/>
        <w:spacing w:after="0" w:line="240" w:lineRule="auto"/>
        <w:jc w:val="center"/>
        <w:rPr>
          <w:rFonts w:ascii="VAGRoundedEdu-Bold" w:hAnsi="VAGRoundedEdu-Bold" w:cs="VAGRoundedEdu-Bold"/>
          <w:b/>
          <w:bCs/>
          <w:color w:val="000000"/>
          <w:sz w:val="76"/>
          <w:szCs w:val="76"/>
        </w:rPr>
      </w:pPr>
      <w:r>
        <w:rPr>
          <w:rFonts w:ascii="VAGRoundedEdu-Bold" w:hAnsi="VAGRoundedEdu-Bold" w:cs="VAGRoundedEdu-Bold"/>
          <w:b/>
          <w:bCs/>
          <w:sz w:val="24"/>
          <w:szCs w:val="24"/>
        </w:rPr>
        <w:t>Leave open at base</w:t>
      </w:r>
    </w:p>
    <w:p w:rsidR="001A7D29" w:rsidRPr="00D50CBB" w:rsidRDefault="001A7D29" w:rsidP="001A7D29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76"/>
          <w:szCs w:val="76"/>
        </w:rPr>
      </w:pPr>
      <w:r>
        <w:rPr>
          <w:rFonts w:ascii="VAGRoundedEdu-Bold" w:hAnsi="VAGRoundedEdu-Bold" w:cs="VAGRoundedEdu-Bold"/>
          <w:b/>
          <w:bCs/>
          <w:color w:val="000000"/>
          <w:sz w:val="76"/>
          <w:szCs w:val="76"/>
        </w:rPr>
        <w:lastRenderedPageBreak/>
        <w:t xml:space="preserve">Finger puppets </w:t>
      </w:r>
      <w:r>
        <w:rPr>
          <w:rFonts w:ascii="VAGRoundedEdu-Bold" w:hAnsi="VAGRoundedEdu-Bold" w:cs="VAGRoundedEdu-Bold"/>
          <w:b/>
          <w:bCs/>
          <w:color w:val="FFFFFF"/>
          <w:sz w:val="46"/>
          <w:szCs w:val="46"/>
        </w:rPr>
        <w:t>ITCH 5</w:t>
      </w:r>
    </w:p>
    <w:p w:rsidR="001A7D29" w:rsidRDefault="00C23B23" w:rsidP="001A7D29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26"/>
          <w:szCs w:val="26"/>
        </w:rPr>
      </w:pPr>
      <w:r w:rsidRPr="001A7D29">
        <w:rPr>
          <w:rFonts w:ascii="VAGRoundedEdu-Bold" w:hAnsi="VAGRoundedEdu-Bold" w:cs="VAGRoundedEdu-Bold"/>
          <w:b/>
          <w:bCs/>
          <w:noProof/>
          <w:color w:val="000000"/>
          <w:sz w:val="76"/>
          <w:szCs w:val="76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227965</wp:posOffset>
            </wp:positionV>
            <wp:extent cx="5731510" cy="8074660"/>
            <wp:effectExtent l="0" t="0" r="2540" b="2540"/>
            <wp:wrapThrough wrapText="bothSides">
              <wp:wrapPolygon edited="0">
                <wp:start x="0" y="0"/>
                <wp:lineTo x="0" y="21556"/>
                <wp:lineTo x="21538" y="21556"/>
                <wp:lineTo x="21538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7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7D29" w:rsidRPr="002B4E85" w:rsidRDefault="00D50CBB" w:rsidP="00D50CBB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sz w:val="32"/>
          <w:szCs w:val="32"/>
        </w:rPr>
      </w:pPr>
      <w:r w:rsidRPr="002B4E85">
        <w:rPr>
          <w:rFonts w:ascii="VAGRoundedEdu-Bold" w:hAnsi="VAGRoundedEdu-Bold" w:cs="VAGRoundedEdu-Bold"/>
          <w:b/>
          <w:bCs/>
          <w:sz w:val="32"/>
          <w:szCs w:val="32"/>
        </w:rPr>
        <w:lastRenderedPageBreak/>
        <w:t>Cut out and colour in the finger puppet t</w:t>
      </w:r>
      <w:r w:rsidR="002B4E85">
        <w:rPr>
          <w:rFonts w:ascii="VAGRoundedEdu-Bold" w:hAnsi="VAGRoundedEdu-Bold" w:cs="VAGRoundedEdu-Bold"/>
          <w:b/>
          <w:bCs/>
          <w:sz w:val="32"/>
          <w:szCs w:val="32"/>
        </w:rPr>
        <w:t xml:space="preserve">emplates. Fold them in half and </w:t>
      </w:r>
      <w:r w:rsidRPr="002B4E85">
        <w:rPr>
          <w:rFonts w:ascii="VAGRoundedEdu-Bold" w:hAnsi="VAGRoundedEdu-Bold" w:cs="VAGRoundedEdu-Bold"/>
          <w:b/>
          <w:bCs/>
          <w:sz w:val="32"/>
          <w:szCs w:val="32"/>
        </w:rPr>
        <w:t>stick together, leaving the base open so you can get your finger in.</w:t>
      </w:r>
    </w:p>
    <w:p w:rsidR="001A7D29" w:rsidRDefault="001A7D29" w:rsidP="00AD323A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76"/>
          <w:szCs w:val="76"/>
        </w:rPr>
      </w:pPr>
    </w:p>
    <w:p w:rsidR="002B4E85" w:rsidRDefault="002B4E85" w:rsidP="00AD323A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76"/>
          <w:szCs w:val="76"/>
        </w:rPr>
      </w:pPr>
    </w:p>
    <w:p w:rsidR="001A7D29" w:rsidRDefault="001A7D29" w:rsidP="00AD323A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76"/>
          <w:szCs w:val="76"/>
        </w:rPr>
      </w:pPr>
      <w:r w:rsidRPr="001A7D29">
        <w:rPr>
          <w:rFonts w:ascii="VAGRoundedEdu-Bold" w:hAnsi="VAGRoundedEdu-Bold" w:cs="VAGRoundedEdu-Bold"/>
          <w:b/>
          <w:bCs/>
          <w:noProof/>
          <w:color w:val="000000"/>
          <w:sz w:val="76"/>
          <w:szCs w:val="76"/>
          <w:lang w:eastAsia="en-GB"/>
        </w:rPr>
        <w:drawing>
          <wp:inline distT="0" distB="0" distL="0" distR="0">
            <wp:extent cx="5731510" cy="4110267"/>
            <wp:effectExtent l="0" t="0" r="254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10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E85" w:rsidRDefault="002B4E85" w:rsidP="00AD323A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48"/>
          <w:szCs w:val="48"/>
        </w:rPr>
      </w:pPr>
    </w:p>
    <w:p w:rsidR="002B4E85" w:rsidRDefault="002B4E85" w:rsidP="00AD323A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48"/>
          <w:szCs w:val="48"/>
        </w:rPr>
      </w:pPr>
    </w:p>
    <w:p w:rsidR="002B4E85" w:rsidRDefault="002B4E85" w:rsidP="00AD323A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48"/>
          <w:szCs w:val="48"/>
        </w:rPr>
      </w:pPr>
    </w:p>
    <w:p w:rsidR="002B4E85" w:rsidRDefault="002B4E85" w:rsidP="00AD323A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48"/>
          <w:szCs w:val="48"/>
        </w:rPr>
      </w:pPr>
    </w:p>
    <w:p w:rsidR="001A7D29" w:rsidRPr="002B4E85" w:rsidRDefault="002B4E85" w:rsidP="00AD323A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48"/>
          <w:szCs w:val="48"/>
        </w:rPr>
      </w:pPr>
      <w:r w:rsidRPr="002B4E85">
        <w:rPr>
          <w:rFonts w:ascii="VAGRoundedEdu-Bold" w:hAnsi="VAGRoundedEdu-Bold" w:cs="VAGRoundedEdu-Bold"/>
          <w:b/>
          <w:bCs/>
          <w:color w:val="000000"/>
          <w:sz w:val="48"/>
          <w:szCs w:val="48"/>
        </w:rPr>
        <w:t xml:space="preserve">Use these </w:t>
      </w:r>
      <w:r>
        <w:rPr>
          <w:rFonts w:ascii="VAGRoundedEdu-Bold" w:hAnsi="VAGRoundedEdu-Bold" w:cs="VAGRoundedEdu-Bold"/>
          <w:b/>
          <w:bCs/>
          <w:color w:val="000000"/>
          <w:sz w:val="48"/>
          <w:szCs w:val="48"/>
        </w:rPr>
        <w:t xml:space="preserve">finger puppets </w:t>
      </w:r>
      <w:r w:rsidRPr="002B4E85">
        <w:rPr>
          <w:rFonts w:ascii="VAGRoundedEdu-Bold" w:hAnsi="VAGRoundedEdu-Bold" w:cs="VAGRoundedEdu-Bold"/>
          <w:b/>
          <w:bCs/>
          <w:color w:val="000000"/>
          <w:sz w:val="48"/>
          <w:szCs w:val="48"/>
        </w:rPr>
        <w:t xml:space="preserve">to sequence </w:t>
      </w:r>
      <w:r>
        <w:rPr>
          <w:rFonts w:ascii="VAGRoundedEdu-Bold" w:hAnsi="VAGRoundedEdu-Bold" w:cs="VAGRoundedEdu-Bold"/>
          <w:b/>
          <w:bCs/>
          <w:color w:val="000000"/>
          <w:sz w:val="48"/>
          <w:szCs w:val="48"/>
        </w:rPr>
        <w:t>or retell the story.</w:t>
      </w:r>
    </w:p>
    <w:p w:rsidR="001A7D29" w:rsidRDefault="001A7D29" w:rsidP="00AD323A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76"/>
          <w:szCs w:val="76"/>
        </w:rPr>
      </w:pPr>
    </w:p>
    <w:p w:rsidR="0076761C" w:rsidRDefault="0076761C" w:rsidP="0076761C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72"/>
          <w:szCs w:val="72"/>
        </w:rPr>
      </w:pPr>
      <w:r w:rsidRPr="002B4E85">
        <w:rPr>
          <w:rFonts w:ascii="VAGRoundedEdu-Bold" w:hAnsi="VAGRoundedEdu-Bold" w:cs="VAGRoundedEdu-Bold"/>
          <w:b/>
          <w:bCs/>
          <w:color w:val="000000"/>
          <w:sz w:val="72"/>
          <w:szCs w:val="72"/>
        </w:rPr>
        <w:lastRenderedPageBreak/>
        <w:t>Song and dance time</w:t>
      </w:r>
    </w:p>
    <w:p w:rsidR="002B4E85" w:rsidRPr="002B4E85" w:rsidRDefault="002B4E85" w:rsidP="0076761C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28"/>
          <w:szCs w:val="28"/>
        </w:rPr>
      </w:pP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" w:hAnsi="RotisSansSerif-Light" w:cs="RotisSansSerif-Light"/>
          <w:color w:val="000000"/>
          <w:sz w:val="28"/>
          <w:szCs w:val="28"/>
        </w:rPr>
      </w:pPr>
      <w:r w:rsidRPr="002B4E85">
        <w:rPr>
          <w:rFonts w:ascii="RotisSansSerif-Light" w:hAnsi="RotisSansSerif-Light" w:cs="RotisSansSerif-Light"/>
          <w:color w:val="000000"/>
          <w:sz w:val="28"/>
          <w:szCs w:val="28"/>
        </w:rPr>
        <w:t xml:space="preserve">Sing to the tune of </w:t>
      </w:r>
      <w:r w:rsidRPr="002B4E85">
        <w:rPr>
          <w:rFonts w:ascii="RotisSansSerif-LightItalic" w:hAnsi="RotisSansSerif-LightItalic" w:cs="RotisSansSerif-LightItalic"/>
          <w:i/>
          <w:iCs/>
          <w:color w:val="000000"/>
          <w:sz w:val="28"/>
          <w:szCs w:val="28"/>
        </w:rPr>
        <w:t>Head, shoulders, knees and toes</w:t>
      </w:r>
      <w:r w:rsidRPr="002B4E85">
        <w:rPr>
          <w:rFonts w:ascii="RotisSansSerif-Light" w:hAnsi="RotisSansSerif-Light" w:cs="RotisSansSerif-Light"/>
          <w:color w:val="000000"/>
          <w:sz w:val="28"/>
          <w:szCs w:val="28"/>
        </w:rPr>
        <w:t xml:space="preserve">. 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36"/>
          <w:szCs w:val="36"/>
        </w:rPr>
      </w:pPr>
      <w:r w:rsidRPr="002B4E85">
        <w:rPr>
          <w:rFonts w:ascii="VAGRoundedEdu-Bold" w:hAnsi="VAGRoundedEdu-Bold" w:cs="VAGRoundedEdu-Bold"/>
          <w:b/>
          <w:bCs/>
          <w:color w:val="000000"/>
          <w:sz w:val="36"/>
          <w:szCs w:val="36"/>
        </w:rPr>
        <w:t>Chin and tummy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  <w:t>Chin, tummy,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  <w:t>Ears and toes,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  <w:t>Ears and toes.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  <w:t>Chin, tummy,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  <w:t>Ears and toes,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  <w:t>Ears and toes.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  <w:t>Arm and bottom, knees and eyes,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  <w:t>Chin, tummy,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  <w:t>Ears and toes,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  <w:t>Ears and toes.</w:t>
      </w:r>
    </w:p>
    <w:p w:rsidR="0076761C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2"/>
          <w:szCs w:val="32"/>
        </w:rPr>
      </w:pPr>
    </w:p>
    <w:p w:rsidR="0076761C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2"/>
          <w:szCs w:val="32"/>
        </w:rPr>
      </w:pPr>
    </w:p>
    <w:p w:rsidR="0076761C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" w:hAnsi="RotisSansSerif-Light" w:cs="RotisSansSerif-Light"/>
          <w:color w:val="000000"/>
          <w:sz w:val="26"/>
          <w:szCs w:val="26"/>
        </w:rPr>
      </w:pP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" w:hAnsi="RotisSansSerif-Light" w:cs="RotisSansSerif-Light"/>
          <w:color w:val="000000"/>
          <w:sz w:val="28"/>
          <w:szCs w:val="28"/>
        </w:rPr>
      </w:pPr>
      <w:r w:rsidRPr="002B4E85">
        <w:rPr>
          <w:rFonts w:ascii="RotisSansSerif-Light" w:hAnsi="RotisSansSerif-Light" w:cs="RotisSansSerif-Light"/>
          <w:color w:val="000000"/>
          <w:sz w:val="28"/>
          <w:szCs w:val="28"/>
        </w:rPr>
        <w:t xml:space="preserve">Sing to the tune of </w:t>
      </w:r>
      <w:r w:rsidRPr="002B4E85">
        <w:rPr>
          <w:rFonts w:ascii="RotisSansSerif-LightItalic" w:hAnsi="RotisSansSerif-LightItalic" w:cs="RotisSansSerif-LightItalic"/>
          <w:i/>
          <w:iCs/>
          <w:color w:val="000000"/>
          <w:sz w:val="28"/>
          <w:szCs w:val="28"/>
        </w:rPr>
        <w:t>If you’re happy and you know it</w:t>
      </w:r>
      <w:r w:rsidRPr="002B4E85">
        <w:rPr>
          <w:rFonts w:ascii="RotisSansSerif-Light" w:hAnsi="RotisSansSerif-Light" w:cs="RotisSansSerif-Light"/>
          <w:color w:val="000000"/>
          <w:sz w:val="28"/>
          <w:szCs w:val="28"/>
        </w:rPr>
        <w:t xml:space="preserve">. 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FFFFFF"/>
          <w:sz w:val="28"/>
          <w:szCs w:val="28"/>
        </w:rPr>
      </w:pPr>
      <w:r w:rsidRPr="002B4E85">
        <w:rPr>
          <w:rFonts w:ascii="RotisSansSerif-Light" w:hAnsi="RotisSansSerif-Light" w:cs="RotisSansSerif-Light"/>
          <w:color w:val="000000"/>
          <w:sz w:val="28"/>
          <w:szCs w:val="28"/>
        </w:rPr>
        <w:t>Repeat for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" w:hAnsi="RotisSansSerif-Light" w:cs="RotisSansSerif-Light"/>
          <w:color w:val="000000"/>
          <w:sz w:val="28"/>
          <w:szCs w:val="28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28"/>
          <w:szCs w:val="28"/>
        </w:rPr>
        <w:t xml:space="preserve">bottom/rock, tummy/log </w:t>
      </w:r>
      <w:r w:rsidRPr="002B4E85">
        <w:rPr>
          <w:rFonts w:ascii="RotisSansSerif-Light" w:hAnsi="RotisSansSerif-Light" w:cs="RotisSansSerif-Light"/>
          <w:color w:val="000000"/>
          <w:sz w:val="28"/>
          <w:szCs w:val="28"/>
        </w:rPr>
        <w:t xml:space="preserve">and </w:t>
      </w:r>
      <w:r w:rsidRPr="002B4E85">
        <w:rPr>
          <w:rFonts w:ascii="RotisSansSerif-LightItalic" w:hAnsi="RotisSansSerif-LightItalic" w:cs="RotisSansSerif-LightItalic"/>
          <w:i/>
          <w:iCs/>
          <w:color w:val="000000"/>
          <w:sz w:val="28"/>
          <w:szCs w:val="28"/>
        </w:rPr>
        <w:t>toes/twig</w:t>
      </w:r>
      <w:r w:rsidRPr="002B4E85">
        <w:rPr>
          <w:rFonts w:ascii="RotisSansSerif-Light" w:hAnsi="RotisSansSerif-Light" w:cs="RotisSansSerif-Light"/>
          <w:color w:val="000000"/>
          <w:sz w:val="28"/>
          <w:szCs w:val="28"/>
        </w:rPr>
        <w:t>.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36"/>
          <w:szCs w:val="36"/>
        </w:rPr>
      </w:pPr>
      <w:r w:rsidRPr="002B4E85">
        <w:rPr>
          <w:rFonts w:ascii="VAGRoundedEdu-Bold" w:hAnsi="VAGRoundedEdu-Bold" w:cs="VAGRoundedEdu-Bold"/>
          <w:b/>
          <w:bCs/>
          <w:color w:val="000000"/>
          <w:sz w:val="36"/>
          <w:szCs w:val="36"/>
        </w:rPr>
        <w:t>If you’re itchy and you know it!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36"/>
          <w:szCs w:val="36"/>
        </w:rPr>
      </w:pPr>
      <w:r w:rsidRPr="002B4E85">
        <w:rPr>
          <w:rFonts w:ascii="VAGRoundedEdu-Bold" w:hAnsi="VAGRoundedEdu-Bold" w:cs="VAGRoundedEdu-Bold"/>
          <w:b/>
          <w:bCs/>
          <w:color w:val="000000"/>
          <w:sz w:val="36"/>
          <w:szCs w:val="36"/>
        </w:rPr>
        <w:t>V1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  <w:t>If you’re itchy and you know it, itch your ears,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  <w:t>If you’re itchy and you know it, itch your ears,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  <w:t>If you’re itchy and you know it, and you really want to show it,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  <w:t>If you’re itchy and you know it, itch your ears.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36"/>
          <w:szCs w:val="36"/>
        </w:rPr>
      </w:pPr>
      <w:r w:rsidRPr="002B4E85">
        <w:rPr>
          <w:rFonts w:ascii="VAGRoundedEdu-Bold" w:hAnsi="VAGRoundedEdu-Bold" w:cs="VAGRoundedEdu-Bold"/>
          <w:b/>
          <w:bCs/>
          <w:color w:val="000000"/>
          <w:sz w:val="36"/>
          <w:szCs w:val="36"/>
        </w:rPr>
        <w:t>V2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  <w:t>If you’re itchy and you know it, find a branch,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  <w:t>If you’re itchy and you know it, find a branch,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  <w:t>If you’re itchy and you know it, and you really want to scratch it,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  <w:t>If you’re itchy and you know it, find a branch.</w:t>
      </w:r>
    </w:p>
    <w:p w:rsidR="002B4E85" w:rsidRDefault="002B4E85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2"/>
          <w:szCs w:val="32"/>
        </w:rPr>
      </w:pP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" w:hAnsi="RotisSansSerif-Light" w:cs="RotisSansSerif-Light"/>
          <w:color w:val="000000"/>
          <w:sz w:val="28"/>
          <w:szCs w:val="28"/>
        </w:rPr>
      </w:pPr>
      <w:r w:rsidRPr="002B4E85">
        <w:rPr>
          <w:rFonts w:ascii="RotisSansSerif-Light" w:hAnsi="RotisSansSerif-Light" w:cs="RotisSansSerif-Light"/>
          <w:color w:val="000000"/>
          <w:sz w:val="28"/>
          <w:szCs w:val="28"/>
        </w:rPr>
        <w:lastRenderedPageBreak/>
        <w:t xml:space="preserve">Sing to the tune of </w:t>
      </w:r>
      <w:r w:rsidRPr="002B4E85">
        <w:rPr>
          <w:rFonts w:ascii="RotisSansSerif-LightItalic" w:hAnsi="RotisSansSerif-LightItalic" w:cs="RotisSansSerif-LightItalic"/>
          <w:i/>
          <w:iCs/>
          <w:color w:val="000000"/>
          <w:sz w:val="28"/>
          <w:szCs w:val="28"/>
        </w:rPr>
        <w:t>Old MacDonald had a farm</w:t>
      </w:r>
      <w:r w:rsidRPr="002B4E85">
        <w:rPr>
          <w:rFonts w:ascii="RotisSansSerif-Light" w:hAnsi="RotisSansSerif-Light" w:cs="RotisSansSerif-Light"/>
          <w:color w:val="000000"/>
          <w:sz w:val="28"/>
          <w:szCs w:val="28"/>
        </w:rPr>
        <w:t xml:space="preserve">. 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36"/>
          <w:szCs w:val="36"/>
        </w:rPr>
      </w:pPr>
      <w:r w:rsidRPr="002B4E85">
        <w:rPr>
          <w:rFonts w:ascii="VAGRoundedEdu-Bold" w:hAnsi="VAGRoundedEdu-Bold" w:cs="VAGRoundedEdu-Bold"/>
          <w:b/>
          <w:bCs/>
          <w:color w:val="000000"/>
          <w:sz w:val="36"/>
          <w:szCs w:val="36"/>
        </w:rPr>
        <w:t>Itchy Bear had an itch!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  <w:t>Itchy Bear, he had an itch and he found a rock.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  <w:t>And on that rock he placed his bottom, ready for a scratch.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  <w:t>With a scratch, scratch here and a scratch, scratch there.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  <w:t>Here a scratch, there a scratch, everywhere a scratch, scratch.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  <w:r w:rsidRPr="002B4E85"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  <w:t>Itchy Bear, he had an itch, but it now has gone!</w:t>
      </w:r>
    </w:p>
    <w:p w:rsidR="0076761C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</w:p>
    <w:p w:rsidR="002B4E85" w:rsidRPr="002B4E85" w:rsidRDefault="002B4E85" w:rsidP="0076761C">
      <w:pPr>
        <w:autoSpaceDE w:val="0"/>
        <w:autoSpaceDN w:val="0"/>
        <w:adjustRightInd w:val="0"/>
        <w:spacing w:after="0" w:line="240" w:lineRule="auto"/>
        <w:rPr>
          <w:rFonts w:ascii="RotisSansSerif-LightItalic" w:hAnsi="RotisSansSerif-LightItalic" w:cs="RotisSansSerif-LightItalic"/>
          <w:i/>
          <w:iCs/>
          <w:color w:val="000000"/>
          <w:sz w:val="36"/>
          <w:szCs w:val="36"/>
        </w:rPr>
      </w:pPr>
    </w:p>
    <w:p w:rsidR="0076761C" w:rsidRDefault="0076761C" w:rsidP="0076761C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32"/>
          <w:szCs w:val="32"/>
        </w:rPr>
      </w:pP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72"/>
          <w:szCs w:val="72"/>
        </w:rPr>
      </w:pPr>
      <w:r w:rsidRPr="002B4E85">
        <w:rPr>
          <w:rFonts w:ascii="VAGRoundedEdu-Bold" w:hAnsi="VAGRoundedEdu-Bold" w:cs="VAGRoundedEdu-Bold"/>
          <w:b/>
          <w:bCs/>
          <w:color w:val="000000"/>
          <w:sz w:val="72"/>
          <w:szCs w:val="72"/>
        </w:rPr>
        <w:t>Snack time ideas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" w:hAnsi="RotisSansSerif-Light" w:cs="RotisSansSerif-Light"/>
          <w:color w:val="000000"/>
          <w:sz w:val="36"/>
          <w:szCs w:val="36"/>
        </w:rPr>
      </w:pPr>
      <w:r>
        <w:rPr>
          <w:rFonts w:ascii="RotisSansSerif-Light" w:hAnsi="RotisSansSerif-Light" w:cs="RotisSansSerif-Light"/>
          <w:color w:val="000000"/>
          <w:sz w:val="26"/>
          <w:szCs w:val="26"/>
        </w:rPr>
        <w:t xml:space="preserve">• </w:t>
      </w:r>
      <w:r w:rsidRPr="002B4E85">
        <w:rPr>
          <w:rFonts w:ascii="RotisSansSerif-Light" w:hAnsi="RotisSansSerif-Light" w:cs="RotisSansSerif-Light"/>
          <w:color w:val="000000"/>
          <w:sz w:val="36"/>
          <w:szCs w:val="36"/>
        </w:rPr>
        <w:t>Eat apples cut into halves and quarters.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" w:hAnsi="RotisSansSerif-Light" w:cs="RotisSansSerif-Light"/>
          <w:color w:val="000000"/>
          <w:sz w:val="36"/>
          <w:szCs w:val="36"/>
        </w:rPr>
      </w:pPr>
      <w:r w:rsidRPr="002B4E85">
        <w:rPr>
          <w:rFonts w:ascii="RotisSansSerif-Light" w:hAnsi="RotisSansSerif-Light" w:cs="RotisSansSerif-Light"/>
          <w:color w:val="000000"/>
          <w:sz w:val="36"/>
          <w:szCs w:val="36"/>
        </w:rPr>
        <w:t>•</w:t>
      </w:r>
      <w:r w:rsidR="002B4E85">
        <w:rPr>
          <w:rFonts w:ascii="RotisSansSerif-Light" w:hAnsi="RotisSansSerif-Light" w:cs="RotisSansSerif-Light"/>
          <w:color w:val="000000"/>
          <w:sz w:val="36"/>
          <w:szCs w:val="36"/>
        </w:rPr>
        <w:t xml:space="preserve"> Make</w:t>
      </w:r>
      <w:r w:rsidRPr="002B4E85">
        <w:rPr>
          <w:rFonts w:ascii="RotisSansSerif-Light" w:hAnsi="RotisSansSerif-Light" w:cs="RotisSansSerif-Light"/>
          <w:color w:val="000000"/>
          <w:sz w:val="36"/>
          <w:szCs w:val="36"/>
        </w:rPr>
        <w:t xml:space="preserve"> butter</w:t>
      </w:r>
      <w:r w:rsidR="002B4E85">
        <w:rPr>
          <w:rFonts w:ascii="RotisSansSerif-Light" w:hAnsi="RotisSansSerif-Light" w:cs="RotisSansSerif-Light"/>
          <w:color w:val="000000"/>
          <w:sz w:val="36"/>
          <w:szCs w:val="36"/>
        </w:rPr>
        <w:t>fly cakes</w:t>
      </w:r>
      <w:r w:rsidRPr="002B4E85">
        <w:rPr>
          <w:rFonts w:ascii="RotisSansSerif-Light" w:hAnsi="RotisSansSerif-Light" w:cs="RotisSansSerif-Light"/>
          <w:color w:val="000000"/>
          <w:sz w:val="36"/>
          <w:szCs w:val="36"/>
        </w:rPr>
        <w:t>.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" w:hAnsi="RotisSansSerif-Light" w:cs="RotisSansSerif-Light"/>
          <w:color w:val="000000"/>
          <w:sz w:val="36"/>
          <w:szCs w:val="36"/>
        </w:rPr>
      </w:pPr>
      <w:r w:rsidRPr="002B4E85">
        <w:rPr>
          <w:rFonts w:ascii="RotisSansSerif-Light" w:hAnsi="RotisSansSerif-Light" w:cs="RotisSansSerif-Light"/>
          <w:color w:val="000000"/>
          <w:sz w:val="36"/>
          <w:szCs w:val="36"/>
        </w:rPr>
        <w:t>• Decorate a digestive biscuit to make it look like a butterfly. Use</w:t>
      </w:r>
      <w:r w:rsidR="002B4E85">
        <w:rPr>
          <w:rFonts w:ascii="RotisSansSerif-Light" w:hAnsi="RotisSansSerif-Light" w:cs="RotisSansSerif-Light"/>
          <w:color w:val="000000"/>
          <w:sz w:val="36"/>
          <w:szCs w:val="36"/>
        </w:rPr>
        <w:t xml:space="preserve"> icing and icing pens or sweets</w:t>
      </w:r>
      <w:r w:rsidRPr="002B4E85">
        <w:rPr>
          <w:rFonts w:ascii="RotisSansSerif-Light" w:hAnsi="RotisSansSerif-Light" w:cs="RotisSansSerif-Light"/>
          <w:color w:val="000000"/>
          <w:sz w:val="36"/>
          <w:szCs w:val="36"/>
        </w:rPr>
        <w:t>.</w:t>
      </w:r>
    </w:p>
    <w:p w:rsidR="0076761C" w:rsidRPr="002B4E85" w:rsidRDefault="0076761C" w:rsidP="0076761C">
      <w:pPr>
        <w:autoSpaceDE w:val="0"/>
        <w:autoSpaceDN w:val="0"/>
        <w:adjustRightInd w:val="0"/>
        <w:spacing w:after="0" w:line="240" w:lineRule="auto"/>
        <w:rPr>
          <w:rFonts w:ascii="RotisSansSerif-Light" w:hAnsi="RotisSansSerif-Light" w:cs="RotisSansSerif-Light"/>
          <w:color w:val="000000"/>
          <w:sz w:val="36"/>
          <w:szCs w:val="36"/>
        </w:rPr>
      </w:pPr>
      <w:r w:rsidRPr="002B4E85">
        <w:rPr>
          <w:rFonts w:ascii="RotisSansSerif-Light" w:hAnsi="RotisSansSerif-Light" w:cs="RotisSansSerif-Light"/>
          <w:color w:val="000000"/>
          <w:sz w:val="36"/>
          <w:szCs w:val="36"/>
        </w:rPr>
        <w:t>• Drink apple juice.</w:t>
      </w:r>
    </w:p>
    <w:p w:rsidR="0076761C" w:rsidRDefault="0076761C" w:rsidP="0076761C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32"/>
          <w:szCs w:val="32"/>
        </w:rPr>
      </w:pPr>
      <w:r w:rsidRPr="002B4E85">
        <w:rPr>
          <w:rFonts w:ascii="VAGRoundedEdu-Bold" w:hAnsi="VAGRoundedEdu-Bold" w:cs="VAGRoundedEdu-Bold"/>
          <w:b/>
          <w:bCs/>
          <w:color w:val="FFFFFF"/>
          <w:sz w:val="36"/>
          <w:szCs w:val="36"/>
        </w:rPr>
        <w:t>Itchy Bear – Teacher</w:t>
      </w:r>
      <w:r>
        <w:rPr>
          <w:rFonts w:ascii="VAGRoundedEdu-Bold" w:hAnsi="VAGRoundedEdu-Bold" w:cs="VAGRoundedEdu-Bold"/>
          <w:b/>
          <w:bCs/>
          <w:color w:val="FFFFFF"/>
          <w:sz w:val="50"/>
          <w:szCs w:val="50"/>
        </w:rPr>
        <w:t xml:space="preserve"> </w:t>
      </w:r>
      <w:r>
        <w:rPr>
          <w:rFonts w:ascii="VAGRoundedEdu-Bold" w:hAnsi="VAGRoundedEdu-Bold" w:cs="VAGRoundedEdu-Bold"/>
          <w:b/>
          <w:bCs/>
          <w:color w:val="FFFFFF"/>
          <w:sz w:val="42"/>
          <w:szCs w:val="42"/>
        </w:rPr>
        <w:t xml:space="preserve">and </w:t>
      </w:r>
      <w:r>
        <w:rPr>
          <w:rFonts w:ascii="VAGRoundedEdu-Bold" w:hAnsi="VAGRoundedEdu-Bold" w:cs="VAGRoundedEdu-Bold"/>
          <w:b/>
          <w:bCs/>
          <w:color w:val="FFFFFF"/>
          <w:sz w:val="50"/>
          <w:szCs w:val="50"/>
        </w:rPr>
        <w:t xml:space="preserve">library staff </w:t>
      </w:r>
    </w:p>
    <w:p w:rsidR="0076761C" w:rsidRDefault="0076761C" w:rsidP="0076761C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000000"/>
          <w:sz w:val="32"/>
          <w:szCs w:val="32"/>
        </w:rPr>
      </w:pPr>
    </w:p>
    <w:p w:rsidR="0076761C" w:rsidRDefault="0076761C" w:rsidP="0076761C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FFFFFF"/>
          <w:sz w:val="46"/>
          <w:szCs w:val="46"/>
        </w:rPr>
      </w:pPr>
      <w:r>
        <w:rPr>
          <w:rFonts w:ascii="VAGRoundedEdu-Bold" w:hAnsi="VAGRoundedEdu-Bold" w:cs="VAGRoundedEdu-Bold"/>
          <w:b/>
          <w:bCs/>
          <w:color w:val="FFFFFF"/>
          <w:sz w:val="46"/>
          <w:szCs w:val="46"/>
        </w:rPr>
        <w:t>I</w:t>
      </w:r>
    </w:p>
    <w:p w:rsidR="0076761C" w:rsidRDefault="0076761C" w:rsidP="0076761C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FFFFFF"/>
          <w:sz w:val="46"/>
          <w:szCs w:val="46"/>
        </w:rPr>
      </w:pPr>
    </w:p>
    <w:p w:rsidR="0076761C" w:rsidRDefault="0076761C" w:rsidP="0076761C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FFFFFF"/>
          <w:sz w:val="46"/>
          <w:szCs w:val="46"/>
        </w:rPr>
      </w:pPr>
    </w:p>
    <w:p w:rsidR="0076761C" w:rsidRDefault="0076761C" w:rsidP="0076761C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FFFFFF"/>
          <w:sz w:val="46"/>
          <w:szCs w:val="46"/>
        </w:rPr>
      </w:pPr>
    </w:p>
    <w:p w:rsidR="008F0718" w:rsidRPr="008F0718" w:rsidRDefault="008F0718" w:rsidP="008F0718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FFFFFF"/>
          <w:sz w:val="46"/>
          <w:szCs w:val="46"/>
        </w:rPr>
      </w:pPr>
      <w:bookmarkStart w:id="0" w:name="_GoBack"/>
      <w:bookmarkEnd w:id="0"/>
      <w:r w:rsidRPr="008F0718">
        <w:rPr>
          <w:rFonts w:ascii="VAGRoundedEdu-Bold" w:hAnsi="VAGRoundedEdu-Bold" w:cs="VAGRoundedEdu-Bold"/>
          <w:b/>
          <w:bCs/>
          <w:color w:val="FFFFFF"/>
          <w:sz w:val="46"/>
          <w:szCs w:val="46"/>
        </w:rPr>
        <w:t xml:space="preserve">n Books </w:t>
      </w:r>
    </w:p>
    <w:p w:rsidR="00AD323A" w:rsidRDefault="008F0718" w:rsidP="008F0718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FFFFFF"/>
          <w:sz w:val="46"/>
          <w:szCs w:val="46"/>
        </w:rPr>
      </w:pPr>
      <w:r w:rsidRPr="008F0718">
        <w:rPr>
          <w:rFonts w:ascii="VAGRoundedEdu-Bold" w:hAnsi="VAGRoundedEdu-Bold" w:cs="VAGRoundedEdu-Bold"/>
          <w:b/>
          <w:bCs/>
          <w:color w:val="FFFFFF"/>
          <w:sz w:val="46"/>
          <w:szCs w:val="46"/>
        </w:rPr>
        <w:t xml:space="preserve">ITCH </w:t>
      </w:r>
      <w:r w:rsidR="00AD323A">
        <w:rPr>
          <w:rFonts w:ascii="VAGRoundedEdu-Bold" w:hAnsi="VAGRoundedEdu-Bold" w:cs="VAGRoundedEdu-Bold"/>
          <w:b/>
          <w:bCs/>
          <w:color w:val="FFFFFF"/>
          <w:sz w:val="46"/>
          <w:szCs w:val="46"/>
        </w:rPr>
        <w:t>CH 7</w:t>
      </w:r>
    </w:p>
    <w:p w:rsidR="00AD323A" w:rsidRPr="008F0718" w:rsidRDefault="00AD323A" w:rsidP="00AD323A">
      <w:pPr>
        <w:autoSpaceDE w:val="0"/>
        <w:autoSpaceDN w:val="0"/>
        <w:adjustRightInd w:val="0"/>
        <w:spacing w:after="0" w:line="240" w:lineRule="auto"/>
        <w:rPr>
          <w:rFonts w:ascii="RotisSansSerif-Bold" w:hAnsi="RotisSansSerif-Bold" w:cs="RotisSansSerif-Bold"/>
          <w:b/>
          <w:bCs/>
          <w:color w:val="000000"/>
          <w:sz w:val="14"/>
          <w:szCs w:val="14"/>
        </w:rPr>
      </w:pPr>
    </w:p>
    <w:p w:rsidR="00073BA7" w:rsidRPr="003E59B4" w:rsidRDefault="002B4E85" w:rsidP="003E59B4">
      <w:pPr>
        <w:autoSpaceDE w:val="0"/>
        <w:autoSpaceDN w:val="0"/>
        <w:adjustRightInd w:val="0"/>
        <w:spacing w:after="0" w:line="240" w:lineRule="auto"/>
        <w:rPr>
          <w:rFonts w:ascii="VAGRoundedEdu-Bold" w:hAnsi="VAGRoundedEdu-Bold" w:cs="VAGRoundedEdu-Bold"/>
          <w:b/>
          <w:bCs/>
          <w:color w:val="FFFFFF"/>
          <w:sz w:val="46"/>
          <w:szCs w:val="46"/>
        </w:rPr>
      </w:pPr>
      <w:r>
        <w:rPr>
          <w:rFonts w:ascii="VAGRoundedEdu-Bold" w:hAnsi="VAGRoundedEdu-Bold" w:cs="VAGRoundedEdu-Bold"/>
          <w:b/>
          <w:bCs/>
          <w:color w:val="FFFFFF"/>
          <w:sz w:val="46"/>
          <w:szCs w:val="46"/>
        </w:rPr>
        <w:t>I</w:t>
      </w:r>
      <w:r w:rsidR="003E59B4">
        <w:rPr>
          <w:rFonts w:ascii="VAGRoundedEdu-Bold" w:hAnsi="VAGRoundedEdu-Bold" w:cs="VAGRoundedEdu-Bold"/>
          <w:b/>
          <w:bCs/>
          <w:color w:val="FFFFFF"/>
          <w:sz w:val="46"/>
          <w:szCs w:val="46"/>
        </w:rPr>
        <w:t>CH</w:t>
      </w:r>
    </w:p>
    <w:sectPr w:rsidR="00073BA7" w:rsidRPr="003E59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BF8" w:rsidRDefault="006F2BF8" w:rsidP="006F2BF8">
      <w:pPr>
        <w:spacing w:after="0" w:line="240" w:lineRule="auto"/>
      </w:pPr>
      <w:r>
        <w:separator/>
      </w:r>
    </w:p>
  </w:endnote>
  <w:endnote w:type="continuationSeparator" w:id="0">
    <w:p w:rsidR="006F2BF8" w:rsidRDefault="006F2BF8" w:rsidP="006F2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AGRoundedEdu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oddle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tisSansSerif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otisSansSerif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otisSansSerif-Light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BF8" w:rsidRDefault="006F2BF8" w:rsidP="006F2BF8">
      <w:pPr>
        <w:spacing w:after="0" w:line="240" w:lineRule="auto"/>
      </w:pPr>
      <w:r>
        <w:separator/>
      </w:r>
    </w:p>
  </w:footnote>
  <w:footnote w:type="continuationSeparator" w:id="0">
    <w:p w:rsidR="006F2BF8" w:rsidRDefault="006F2BF8" w:rsidP="006F2B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23A"/>
    <w:rsid w:val="0006578C"/>
    <w:rsid w:val="00073BA7"/>
    <w:rsid w:val="001A7D29"/>
    <w:rsid w:val="002B4E85"/>
    <w:rsid w:val="002C5CC7"/>
    <w:rsid w:val="00312635"/>
    <w:rsid w:val="003E59B4"/>
    <w:rsid w:val="006F2BF8"/>
    <w:rsid w:val="0076761C"/>
    <w:rsid w:val="008F0718"/>
    <w:rsid w:val="00967CA9"/>
    <w:rsid w:val="00971D4A"/>
    <w:rsid w:val="00AD323A"/>
    <w:rsid w:val="00C23B23"/>
    <w:rsid w:val="00D5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619C1"/>
  <w15:chartTrackingRefBased/>
  <w15:docId w15:val="{16F03E7C-929A-4265-AEC7-23B2C1628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2B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2BF8"/>
  </w:style>
  <w:style w:type="paragraph" w:styleId="Footer">
    <w:name w:val="footer"/>
    <w:basedOn w:val="Normal"/>
    <w:link w:val="FooterChar"/>
    <w:uiPriority w:val="99"/>
    <w:unhideWhenUsed/>
    <w:rsid w:val="006F2B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2B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image" Target="media/image6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%3A%2F%2Fissuu.com%2Fredrobinbooks%2Fdocs%2Frr_itchy_bear&amp;psig=AOvVaw1KXGa6DM6IVIohPRyHHUja&amp;ust=1592064983864000&amp;source=images&amp;cd=vfe&amp;ved=0CAIQjRxqFwoTCMjhm7PW_OkCFQAAAAAdAAAAABAE" TargetMode="External"/><Relationship Id="rId11" Type="http://schemas.openxmlformats.org/officeDocument/2006/relationships/image" Target="media/image5.emf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AB51450B</Template>
  <TotalTime>0</TotalTime>
  <Pages>8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POTTS</dc:creator>
  <cp:keywords/>
  <dc:description/>
  <cp:lastModifiedBy>K POTTS</cp:lastModifiedBy>
  <cp:revision>2</cp:revision>
  <dcterms:created xsi:type="dcterms:W3CDTF">2020-06-12T16:48:00Z</dcterms:created>
  <dcterms:modified xsi:type="dcterms:W3CDTF">2020-06-12T16:48:00Z</dcterms:modified>
</cp:coreProperties>
</file>