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592" w:rsidRDefault="00B33AE3">
      <w:pPr>
        <w:rPr>
          <w:sz w:val="28"/>
          <w:szCs w:val="28"/>
        </w:rPr>
      </w:pPr>
      <w:r>
        <w:rPr>
          <w:sz w:val="28"/>
          <w:szCs w:val="28"/>
        </w:rPr>
        <w:t>Week 30</w:t>
      </w:r>
    </w:p>
    <w:p w:rsidR="00307592" w:rsidRDefault="00307592">
      <w:pPr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6D4A12" w:rsidRPr="00307592" w:rsidRDefault="00307592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07592">
        <w:rPr>
          <w:sz w:val="28"/>
          <w:szCs w:val="28"/>
        </w:rPr>
        <w:t>13 – 9 =</w:t>
      </w:r>
    </w:p>
    <w:p w:rsidR="00307592" w:rsidRDefault="00307592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9 – 7 =</w:t>
      </w:r>
    </w:p>
    <w:p w:rsidR="00307592" w:rsidRDefault="00307592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___ - 5 = 10</w:t>
      </w:r>
    </w:p>
    <w:p w:rsidR="00307592" w:rsidRDefault="00307592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5 x 9 =</w:t>
      </w:r>
    </w:p>
    <w:p w:rsidR="00307592" w:rsidRDefault="00307592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30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5 = </w:t>
      </w:r>
    </w:p>
    <w:p w:rsidR="00307592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7 + 9 + 9 =</w:t>
      </w:r>
      <w:r w:rsidR="00307592">
        <w:rPr>
          <w:sz w:val="28"/>
          <w:szCs w:val="28"/>
        </w:rPr>
        <w:t xml:space="preserve"> </w:t>
      </w:r>
    </w:p>
    <w:p w:rsidR="00307592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12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___ = 2</w:t>
      </w:r>
    </w:p>
    <w:p w:rsidR="002D580A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64 + 2 =</w:t>
      </w:r>
    </w:p>
    <w:p w:rsidR="00307592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40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10 =</w:t>
      </w:r>
    </w:p>
    <w:p w:rsidR="002D580A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2 x ___ = 4</w:t>
      </w:r>
    </w:p>
    <w:p w:rsidR="002D580A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17 – 7 =</w:t>
      </w:r>
    </w:p>
    <w:p w:rsidR="002D580A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 x 4 =</w:t>
      </w:r>
    </w:p>
    <w:p w:rsidR="002D580A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77 – 4 =</w:t>
      </w:r>
    </w:p>
    <w:p w:rsidR="002D580A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 + 8 =</w:t>
      </w:r>
    </w:p>
    <w:p w:rsidR="002D580A" w:rsidRDefault="002D580A" w:rsidP="003075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998, 997, ____, 995</w:t>
      </w:r>
    </w:p>
    <w:p w:rsidR="00307592" w:rsidRDefault="00307592" w:rsidP="00307592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307592" w:rsidRDefault="00307592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What odd number comes before 82?</w:t>
      </w:r>
    </w:p>
    <w:p w:rsidR="00307592" w:rsidRDefault="00307592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Share 90 between 9.</w:t>
      </w:r>
    </w:p>
    <w:p w:rsidR="00307592" w:rsidRDefault="00307592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Divide 20 by 4.</w:t>
      </w:r>
    </w:p>
    <w:p w:rsidR="00307592" w:rsidRDefault="00307592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How long is it from 09:30 to 12:30?</w:t>
      </w:r>
    </w:p>
    <w:p w:rsidR="00307592" w:rsidRDefault="00307592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At the cinema 14 tickets were sold. Another 5 people buy tickets. How many tickets have been sold altogether?</w:t>
      </w:r>
    </w:p>
    <w:p w:rsidR="00CB50CF" w:rsidRDefault="00CB50CF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860, 840, ____, 820</w:t>
      </w:r>
    </w:p>
    <w:p w:rsidR="00CB50CF" w:rsidRDefault="00CB50CF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Make 6 six times bigger.</w:t>
      </w:r>
    </w:p>
    <w:p w:rsidR="00CB50CF" w:rsidRDefault="00CB50CF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Moses has 30p in his pocket, </w:t>
      </w:r>
      <w:r w:rsidR="008F5AC8">
        <w:rPr>
          <w:sz w:val="28"/>
          <w:szCs w:val="28"/>
        </w:rPr>
        <w:t>made up of 4 coins. What are the coins?</w:t>
      </w:r>
    </w:p>
    <w:p w:rsidR="008F5AC8" w:rsidRDefault="008F5AC8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½ m + 50 cm = ___ metre</w:t>
      </w:r>
    </w:p>
    <w:p w:rsidR="008F5AC8" w:rsidRDefault="008F5AC8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½</w:t>
      </w:r>
      <w:proofErr w:type="gramEnd"/>
      <w:r>
        <w:rPr>
          <w:sz w:val="28"/>
          <w:szCs w:val="28"/>
        </w:rPr>
        <w:t xml:space="preserve"> x 20 ) + 20 =</w:t>
      </w:r>
    </w:p>
    <w:p w:rsidR="008F5AC8" w:rsidRDefault="008F5AC8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Write 222 in words.</w:t>
      </w:r>
    </w:p>
    <w:p w:rsidR="008F5AC8" w:rsidRDefault="008F5AC8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( 9</w:t>
      </w:r>
      <w:proofErr w:type="gramEnd"/>
      <w:r>
        <w:rPr>
          <w:sz w:val="28"/>
          <w:szCs w:val="28"/>
        </w:rPr>
        <w:t xml:space="preserve"> x 2 ) + 10 =</w:t>
      </w:r>
    </w:p>
    <w:p w:rsidR="008F5AC8" w:rsidRDefault="008F5AC8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Which 3 coins make 14p?</w:t>
      </w:r>
    </w:p>
    <w:p w:rsidR="008F5AC8" w:rsidRDefault="008F5AC8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5 times 2 =</w:t>
      </w:r>
    </w:p>
    <w:p w:rsidR="008F5AC8" w:rsidRDefault="008F5AC8" w:rsidP="0030759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Write seventy-six as a numeral.</w:t>
      </w:r>
    </w:p>
    <w:p w:rsidR="005614CD" w:rsidRDefault="005614CD" w:rsidP="00307592">
      <w:pPr>
        <w:rPr>
          <w:sz w:val="28"/>
          <w:szCs w:val="28"/>
        </w:rPr>
      </w:pPr>
    </w:p>
    <w:p w:rsidR="00307592" w:rsidRDefault="00307592" w:rsidP="00307592">
      <w:pPr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307592" w:rsidRDefault="00307592" w:rsidP="0030759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____ + ____ = 18</w:t>
      </w:r>
    </w:p>
    <w:p w:rsidR="00307592" w:rsidRDefault="00307592" w:rsidP="0030759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8 – 3 = </w:t>
      </w:r>
    </w:p>
    <w:p w:rsidR="00307592" w:rsidRDefault="00307592" w:rsidP="0030759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10 x 10 =</w:t>
      </w:r>
    </w:p>
    <w:p w:rsidR="00307592" w:rsidRDefault="00307592" w:rsidP="0030759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50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10 =</w:t>
      </w:r>
    </w:p>
    <w:p w:rsidR="00307592" w:rsidRDefault="00307592" w:rsidP="0030759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19 - ___ = 9</w:t>
      </w:r>
    </w:p>
    <w:p w:rsidR="005614CD" w:rsidRPr="005614CD" w:rsidRDefault="00307592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5614CD">
        <w:rPr>
          <w:sz w:val="28"/>
          <w:szCs w:val="28"/>
        </w:rPr>
        <w:t xml:space="preserve"> </w:t>
      </w:r>
      <w:r w:rsidR="005614CD" w:rsidRPr="005614CD">
        <w:rPr>
          <w:sz w:val="28"/>
          <w:szCs w:val="28"/>
        </w:rPr>
        <w:t>1000, ____, ____, 997</w:t>
      </w:r>
    </w:p>
    <w:p w:rsidR="005614CD" w:rsidRDefault="005614CD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85 + 6 =</w:t>
      </w:r>
    </w:p>
    <w:p w:rsidR="005614CD" w:rsidRDefault="005614CD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16 – 6 =</w:t>
      </w:r>
    </w:p>
    <w:p w:rsidR="005614CD" w:rsidRDefault="005614CD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30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10 =</w:t>
      </w:r>
    </w:p>
    <w:p w:rsidR="005614CD" w:rsidRDefault="005614CD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99 + 2 =</w:t>
      </w:r>
    </w:p>
    <w:p w:rsidR="005614CD" w:rsidRDefault="005614CD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___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3 = 3</w:t>
      </w:r>
    </w:p>
    <w:p w:rsidR="005614CD" w:rsidRDefault="005614CD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9 + 3 + 6 =</w:t>
      </w:r>
    </w:p>
    <w:p w:rsidR="005614CD" w:rsidRDefault="005614CD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13 – 4 =</w:t>
      </w:r>
    </w:p>
    <w:p w:rsidR="005614CD" w:rsidRDefault="005614CD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20 - ___ = 10</w:t>
      </w:r>
    </w:p>
    <w:p w:rsidR="00307592" w:rsidRPr="005614CD" w:rsidRDefault="005614CD" w:rsidP="005614C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2 x 8 =</w:t>
      </w:r>
    </w:p>
    <w:p w:rsidR="00307592" w:rsidRDefault="00307592" w:rsidP="00307592">
      <w:pPr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307592" w:rsidRDefault="00307592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Round 591 to the nearest 100.</w:t>
      </w:r>
    </w:p>
    <w:p w:rsidR="00307592" w:rsidRDefault="00307592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There are 4 people in our family. We invite 14 people for lunch. How many will be there altogether?</w:t>
      </w:r>
    </w:p>
    <w:p w:rsidR="00307592" w:rsidRDefault="00307592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In my Christmas stocking I got 17 nuts. If I eat 9 nuts, how many will I have left?</w:t>
      </w:r>
    </w:p>
    <w:p w:rsidR="00307592" w:rsidRDefault="00307592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( 5</w:t>
      </w:r>
      <w:proofErr w:type="gramEnd"/>
      <w:r>
        <w:rPr>
          <w:sz w:val="28"/>
          <w:szCs w:val="28"/>
        </w:rPr>
        <w:t xml:space="preserve"> x 3 ) + 4 =</w:t>
      </w:r>
    </w:p>
    <w:p w:rsidR="00307592" w:rsidRDefault="00307592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What is ¼ of 4?</w:t>
      </w:r>
    </w:p>
    <w:p w:rsidR="00307592" w:rsidRDefault="00307592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614CD">
        <w:rPr>
          <w:sz w:val="28"/>
          <w:szCs w:val="28"/>
        </w:rPr>
        <w:t>How many units altogether in 6 tens and 4 units?</w:t>
      </w:r>
    </w:p>
    <w:p w:rsidR="005614CD" w:rsidRDefault="005614CD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85 + 1 ten =</w:t>
      </w:r>
    </w:p>
    <w:p w:rsidR="005614CD" w:rsidRDefault="005614CD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Double 6p and add 3p.</w:t>
      </w:r>
    </w:p>
    <w:p w:rsidR="005614CD" w:rsidRDefault="005614CD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There are 4 people in our family. If we invite 14 people to a party, how many would that be altogether?</w:t>
      </w:r>
    </w:p>
    <w:p w:rsidR="005614CD" w:rsidRDefault="005614CD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How many times does 2 go into 4?</w:t>
      </w:r>
    </w:p>
    <w:p w:rsidR="005614CD" w:rsidRDefault="005614CD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How many right angles are there on a sheet of paper?</w:t>
      </w:r>
    </w:p>
    <w:p w:rsidR="005614CD" w:rsidRDefault="005614CD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How many faces does a cone have?</w:t>
      </w:r>
    </w:p>
    <w:p w:rsidR="005614CD" w:rsidRDefault="005614CD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( 9</w:t>
      </w:r>
      <w:proofErr w:type="gramEnd"/>
      <w:r>
        <w:rPr>
          <w:sz w:val="28"/>
          <w:szCs w:val="28"/>
        </w:rPr>
        <w:t xml:space="preserve"> x 5 ) – 8 =</w:t>
      </w:r>
    </w:p>
    <w:p w:rsidR="005614CD" w:rsidRDefault="005614CD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25 = 5 ___ 5</w:t>
      </w:r>
    </w:p>
    <w:p w:rsidR="005614CD" w:rsidRPr="00307592" w:rsidRDefault="005614CD" w:rsidP="0030759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Write eight hundred and seventy-three in numerals.</w:t>
      </w:r>
    </w:p>
    <w:p w:rsidR="00307592" w:rsidRDefault="00307592" w:rsidP="00307592">
      <w:pPr>
        <w:rPr>
          <w:sz w:val="28"/>
          <w:szCs w:val="28"/>
        </w:rPr>
      </w:pPr>
      <w:r>
        <w:rPr>
          <w:sz w:val="28"/>
          <w:szCs w:val="28"/>
        </w:rPr>
        <w:t>Answers</w:t>
      </w:r>
    </w:p>
    <w:p w:rsidR="00307592" w:rsidRDefault="00307592" w:rsidP="00307592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</w:p>
    <w:p w:rsidR="00307592" w:rsidRDefault="00307592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307592" w:rsidRDefault="00307592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307592" w:rsidRDefault="00307592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15</w:t>
      </w:r>
    </w:p>
    <w:p w:rsidR="00307592" w:rsidRDefault="00307592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45</w:t>
      </w:r>
    </w:p>
    <w:p w:rsidR="00307592" w:rsidRDefault="00307592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307592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25</w:t>
      </w:r>
    </w:p>
    <w:p w:rsidR="002D580A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2D580A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66</w:t>
      </w:r>
    </w:p>
    <w:p w:rsidR="002D580A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2D580A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2</w:t>
      </w:r>
    </w:p>
    <w:p w:rsidR="002D580A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10</w:t>
      </w:r>
    </w:p>
    <w:p w:rsidR="002D580A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12</w:t>
      </w:r>
    </w:p>
    <w:p w:rsidR="002D580A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73</w:t>
      </w:r>
    </w:p>
    <w:p w:rsidR="002D580A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11</w:t>
      </w:r>
    </w:p>
    <w:p w:rsidR="002D580A" w:rsidRDefault="002D580A" w:rsidP="0030759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996</w:t>
      </w:r>
    </w:p>
    <w:p w:rsidR="00307592" w:rsidRDefault="00307592" w:rsidP="00307592">
      <w:pPr>
        <w:rPr>
          <w:sz w:val="28"/>
          <w:szCs w:val="28"/>
        </w:rPr>
      </w:pPr>
    </w:p>
    <w:p w:rsidR="00307592" w:rsidRDefault="00307592" w:rsidP="00307592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307592" w:rsidRDefault="00307592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81</w:t>
      </w:r>
    </w:p>
    <w:p w:rsidR="00307592" w:rsidRDefault="00307592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307592" w:rsidRDefault="00307592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307592" w:rsidRDefault="00307592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3 hours</w:t>
      </w:r>
    </w:p>
    <w:p w:rsidR="00307592" w:rsidRDefault="00307592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19</w:t>
      </w:r>
    </w:p>
    <w:p w:rsidR="008F5AC8" w:rsidRDefault="008F5AC8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820</w:t>
      </w:r>
    </w:p>
    <w:p w:rsidR="008F5AC8" w:rsidRDefault="008F5AC8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36</w:t>
      </w:r>
    </w:p>
    <w:p w:rsidR="008F5AC8" w:rsidRDefault="008F5AC8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10p, 10p, 5p, 5p</w:t>
      </w:r>
    </w:p>
    <w:p w:rsidR="008F5AC8" w:rsidRDefault="008F5AC8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1 metre</w:t>
      </w:r>
    </w:p>
    <w:p w:rsidR="00307592" w:rsidRDefault="008F5AC8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30</w:t>
      </w:r>
      <w:r w:rsidR="00307592">
        <w:rPr>
          <w:sz w:val="28"/>
          <w:szCs w:val="28"/>
        </w:rPr>
        <w:t xml:space="preserve"> </w:t>
      </w:r>
    </w:p>
    <w:p w:rsidR="00307592" w:rsidRDefault="00307592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F5AC8">
        <w:rPr>
          <w:sz w:val="28"/>
          <w:szCs w:val="28"/>
        </w:rPr>
        <w:t>Two hundred and twenty-two</w:t>
      </w:r>
    </w:p>
    <w:p w:rsidR="00307592" w:rsidRDefault="00307592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F5AC8">
        <w:rPr>
          <w:sz w:val="28"/>
          <w:szCs w:val="28"/>
        </w:rPr>
        <w:t>28</w:t>
      </w:r>
    </w:p>
    <w:p w:rsidR="00307592" w:rsidRDefault="00307592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F5AC8">
        <w:rPr>
          <w:sz w:val="28"/>
          <w:szCs w:val="28"/>
        </w:rPr>
        <w:t>10p, 2p, 2p</w:t>
      </w:r>
    </w:p>
    <w:p w:rsidR="008F5AC8" w:rsidRDefault="008F5AC8" w:rsidP="0030759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10</w:t>
      </w:r>
    </w:p>
    <w:p w:rsidR="00307592" w:rsidRPr="005614CD" w:rsidRDefault="00307592" w:rsidP="005614C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614CD">
        <w:rPr>
          <w:sz w:val="28"/>
          <w:szCs w:val="28"/>
        </w:rPr>
        <w:t xml:space="preserve"> </w:t>
      </w:r>
      <w:r w:rsidR="008F5AC8" w:rsidRPr="005614CD">
        <w:rPr>
          <w:sz w:val="28"/>
          <w:szCs w:val="28"/>
        </w:rPr>
        <w:t>76</w:t>
      </w:r>
    </w:p>
    <w:p w:rsidR="005614CD" w:rsidRDefault="005614CD" w:rsidP="00307592">
      <w:pPr>
        <w:rPr>
          <w:sz w:val="28"/>
          <w:szCs w:val="28"/>
        </w:rPr>
      </w:pPr>
    </w:p>
    <w:p w:rsidR="005614CD" w:rsidRDefault="005614CD" w:rsidP="00307592">
      <w:pPr>
        <w:rPr>
          <w:sz w:val="28"/>
          <w:szCs w:val="28"/>
        </w:rPr>
      </w:pPr>
    </w:p>
    <w:p w:rsidR="00307592" w:rsidRDefault="00307592" w:rsidP="00307592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C</w:t>
      </w:r>
    </w:p>
    <w:p w:rsidR="00307592" w:rsidRPr="005614CD" w:rsidRDefault="00307592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5614CD">
        <w:rPr>
          <w:sz w:val="28"/>
          <w:szCs w:val="28"/>
        </w:rPr>
        <w:t xml:space="preserve">9 + 9 or 10 + 8 or 11+ 7, </w:t>
      </w:r>
      <w:proofErr w:type="spellStart"/>
      <w:r w:rsidRPr="005614CD">
        <w:rPr>
          <w:sz w:val="28"/>
          <w:szCs w:val="28"/>
        </w:rPr>
        <w:t>etc</w:t>
      </w:r>
      <w:proofErr w:type="spellEnd"/>
    </w:p>
    <w:p w:rsidR="00307592" w:rsidRPr="005614CD" w:rsidRDefault="00307592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5614CD">
        <w:rPr>
          <w:sz w:val="28"/>
          <w:szCs w:val="28"/>
        </w:rPr>
        <w:t>5</w:t>
      </w:r>
    </w:p>
    <w:p w:rsidR="00307592" w:rsidRDefault="00307592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100</w:t>
      </w:r>
    </w:p>
    <w:p w:rsidR="00307592" w:rsidRDefault="00307592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307592" w:rsidRDefault="00307592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999, 998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91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101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9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18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9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10</w:t>
      </w:r>
    </w:p>
    <w:p w:rsidR="005614CD" w:rsidRDefault="005614CD" w:rsidP="005614C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16</w:t>
      </w:r>
    </w:p>
    <w:p w:rsidR="00307592" w:rsidRDefault="00307592" w:rsidP="00307592">
      <w:pPr>
        <w:rPr>
          <w:sz w:val="28"/>
          <w:szCs w:val="28"/>
        </w:rPr>
      </w:pPr>
    </w:p>
    <w:p w:rsidR="00307592" w:rsidRDefault="00307592" w:rsidP="00307592">
      <w:pPr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307592" w:rsidRDefault="00307592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600</w:t>
      </w:r>
    </w:p>
    <w:p w:rsidR="00307592" w:rsidRDefault="00307592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18</w:t>
      </w:r>
    </w:p>
    <w:p w:rsidR="00307592" w:rsidRDefault="00307592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307592" w:rsidRDefault="00307592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19</w:t>
      </w:r>
    </w:p>
    <w:p w:rsidR="00307592" w:rsidRDefault="00307592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307592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64</w:t>
      </w:r>
    </w:p>
    <w:p w:rsidR="005614CD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95</w:t>
      </w:r>
    </w:p>
    <w:p w:rsidR="005614CD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15p</w:t>
      </w:r>
    </w:p>
    <w:p w:rsidR="005614CD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18</w:t>
      </w:r>
    </w:p>
    <w:p w:rsidR="005614CD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2</w:t>
      </w:r>
    </w:p>
    <w:p w:rsidR="005614CD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4 (one each corner)</w:t>
      </w:r>
    </w:p>
    <w:p w:rsidR="005614CD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2</w:t>
      </w:r>
    </w:p>
    <w:p w:rsidR="005614CD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37</w:t>
      </w:r>
    </w:p>
    <w:p w:rsidR="005614CD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x</w:t>
      </w:r>
    </w:p>
    <w:p w:rsidR="005614CD" w:rsidRPr="00307592" w:rsidRDefault="005614CD" w:rsidP="0030759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873</w:t>
      </w:r>
    </w:p>
    <w:p w:rsidR="00307592" w:rsidRPr="00307592" w:rsidRDefault="00307592" w:rsidP="00307592">
      <w:pPr>
        <w:pStyle w:val="ListParagraph"/>
        <w:rPr>
          <w:sz w:val="28"/>
          <w:szCs w:val="28"/>
        </w:rPr>
      </w:pPr>
      <w:r w:rsidRPr="00307592">
        <w:rPr>
          <w:sz w:val="28"/>
          <w:szCs w:val="28"/>
        </w:rPr>
        <w:t xml:space="preserve"> </w:t>
      </w:r>
    </w:p>
    <w:sectPr w:rsidR="00307592" w:rsidRPr="00307592" w:rsidSect="006D4A1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D209F"/>
    <w:multiLevelType w:val="hybridMultilevel"/>
    <w:tmpl w:val="67CC7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2A74"/>
    <w:multiLevelType w:val="hybridMultilevel"/>
    <w:tmpl w:val="F42019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27EB3"/>
    <w:multiLevelType w:val="hybridMultilevel"/>
    <w:tmpl w:val="1F52F6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7665"/>
    <w:multiLevelType w:val="hybridMultilevel"/>
    <w:tmpl w:val="C2828A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710C3"/>
    <w:multiLevelType w:val="hybridMultilevel"/>
    <w:tmpl w:val="E586D7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A799A"/>
    <w:multiLevelType w:val="hybridMultilevel"/>
    <w:tmpl w:val="43487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172F0"/>
    <w:multiLevelType w:val="hybridMultilevel"/>
    <w:tmpl w:val="A6300B3A"/>
    <w:lvl w:ilvl="0" w:tplc="77B48F5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762B2"/>
    <w:multiLevelType w:val="hybridMultilevel"/>
    <w:tmpl w:val="E8CA27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A11936"/>
    <w:multiLevelType w:val="hybridMultilevel"/>
    <w:tmpl w:val="1C2E8D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12"/>
    <w:rsid w:val="00176CEF"/>
    <w:rsid w:val="002D580A"/>
    <w:rsid w:val="00307592"/>
    <w:rsid w:val="005614CD"/>
    <w:rsid w:val="006D4A12"/>
    <w:rsid w:val="008B4CE9"/>
    <w:rsid w:val="008F5AC8"/>
    <w:rsid w:val="00AF5F96"/>
    <w:rsid w:val="00B001A7"/>
    <w:rsid w:val="00B33AE3"/>
    <w:rsid w:val="00CA357A"/>
    <w:rsid w:val="00CB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E4DFB"/>
  <w15:chartTrackingRefBased/>
  <w15:docId w15:val="{3464FFE6-C912-4D58-9F8C-28BA4246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F966B582</Template>
  <TotalTime>1021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6</cp:revision>
  <dcterms:created xsi:type="dcterms:W3CDTF">2020-04-06T15:10:00Z</dcterms:created>
  <dcterms:modified xsi:type="dcterms:W3CDTF">2020-04-09T07:49:00Z</dcterms:modified>
</cp:coreProperties>
</file>