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AA9" w:rsidRDefault="00196AA9" w:rsidP="00196AA9">
      <w:pPr>
        <w:rPr>
          <w:sz w:val="28"/>
          <w:szCs w:val="28"/>
        </w:rPr>
      </w:pPr>
      <w:r>
        <w:rPr>
          <w:sz w:val="28"/>
          <w:szCs w:val="28"/>
        </w:rPr>
        <w:t>Week 29</w:t>
      </w:r>
    </w:p>
    <w:p w:rsidR="00E3182A" w:rsidRDefault="00196AA9" w:rsidP="00196AA9">
      <w:p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</w:rPr>
        <w:tab/>
        <w:t>1.</w:t>
      </w:r>
      <w:r w:rsidR="00E3182A">
        <w:rPr>
          <w:sz w:val="28"/>
          <w:szCs w:val="28"/>
        </w:rPr>
        <w:tab/>
        <w:t xml:space="preserve">12 </w:t>
      </w:r>
      <w:r w:rsidR="00E3182A">
        <w:rPr>
          <w:rFonts w:cstheme="minorHAnsi"/>
          <w:sz w:val="28"/>
          <w:szCs w:val="28"/>
        </w:rPr>
        <w:t>÷</w:t>
      </w:r>
      <w:r w:rsidR="00E3182A">
        <w:rPr>
          <w:sz w:val="28"/>
          <w:szCs w:val="28"/>
        </w:rPr>
        <w:t xml:space="preserve"> 6 =</w:t>
      </w:r>
    </w:p>
    <w:p w:rsidR="00E3182A" w:rsidRDefault="00E3182A" w:rsidP="00196AA9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6 x ___ = 18</w:t>
      </w:r>
    </w:p>
    <w:p w:rsidR="00E3182A" w:rsidRDefault="00E3182A" w:rsidP="00196AA9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17 – 8 =</w:t>
      </w:r>
    </w:p>
    <w:p w:rsidR="00E3182A" w:rsidRDefault="00E3182A" w:rsidP="00196AA9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47 + 22 =</w:t>
      </w:r>
    </w:p>
    <w:p w:rsidR="00196AA9" w:rsidRDefault="00E3182A" w:rsidP="00196AA9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 xml:space="preserve">828, 831, 834, ____ </w:t>
      </w:r>
      <w:r w:rsidR="00196AA9">
        <w:rPr>
          <w:sz w:val="28"/>
          <w:szCs w:val="28"/>
        </w:rPr>
        <w:tab/>
      </w:r>
    </w:p>
    <w:p w:rsidR="00E3182A" w:rsidRDefault="00E3182A" w:rsidP="00196AA9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10 x 65 =</w:t>
      </w:r>
    </w:p>
    <w:p w:rsidR="00E3182A" w:rsidRDefault="00E3182A" w:rsidP="00196AA9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  <w:t>-37, -36, -</w:t>
      </w:r>
      <w:proofErr w:type="gramStart"/>
      <w:r>
        <w:rPr>
          <w:sz w:val="28"/>
          <w:szCs w:val="28"/>
        </w:rPr>
        <w:t>35,_</w:t>
      </w:r>
      <w:proofErr w:type="gramEnd"/>
      <w:r>
        <w:rPr>
          <w:sz w:val="28"/>
          <w:szCs w:val="28"/>
        </w:rPr>
        <w:t>___ , -33</w:t>
      </w:r>
    </w:p>
    <w:p w:rsidR="00E3182A" w:rsidRDefault="00E3182A" w:rsidP="00196AA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</w:r>
      <w:r w:rsidR="00D330D2">
        <w:rPr>
          <w:sz w:val="28"/>
          <w:szCs w:val="28"/>
        </w:rPr>
        <w:t>£ 2.23 + £ 2.19 =</w:t>
      </w:r>
    </w:p>
    <w:p w:rsidR="00D330D2" w:rsidRDefault="00D330D2" w:rsidP="00196AA9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 xml:space="preserve">50% of 100 = </w:t>
      </w:r>
    </w:p>
    <w:p w:rsidR="00D330D2" w:rsidRDefault="00D330D2" w:rsidP="00196AA9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proofErr w:type="gramStart"/>
      <w:r>
        <w:rPr>
          <w:sz w:val="28"/>
          <w:szCs w:val="28"/>
        </w:rPr>
        <w:tab/>
        <w:t>( 6</w:t>
      </w:r>
      <w:proofErr w:type="gramEnd"/>
      <w:r>
        <w:rPr>
          <w:sz w:val="28"/>
          <w:szCs w:val="28"/>
        </w:rPr>
        <w:t xml:space="preserve"> x 2 ) + 14 =</w:t>
      </w:r>
    </w:p>
    <w:p w:rsidR="00D330D2" w:rsidRDefault="00D330D2" w:rsidP="00196AA9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-10, -4, ___, 8</w:t>
      </w:r>
    </w:p>
    <w:p w:rsidR="00D330D2" w:rsidRDefault="00D330D2" w:rsidP="00196AA9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___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9503, 9510, 9517</w:t>
      </w:r>
    </w:p>
    <w:p w:rsidR="00D330D2" w:rsidRDefault="00D330D2" w:rsidP="00196AA9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88 + 7 – 6 =</w:t>
      </w:r>
    </w:p>
    <w:p w:rsidR="00D330D2" w:rsidRDefault="00D330D2" w:rsidP="00196AA9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___ - 32 = 41</w:t>
      </w:r>
    </w:p>
    <w:p w:rsidR="00D330D2" w:rsidRDefault="00D330D2" w:rsidP="00196AA9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___ x 5 = 55</w:t>
      </w:r>
    </w:p>
    <w:p w:rsidR="0056792D" w:rsidRDefault="0056792D" w:rsidP="00196AA9">
      <w:pPr>
        <w:rPr>
          <w:sz w:val="28"/>
          <w:szCs w:val="28"/>
        </w:rPr>
      </w:pPr>
    </w:p>
    <w:p w:rsidR="0056792D" w:rsidRDefault="0056792D" w:rsidP="00196AA9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56792D" w:rsidRDefault="0056792D" w:rsidP="0056792D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How much is twenty-six and forty-four altogether?</w:t>
      </w:r>
    </w:p>
    <w:p w:rsidR="0056792D" w:rsidRDefault="0056792D" w:rsidP="00196AA9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427, 428, 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___</w:t>
      </w:r>
    </w:p>
    <w:p w:rsidR="0056792D" w:rsidRDefault="0056792D" w:rsidP="00196AA9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How many ml in 1/10 l?</w:t>
      </w:r>
    </w:p>
    <w:p w:rsidR="0056792D" w:rsidRDefault="0056792D" w:rsidP="0056792D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How much change is there from £1 after spending £0.19?</w:t>
      </w:r>
    </w:p>
    <w:p w:rsidR="0056792D" w:rsidRDefault="0056792D" w:rsidP="00196AA9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3 ¼ + 2 ¾ =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</w:r>
      <w:r w:rsidR="00D330D2">
        <w:rPr>
          <w:sz w:val="28"/>
          <w:szCs w:val="28"/>
        </w:rPr>
        <w:t>Round 4369 to the nearest 10</w:t>
      </w:r>
    </w:p>
    <w:p w:rsidR="00D330D2" w:rsidRDefault="00D330D2" w:rsidP="00D330D2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  <w:t>Put these numbers in order, smallest first:  93504, 90534, 93054, 93540</w:t>
      </w:r>
    </w:p>
    <w:p w:rsidR="00D330D2" w:rsidRDefault="00D330D2" w:rsidP="00D330D2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  <w:t>In the number 9438, which digit tells us how many units there are?</w:t>
      </w:r>
    </w:p>
    <w:p w:rsidR="00413521" w:rsidRDefault="00D330D2" w:rsidP="00413521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  <w:t>Forty-one subtract thirty-six</w:t>
      </w:r>
    </w:p>
    <w:p w:rsidR="00D330D2" w:rsidRDefault="00D330D2" w:rsidP="00D330D2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10.</w:t>
      </w:r>
      <w:r>
        <w:rPr>
          <w:sz w:val="28"/>
          <w:szCs w:val="28"/>
        </w:rPr>
        <w:tab/>
        <w:t>___4 – 7 = 47</w:t>
      </w:r>
    </w:p>
    <w:p w:rsidR="00D330D2" w:rsidRDefault="00D330D2" w:rsidP="00D330D2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  <w:t>5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- 12 =</w:t>
      </w:r>
    </w:p>
    <w:p w:rsidR="00D330D2" w:rsidRDefault="00D330D2" w:rsidP="00D330D2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sz w:val="28"/>
          <w:szCs w:val="28"/>
        </w:rPr>
        <w:tab/>
        <w:t>How many odd numbers are there between 294 and 306?</w:t>
      </w:r>
    </w:p>
    <w:p w:rsidR="00D330D2" w:rsidRDefault="00D330D2" w:rsidP="00D330D2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  <w:t>24, 40, 64 are multiples of which number?</w:t>
      </w:r>
    </w:p>
    <w:p w:rsidR="00D330D2" w:rsidRDefault="00D330D2" w:rsidP="00D330D2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14.</w:t>
      </w:r>
      <w:r>
        <w:rPr>
          <w:sz w:val="28"/>
          <w:szCs w:val="28"/>
        </w:rPr>
        <w:tab/>
        <w:t>What is my change from £2.00 after I have spent £1.40 and 42p?</w:t>
      </w:r>
    </w:p>
    <w:p w:rsidR="0056792D" w:rsidRDefault="00D330D2" w:rsidP="00991539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ab/>
      </w:r>
      <w:r w:rsidR="00413521">
        <w:rPr>
          <w:sz w:val="28"/>
          <w:szCs w:val="28"/>
        </w:rPr>
        <w:t>Chairs have 4 legs. If there are 8 chairs around a table, how many legs are there?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___ x 1 = 5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95 – 64 =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26 + 31 =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314, 316, 318, _____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89 x 10 =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-41, -40, -39, -38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413521">
        <w:rPr>
          <w:sz w:val="28"/>
          <w:szCs w:val="28"/>
        </w:rPr>
        <w:t xml:space="preserve">37 </w:t>
      </w:r>
      <w:r w:rsidR="00413521">
        <w:rPr>
          <w:rFonts w:cstheme="minorHAnsi"/>
          <w:sz w:val="28"/>
          <w:szCs w:val="28"/>
        </w:rPr>
        <w:t>÷</w:t>
      </w:r>
      <w:r w:rsidR="00413521">
        <w:rPr>
          <w:sz w:val="28"/>
          <w:szCs w:val="28"/>
        </w:rPr>
        <w:t xml:space="preserve"> 7 = ___ r ___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554 + 28 =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 xml:space="preserve">0.5 x 40 = 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6121, 6113, 6105, ____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3 + 27 + 4 + 6 =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12. </w:t>
      </w:r>
      <w:r>
        <w:rPr>
          <w:sz w:val="28"/>
          <w:szCs w:val="28"/>
        </w:rPr>
        <w:tab/>
        <w:t>57 ___ 29 = 28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4302, 4301, 4300, ____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£ 1.18 x 4 =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ab/>
        <w:t>___ - 4 – 7 = 69</w:t>
      </w:r>
    </w:p>
    <w:p w:rsidR="0056792D" w:rsidRDefault="0056792D">
      <w:pPr>
        <w:rPr>
          <w:sz w:val="28"/>
          <w:szCs w:val="28"/>
        </w:rPr>
      </w:pP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>D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 xml:space="preserve">What is </w:t>
      </w:r>
      <w:r>
        <w:rPr>
          <w:rFonts w:cstheme="minorHAnsi"/>
          <w:sz w:val="28"/>
          <w:szCs w:val="28"/>
        </w:rPr>
        <w:t>⅓</w:t>
      </w:r>
      <w:r>
        <w:rPr>
          <w:sz w:val="28"/>
          <w:szCs w:val="28"/>
        </w:rPr>
        <w:t xml:space="preserve"> of 60?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Double 53.</w:t>
      </w:r>
    </w:p>
    <w:p w:rsidR="0056792D" w:rsidRDefault="0056792D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EF0F32">
        <w:rPr>
          <w:sz w:val="28"/>
          <w:szCs w:val="28"/>
        </w:rPr>
        <w:t>How many boxes of 3 candles does Kay have to buy if she needs 29 candles?</w:t>
      </w:r>
    </w:p>
    <w:p w:rsidR="00EF0F32" w:rsidRDefault="00EF0F32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Fiona spent 45p on a fair-ride and 45p on some candyfloss. How much did she spend in total?</w:t>
      </w:r>
    </w:p>
    <w:p w:rsidR="00526AA3" w:rsidRDefault="00526AA3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  <w:t>What is 5 less than 8794?</w:t>
      </w:r>
    </w:p>
    <w:p w:rsidR="00526AA3" w:rsidRDefault="00526AA3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  <w:t>Estimate the answer to 58 – 39.</w:t>
      </w:r>
    </w:p>
    <w:p w:rsidR="00526AA3" w:rsidRDefault="00526AA3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7.</w:t>
      </w:r>
      <w:proofErr w:type="gramStart"/>
      <w:r>
        <w:rPr>
          <w:sz w:val="28"/>
          <w:szCs w:val="28"/>
        </w:rPr>
        <w:tab/>
      </w:r>
      <w:r w:rsidR="00413521">
        <w:rPr>
          <w:sz w:val="28"/>
          <w:szCs w:val="28"/>
        </w:rPr>
        <w:t>( 7</w:t>
      </w:r>
      <w:proofErr w:type="gramEnd"/>
      <w:r w:rsidR="00413521">
        <w:rPr>
          <w:sz w:val="28"/>
          <w:szCs w:val="28"/>
        </w:rPr>
        <w:t xml:space="preserve"> x 4 ) </w:t>
      </w:r>
      <w:r w:rsidR="00413521">
        <w:rPr>
          <w:rFonts w:cstheme="minorHAnsi"/>
          <w:sz w:val="28"/>
          <w:szCs w:val="28"/>
        </w:rPr>
        <w:t>÷</w:t>
      </w:r>
      <w:r w:rsidR="00413521">
        <w:rPr>
          <w:sz w:val="28"/>
          <w:szCs w:val="28"/>
        </w:rPr>
        <w:t xml:space="preserve"> 14 =</w:t>
      </w:r>
    </w:p>
    <w:p w:rsidR="00413521" w:rsidRDefault="00413521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  <w:t>Write the next multiple of 9: 621, 630, 639, ____</w:t>
      </w:r>
    </w:p>
    <w:p w:rsidR="00413521" w:rsidRDefault="00413521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  <w:t>Two numbers multiplied together make 144. If one of them is 6, what is the other?</w:t>
      </w:r>
    </w:p>
    <w:p w:rsidR="00413521" w:rsidRDefault="00413521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10.</w:t>
      </w:r>
      <w:r>
        <w:rPr>
          <w:sz w:val="28"/>
          <w:szCs w:val="28"/>
        </w:rPr>
        <w:tab/>
        <w:t>230g + 5kg + 620g = ____ g</w:t>
      </w:r>
    </w:p>
    <w:p w:rsidR="00413521" w:rsidRDefault="00413521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  <w:t xml:space="preserve">Which is larger 33% of </w:t>
      </w:r>
      <w:r>
        <w:rPr>
          <w:rFonts w:cstheme="minorHAnsi"/>
          <w:sz w:val="28"/>
          <w:szCs w:val="28"/>
        </w:rPr>
        <w:t>⅕</w:t>
      </w:r>
      <w:r>
        <w:rPr>
          <w:sz w:val="28"/>
          <w:szCs w:val="28"/>
        </w:rPr>
        <w:t>?</w:t>
      </w:r>
    </w:p>
    <w:p w:rsidR="00413521" w:rsidRDefault="00413521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sz w:val="28"/>
          <w:szCs w:val="28"/>
        </w:rPr>
        <w:tab/>
        <w:t>4/7 of 42 =</w:t>
      </w:r>
    </w:p>
    <w:p w:rsidR="00413521" w:rsidRDefault="00413521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  <w:t>What is the difference between fifty-five and twenty-six?</w:t>
      </w:r>
    </w:p>
    <w:p w:rsidR="00413521" w:rsidRDefault="00413521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14.</w:t>
      </w:r>
      <w:r>
        <w:rPr>
          <w:sz w:val="28"/>
          <w:szCs w:val="28"/>
        </w:rPr>
        <w:tab/>
        <w:t>My car shows a mileage of 2357 miles. If I drive a further 36 miles, what will my mileage be then?</w:t>
      </w:r>
    </w:p>
    <w:p w:rsidR="00413521" w:rsidRDefault="00413521" w:rsidP="00526AA3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ab/>
        <w:t>Write four hundred and sixty thousand, three hundred and one as a number.</w:t>
      </w:r>
    </w:p>
    <w:p w:rsidR="0056792D" w:rsidRDefault="00EF0F32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991539" w:rsidRDefault="00991539">
      <w:pPr>
        <w:rPr>
          <w:sz w:val="28"/>
          <w:szCs w:val="28"/>
        </w:rPr>
      </w:pPr>
      <w:bookmarkStart w:id="0" w:name="_GoBack"/>
      <w:bookmarkEnd w:id="0"/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>Answers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2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3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9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69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537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650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  <w:t>-34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</w:r>
      <w:r w:rsidR="00D330D2">
        <w:rPr>
          <w:sz w:val="28"/>
          <w:szCs w:val="28"/>
        </w:rPr>
        <w:t>£ 4.42</w:t>
      </w:r>
    </w:p>
    <w:p w:rsidR="00D330D2" w:rsidRDefault="00D330D2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50</w:t>
      </w:r>
    </w:p>
    <w:p w:rsidR="00D330D2" w:rsidRDefault="00D330D2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26</w:t>
      </w:r>
    </w:p>
    <w:p w:rsidR="00D330D2" w:rsidRDefault="00D330D2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2</w:t>
      </w:r>
    </w:p>
    <w:p w:rsidR="00D330D2" w:rsidRDefault="00D330D2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9496</w:t>
      </w:r>
    </w:p>
    <w:p w:rsidR="00D330D2" w:rsidRDefault="00D330D2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89</w:t>
      </w:r>
    </w:p>
    <w:p w:rsidR="00D330D2" w:rsidRDefault="00D330D2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73</w:t>
      </w:r>
    </w:p>
    <w:p w:rsidR="00D330D2" w:rsidRDefault="00D330D2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11</w:t>
      </w:r>
    </w:p>
    <w:p w:rsidR="0056792D" w:rsidRDefault="0056792D">
      <w:pPr>
        <w:rPr>
          <w:sz w:val="28"/>
          <w:szCs w:val="28"/>
        </w:rPr>
      </w:pP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70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449, 460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100ml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£0.81 or 81p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6</w:t>
      </w:r>
    </w:p>
    <w:p w:rsidR="00413521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</w:r>
      <w:r w:rsidR="00413521">
        <w:rPr>
          <w:sz w:val="28"/>
          <w:szCs w:val="28"/>
        </w:rPr>
        <w:t>4370</w:t>
      </w:r>
    </w:p>
    <w:p w:rsidR="00413521" w:rsidRDefault="00413521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  <w:t>90534, 93054, 93504, 93540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8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9</w:t>
      </w:r>
      <w:r w:rsidR="00413521">
        <w:rPr>
          <w:sz w:val="28"/>
          <w:szCs w:val="28"/>
        </w:rPr>
        <w:t>.</w:t>
      </w:r>
      <w:r w:rsidR="00413521">
        <w:rPr>
          <w:sz w:val="28"/>
          <w:szCs w:val="28"/>
        </w:rPr>
        <w:tab/>
      </w:r>
      <w:r>
        <w:rPr>
          <w:sz w:val="28"/>
          <w:szCs w:val="28"/>
        </w:rPr>
        <w:t>five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</w:r>
      <w:r w:rsidRPr="00A318B7">
        <w:rPr>
          <w:sz w:val="28"/>
          <w:szCs w:val="28"/>
          <w:u w:val="single"/>
        </w:rPr>
        <w:t xml:space="preserve">5 </w:t>
      </w:r>
      <w:r>
        <w:rPr>
          <w:sz w:val="28"/>
          <w:szCs w:val="28"/>
        </w:rPr>
        <w:t>4</w:t>
      </w:r>
      <w:r w:rsidR="00413521">
        <w:rPr>
          <w:sz w:val="28"/>
          <w:szCs w:val="28"/>
        </w:rPr>
        <w:tab/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5</w:t>
      </w:r>
      <w:r>
        <w:rPr>
          <w:rFonts w:cstheme="minorHAnsi"/>
          <w:sz w:val="28"/>
          <w:szCs w:val="28"/>
        </w:rPr>
        <w:t>²</w:t>
      </w:r>
      <w:r>
        <w:rPr>
          <w:sz w:val="28"/>
          <w:szCs w:val="28"/>
        </w:rPr>
        <w:t xml:space="preserve"> - 12 = (5 x 5)-12= 13</w:t>
      </w:r>
    </w:p>
    <w:p w:rsidR="00A318B7" w:rsidRDefault="00A318B7" w:rsidP="00A318B7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sz w:val="28"/>
          <w:szCs w:val="28"/>
        </w:rPr>
        <w:tab/>
        <w:t xml:space="preserve">6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295, 297, 299, 301, 303, 305)</w:t>
      </w:r>
    </w:p>
    <w:p w:rsidR="00A318B7" w:rsidRDefault="00A318B7" w:rsidP="00A318B7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  <w:t>8 or 4 or 2</w:t>
      </w:r>
      <w:r>
        <w:rPr>
          <w:sz w:val="28"/>
          <w:szCs w:val="28"/>
        </w:rPr>
        <w:tab/>
      </w:r>
    </w:p>
    <w:p w:rsidR="00A318B7" w:rsidRDefault="00A318B7" w:rsidP="00A318B7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14.</w:t>
      </w:r>
      <w:r>
        <w:rPr>
          <w:sz w:val="28"/>
          <w:szCs w:val="28"/>
        </w:rPr>
        <w:tab/>
        <w:t>18p</w:t>
      </w:r>
    </w:p>
    <w:p w:rsidR="0056792D" w:rsidRDefault="00A318B7" w:rsidP="00A318B7">
      <w:pPr>
        <w:ind w:left="1440" w:hanging="720"/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ab/>
        <w:t>32</w:t>
      </w:r>
    </w:p>
    <w:p w:rsidR="0056792D" w:rsidRDefault="0056792D">
      <w:pPr>
        <w:rPr>
          <w:sz w:val="28"/>
          <w:szCs w:val="28"/>
        </w:rPr>
      </w:pP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>C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5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31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57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320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890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-42</w:t>
      </w:r>
    </w:p>
    <w:p w:rsidR="0056792D" w:rsidRDefault="0056792D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A318B7">
        <w:rPr>
          <w:sz w:val="28"/>
          <w:szCs w:val="28"/>
        </w:rPr>
        <w:t>8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  <w:t>582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  <w:t>20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  <w:t>6097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  <w:t>40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  <w:t>-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  <w:t>4299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  <w:t>£ 4.72</w:t>
      </w:r>
    </w:p>
    <w:p w:rsidR="00A318B7" w:rsidRDefault="00A318B7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  <w:t>80</w:t>
      </w:r>
    </w:p>
    <w:p w:rsidR="00526AA3" w:rsidRDefault="00526AA3">
      <w:pPr>
        <w:rPr>
          <w:sz w:val="28"/>
          <w:szCs w:val="28"/>
        </w:rPr>
      </w:pP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>D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20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106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10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90p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8789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20 (60 – 40)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2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648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24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5850g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33%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24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29</w:t>
      </w:r>
    </w:p>
    <w:p w:rsidR="00526AA3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2393</w:t>
      </w:r>
    </w:p>
    <w:p w:rsidR="00526AA3" w:rsidRPr="0056792D" w:rsidRDefault="00526AA3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</w:r>
      <w:r w:rsidR="00991539">
        <w:rPr>
          <w:sz w:val="28"/>
          <w:szCs w:val="28"/>
        </w:rPr>
        <w:t>460 301</w:t>
      </w:r>
    </w:p>
    <w:sectPr w:rsidR="00526AA3" w:rsidRPr="0056792D" w:rsidSect="00F1152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AA9"/>
    <w:rsid w:val="00176CEF"/>
    <w:rsid w:val="00196AA9"/>
    <w:rsid w:val="00413521"/>
    <w:rsid w:val="00526AA3"/>
    <w:rsid w:val="0056792D"/>
    <w:rsid w:val="00991539"/>
    <w:rsid w:val="00A318B7"/>
    <w:rsid w:val="00CA357A"/>
    <w:rsid w:val="00D330D2"/>
    <w:rsid w:val="00E3182A"/>
    <w:rsid w:val="00EF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DFD02"/>
  <w15:chartTrackingRefBased/>
  <w15:docId w15:val="{7049E2FB-9B59-4E18-A868-7ED6F687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6A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38F07BF8</Template>
  <TotalTime>1421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5</cp:revision>
  <dcterms:created xsi:type="dcterms:W3CDTF">2020-04-02T11:32:00Z</dcterms:created>
  <dcterms:modified xsi:type="dcterms:W3CDTF">2020-04-06T12:37:00Z</dcterms:modified>
</cp:coreProperties>
</file>