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FD00B9">
      <w:pPr>
        <w:rPr>
          <w:sz w:val="28"/>
          <w:szCs w:val="28"/>
        </w:rPr>
      </w:pPr>
      <w:r>
        <w:rPr>
          <w:sz w:val="28"/>
          <w:szCs w:val="28"/>
        </w:rPr>
        <w:t>Week 27</w:t>
      </w:r>
    </w:p>
    <w:p w:rsidR="00FD00B9" w:rsidRDefault="00FD00B9">
      <w:pPr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620, ___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618, 617</w:t>
      </w:r>
    </w:p>
    <w:p w:rsidR="00FD00B9" w:rsidRDefault="00FD00B9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-22, -21, 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-19, -18</w:t>
      </w:r>
    </w:p>
    <w:p w:rsidR="00FD00B9" w:rsidRDefault="00FD00B9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</w:r>
      <w:r w:rsidR="001E172A">
        <w:rPr>
          <w:sz w:val="28"/>
          <w:szCs w:val="28"/>
        </w:rPr>
        <w:t>17 – 6 =</w:t>
      </w:r>
    </w:p>
    <w:p w:rsidR="001E172A" w:rsidRDefault="001E172A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63 + 25 =</w:t>
      </w:r>
    </w:p>
    <w:p w:rsidR="001E172A" w:rsidRDefault="001E172A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10 x 81 =</w:t>
      </w:r>
    </w:p>
    <w:p w:rsidR="001E172A" w:rsidRDefault="001E172A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2 + 8 + 9 + 4 =</w:t>
      </w:r>
    </w:p>
    <w:p w:rsidR="001E172A" w:rsidRDefault="001E172A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F5419C">
        <w:rPr>
          <w:sz w:val="28"/>
          <w:szCs w:val="28"/>
        </w:rPr>
        <w:t>___ x 4 = 28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3153E8">
        <w:rPr>
          <w:sz w:val="28"/>
          <w:szCs w:val="28"/>
        </w:rPr>
        <w:t>8.</w:t>
      </w:r>
      <w:r w:rsidR="003153E8">
        <w:rPr>
          <w:sz w:val="28"/>
          <w:szCs w:val="28"/>
        </w:rPr>
        <w:tab/>
        <w:t>0.3 x 100 =</w:t>
      </w:r>
    </w:p>
    <w:p w:rsidR="003153E8" w:rsidRDefault="003153E8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£ 5.73 + £ 2.15 =</w:t>
      </w:r>
    </w:p>
    <w:p w:rsidR="003153E8" w:rsidRDefault="003153E8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____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4340, 4341, 4342</w:t>
      </w:r>
    </w:p>
    <w:p w:rsidR="003153E8" w:rsidRDefault="003153E8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proofErr w:type="gramStart"/>
      <w:r>
        <w:rPr>
          <w:sz w:val="28"/>
          <w:szCs w:val="28"/>
        </w:rPr>
        <w:tab/>
        <w:t>( 4</w:t>
      </w:r>
      <w:proofErr w:type="gramEnd"/>
      <w:r>
        <w:rPr>
          <w:sz w:val="28"/>
          <w:szCs w:val="28"/>
        </w:rPr>
        <w:t xml:space="preserve"> x 10 ) + 13 =</w:t>
      </w:r>
    </w:p>
    <w:p w:rsidR="003153E8" w:rsidRDefault="003153E8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221 x 4 =</w:t>
      </w:r>
    </w:p>
    <w:p w:rsidR="003153E8" w:rsidRDefault="003153E8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___ - 43 = 26</w:t>
      </w:r>
    </w:p>
    <w:p w:rsidR="003153E8" w:rsidRDefault="003153E8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21 + ___ = 42</w:t>
      </w:r>
    </w:p>
    <w:p w:rsidR="003153E8" w:rsidRDefault="003153E8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73 + 8 – 1 =</w:t>
      </w:r>
    </w:p>
    <w:p w:rsidR="003153E8" w:rsidRDefault="003153E8">
      <w:pPr>
        <w:rPr>
          <w:sz w:val="28"/>
          <w:szCs w:val="28"/>
        </w:rPr>
      </w:pPr>
      <w:bookmarkStart w:id="0" w:name="_GoBack"/>
      <w:bookmarkEnd w:id="0"/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Seventy-nine plus twenty =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ab/>
        <w:t xml:space="preserve">2 units + 2 </w:t>
      </w:r>
      <w:proofErr w:type="gramStart"/>
      <w:r>
        <w:rPr>
          <w:sz w:val="28"/>
          <w:szCs w:val="28"/>
        </w:rPr>
        <w:t>thousands</w:t>
      </w:r>
      <w:proofErr w:type="gramEnd"/>
      <w:r>
        <w:rPr>
          <w:sz w:val="28"/>
          <w:szCs w:val="28"/>
        </w:rPr>
        <w:t xml:space="preserve"> +4tens=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How many cm in 1/10m?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5 multiplied by itself =</w:t>
      </w:r>
    </w:p>
    <w:p w:rsidR="00F5419C" w:rsidRDefault="00F5419C" w:rsidP="00F5419C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How many right angles does a     door have?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proofErr w:type="gramStart"/>
      <w:r>
        <w:rPr>
          <w:sz w:val="28"/>
          <w:szCs w:val="28"/>
        </w:rPr>
        <w:tab/>
        <w:t>( 50</w:t>
      </w:r>
      <w:proofErr w:type="gramEnd"/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5 ) – 8 =</w:t>
      </w:r>
    </w:p>
    <w:p w:rsidR="00F5419C" w:rsidRDefault="00F5419C" w:rsidP="00F5419C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  <w:t>A trio is a group of three people. How many trios can be formed from 15 people?</w:t>
      </w:r>
    </w:p>
    <w:p w:rsidR="00A168ED" w:rsidRDefault="00F5419C" w:rsidP="00A168ED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</w:r>
      <w:r w:rsidR="00A168ED">
        <w:rPr>
          <w:sz w:val="28"/>
          <w:szCs w:val="28"/>
        </w:rPr>
        <w:t>9</w:t>
      </w:r>
      <w:r w:rsidR="00A168ED">
        <w:rPr>
          <w:rFonts w:cstheme="minorHAnsi"/>
          <w:sz w:val="28"/>
          <w:szCs w:val="28"/>
        </w:rPr>
        <w:t>²</w:t>
      </w:r>
      <w:r w:rsidR="00A168ED">
        <w:rPr>
          <w:sz w:val="28"/>
          <w:szCs w:val="28"/>
        </w:rPr>
        <w:t xml:space="preserve"> + 17 =</w:t>
      </w:r>
    </w:p>
    <w:p w:rsidR="00A168ED" w:rsidRDefault="00A168ED" w:rsidP="00A168ED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Round 6403 to the nearest 10</w:t>
      </w:r>
    </w:p>
    <w:p w:rsidR="00A168ED" w:rsidRDefault="00A168ED" w:rsidP="00A168ED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10.</w:t>
      </w:r>
      <w:r>
        <w:rPr>
          <w:sz w:val="28"/>
          <w:szCs w:val="28"/>
        </w:rPr>
        <w:tab/>
        <w:t>How many odd numbers are there between 730 and 740?</w:t>
      </w:r>
    </w:p>
    <w:p w:rsidR="00F5419C" w:rsidRDefault="00A168ED" w:rsidP="00A168ED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11.</w:t>
      </w:r>
      <w:r>
        <w:rPr>
          <w:sz w:val="28"/>
          <w:szCs w:val="28"/>
        </w:rPr>
        <w:tab/>
      </w:r>
      <w:r>
        <w:rPr>
          <w:sz w:val="28"/>
          <w:szCs w:val="28"/>
        </w:rPr>
        <w:t>Which is larger 1/10 or 0.25 or 30%?</w:t>
      </w:r>
    </w:p>
    <w:p w:rsidR="00A168ED" w:rsidRDefault="00A168ED" w:rsidP="00A168ED">
      <w:pPr>
        <w:ind w:left="1440" w:hanging="72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1005967</wp:posOffset>
                </wp:positionH>
                <wp:positionV relativeFrom="paragraph">
                  <wp:posOffset>217145</wp:posOffset>
                </wp:positionV>
                <wp:extent cx="416966" cy="358444"/>
                <wp:effectExtent l="0" t="38100" r="59690" b="2286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966" cy="3584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2E15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9.2pt;margin-top:17.1pt;width:32.85pt;height:28.2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1847215</wp:posOffset>
                </wp:positionH>
                <wp:positionV relativeFrom="paragraph">
                  <wp:posOffset>261036</wp:posOffset>
                </wp:positionV>
                <wp:extent cx="965606" cy="7315"/>
                <wp:effectExtent l="0" t="76200" r="25400" b="8826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5606" cy="73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8549EE" id="Straight Arrow Connector 1" o:spid="_x0000_s1026" type="#_x0000_t32" style="position:absolute;margin-left:145.45pt;margin-top:20.55pt;width:76.05pt;height:.6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>12.</w:t>
      </w:r>
      <w:r>
        <w:rPr>
          <w:sz w:val="28"/>
          <w:szCs w:val="28"/>
        </w:rPr>
        <w:tab/>
        <w:t>Are these lines parallel?</w:t>
      </w:r>
    </w:p>
    <w:p w:rsidR="00A168ED" w:rsidRDefault="00A168ED" w:rsidP="00A168ED">
      <w:pPr>
        <w:ind w:left="1440" w:hanging="720"/>
        <w:rPr>
          <w:sz w:val="28"/>
          <w:szCs w:val="28"/>
        </w:rPr>
      </w:pPr>
    </w:p>
    <w:p w:rsidR="00A168ED" w:rsidRDefault="00A168ED" w:rsidP="00A168ED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ab/>
        <w:t>15, 21, 36 are multiples of which number?</w:t>
      </w:r>
    </w:p>
    <w:p w:rsidR="00A168ED" w:rsidRDefault="00A168ED" w:rsidP="00A168ED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14.</w:t>
      </w:r>
      <w:r>
        <w:rPr>
          <w:sz w:val="28"/>
          <w:szCs w:val="28"/>
        </w:rPr>
        <w:tab/>
        <w:t>There are 98 children in the infant school. 39 of them have gone on a school trip. How many are left?</w:t>
      </w:r>
    </w:p>
    <w:p w:rsidR="00A168ED" w:rsidRDefault="00A168ED" w:rsidP="00A168ED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15.</w:t>
      </w:r>
      <w:r>
        <w:rPr>
          <w:sz w:val="28"/>
          <w:szCs w:val="28"/>
        </w:rPr>
        <w:tab/>
        <w:t>What is my change from £2.00 after I have spent £1.40 and 42p?</w:t>
      </w:r>
    </w:p>
    <w:p w:rsidR="00F5419C" w:rsidRDefault="00F5419C">
      <w:pPr>
        <w:rPr>
          <w:sz w:val="28"/>
          <w:szCs w:val="28"/>
        </w:rPr>
      </w:pP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 xml:space="preserve">59 -36 = 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 xml:space="preserve">21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___ = 7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6 + 8 + 1 + 1 =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____ - 2 =</w:t>
      </w:r>
      <w:r w:rsidR="003153E8">
        <w:rPr>
          <w:sz w:val="28"/>
          <w:szCs w:val="28"/>
        </w:rPr>
        <w:t xml:space="preserve"> 6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95 + 14 =</w:t>
      </w:r>
    </w:p>
    <w:p w:rsidR="00F5419C" w:rsidRDefault="00F5419C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550, 555, 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565</w:t>
      </w:r>
    </w:p>
    <w:p w:rsidR="00D75A91" w:rsidRDefault="00F5419C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D75A91">
        <w:rPr>
          <w:sz w:val="28"/>
          <w:szCs w:val="28"/>
        </w:rPr>
        <w:t>67p + 74p+</w:t>
      </w:r>
    </w:p>
    <w:p w:rsidR="00D75A91" w:rsidRDefault="00D75A91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28 + 4 + 8 + 8 =</w:t>
      </w:r>
    </w:p>
    <w:p w:rsidR="00D75A91" w:rsidRDefault="00D75A91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9321, 9320, ____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9318</w:t>
      </w:r>
    </w:p>
    <w:p w:rsidR="00D75A91" w:rsidRDefault="00D75A91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proofErr w:type="gramStart"/>
      <w:r>
        <w:rPr>
          <w:sz w:val="28"/>
          <w:szCs w:val="28"/>
        </w:rPr>
        <w:tab/>
        <w:t>( 56</w:t>
      </w:r>
      <w:proofErr w:type="gramEnd"/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7 ) + 17 =</w:t>
      </w:r>
    </w:p>
    <w:p w:rsidR="00D75A91" w:rsidRDefault="00D75A91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0.5 x 80 =</w:t>
      </w:r>
    </w:p>
    <w:p w:rsidR="00D75A91" w:rsidRDefault="00D75A91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£ 1.13 x 2 =</w:t>
      </w:r>
    </w:p>
    <w:p w:rsidR="00D75A91" w:rsidRDefault="00D75A91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___ - 3 – 6 = 41</w:t>
      </w:r>
    </w:p>
    <w:p w:rsidR="00D75A91" w:rsidRDefault="00D75A91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358 + 13 =</w:t>
      </w:r>
    </w:p>
    <w:p w:rsidR="00F5419C" w:rsidRDefault="00D75A91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1002, ___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990, 984</w:t>
      </w:r>
    </w:p>
    <w:p w:rsidR="00F5419C" w:rsidRDefault="00F5419C" w:rsidP="00F5419C">
      <w:pPr>
        <w:rPr>
          <w:sz w:val="28"/>
          <w:szCs w:val="28"/>
        </w:rPr>
      </w:pPr>
      <w:r>
        <w:rPr>
          <w:sz w:val="28"/>
          <w:szCs w:val="28"/>
        </w:rPr>
        <w:lastRenderedPageBreak/>
        <w:t>D</w:t>
      </w:r>
      <w:r>
        <w:rPr>
          <w:sz w:val="28"/>
          <w:szCs w:val="28"/>
        </w:rPr>
        <w:tab/>
        <w:t>1.  Is 10 less than 48 odd or even?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Which of the numbers is divisible by 4? </w:t>
      </w:r>
      <w:r>
        <w:rPr>
          <w:sz w:val="28"/>
          <w:szCs w:val="28"/>
        </w:rPr>
        <w:tab/>
        <w:t>36, 37, 38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Double 36.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What is ¼ of 44?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What is 4 less than 6231?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Estimate the answer to 62 – 26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  <w:t>Wendy’s dance lesson is 1 ¼ hours long. If it finishes at 5 o’</w:t>
      </w:r>
      <w:r w:rsidR="003153E8">
        <w:rPr>
          <w:sz w:val="28"/>
          <w:szCs w:val="28"/>
        </w:rPr>
        <w:t>clock in the afternoon</w:t>
      </w:r>
      <w:r>
        <w:rPr>
          <w:sz w:val="28"/>
          <w:szCs w:val="28"/>
        </w:rPr>
        <w:t>, when does it start?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="00D75A91">
        <w:rPr>
          <w:sz w:val="28"/>
          <w:szCs w:val="28"/>
        </w:rPr>
        <w:t>Write nine hundred and eighty thousand, two hundred and twenty-four as a number.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  <w:t>Imagine a 0 to 99 number square. Which numbers are diagonally to the left of 31?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10.</w:t>
      </w:r>
      <w:r>
        <w:rPr>
          <w:sz w:val="28"/>
          <w:szCs w:val="28"/>
        </w:rPr>
        <w:tab/>
        <w:t>Write the next multiple of 7: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196, 203, 210, ____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11.</w:t>
      </w:r>
      <w:r>
        <w:rPr>
          <w:sz w:val="28"/>
          <w:szCs w:val="28"/>
        </w:rPr>
        <w:tab/>
        <w:t>Two numbers multiplied together make 196. One of them is 7, what is the other?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sz w:val="28"/>
          <w:szCs w:val="28"/>
        </w:rPr>
        <w:tab/>
      </w:r>
      <w:r w:rsidR="00AA26AB">
        <w:rPr>
          <w:sz w:val="28"/>
          <w:szCs w:val="28"/>
        </w:rPr>
        <w:t>¾ of 36</w:t>
      </w:r>
    </w:p>
    <w:p w:rsidR="00AA26AB" w:rsidRDefault="00AA26AB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ab/>
        <w:t>Start time 20:25</w:t>
      </w:r>
    </w:p>
    <w:p w:rsidR="00AA26AB" w:rsidRDefault="00AA26AB" w:rsidP="00AA26AB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Finish time five to 11am.</w:t>
      </w:r>
    </w:p>
    <w:p w:rsidR="00AA26AB" w:rsidRDefault="00AA26AB" w:rsidP="00AA26AB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How long from start to finish?</w:t>
      </w:r>
    </w:p>
    <w:p w:rsidR="00AA26AB" w:rsidRDefault="00AA26AB" w:rsidP="00AA26AB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14.</w:t>
      </w:r>
      <w:r>
        <w:rPr>
          <w:sz w:val="28"/>
          <w:szCs w:val="28"/>
        </w:rPr>
        <w:tab/>
        <w:t>9 litres + 432ml + 40ml =</w:t>
      </w:r>
    </w:p>
    <w:p w:rsidR="00AA26AB" w:rsidRDefault="00AA26AB" w:rsidP="00AA26AB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15.</w:t>
      </w:r>
      <w:r>
        <w:rPr>
          <w:sz w:val="28"/>
          <w:szCs w:val="28"/>
        </w:rPr>
        <w:tab/>
        <w:t>Mum bought a plant for £2.50 and a basket for £3.75, how much did she spend?</w:t>
      </w:r>
    </w:p>
    <w:p w:rsidR="00AA26AB" w:rsidRDefault="00AA26AB" w:rsidP="00AA26AB">
      <w:pPr>
        <w:ind w:left="720" w:hanging="720"/>
        <w:rPr>
          <w:sz w:val="28"/>
          <w:szCs w:val="28"/>
        </w:rPr>
      </w:pPr>
    </w:p>
    <w:p w:rsidR="00AA26AB" w:rsidRDefault="00AA26AB" w:rsidP="00AA26AB">
      <w:pPr>
        <w:ind w:left="720" w:hanging="720"/>
        <w:rPr>
          <w:sz w:val="28"/>
          <w:szCs w:val="28"/>
        </w:rPr>
      </w:pPr>
    </w:p>
    <w:p w:rsidR="00F5419C" w:rsidRDefault="00F5419C" w:rsidP="00F5419C">
      <w:pPr>
        <w:ind w:left="720" w:hanging="720"/>
        <w:rPr>
          <w:sz w:val="28"/>
          <w:szCs w:val="28"/>
        </w:rPr>
      </w:pP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Answers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619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-20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11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88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810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</w:r>
      <w:r w:rsidR="003153E8">
        <w:rPr>
          <w:sz w:val="28"/>
          <w:szCs w:val="28"/>
        </w:rPr>
        <w:t>23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  <w:t>7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30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 xml:space="preserve">9. </w:t>
      </w:r>
      <w:r>
        <w:rPr>
          <w:sz w:val="28"/>
          <w:szCs w:val="28"/>
        </w:rPr>
        <w:tab/>
        <w:t>£ 7.88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4339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53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884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69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21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80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B 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Ninety-nine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2042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>
        <w:rPr>
          <w:sz w:val="28"/>
          <w:szCs w:val="28"/>
        </w:rPr>
        <w:tab/>
        <w:t>10 cm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5 x 5 = 25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4 (one at each corner)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2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  <w:t>5</w:t>
      </w:r>
    </w:p>
    <w:p w:rsidR="003153E8" w:rsidRDefault="003153E8" w:rsidP="00A168ED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</w:r>
      <w:r w:rsidR="00A168ED">
        <w:rPr>
          <w:sz w:val="28"/>
          <w:szCs w:val="28"/>
        </w:rPr>
        <w:t>98</w:t>
      </w:r>
    </w:p>
    <w:p w:rsidR="00A168ED" w:rsidRDefault="00A168ED" w:rsidP="00A168ED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6400</w:t>
      </w:r>
    </w:p>
    <w:p w:rsidR="003153E8" w:rsidRDefault="00A168ED" w:rsidP="00A168ED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5 (731, 733, 735, 737, 739)</w:t>
      </w:r>
    </w:p>
    <w:p w:rsidR="00A168ED" w:rsidRDefault="00A168ED" w:rsidP="00A168ED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30%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12.</w:t>
      </w:r>
      <w:r w:rsidR="00A168ED">
        <w:rPr>
          <w:sz w:val="28"/>
          <w:szCs w:val="28"/>
        </w:rPr>
        <w:tab/>
        <w:t>No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13.</w:t>
      </w:r>
      <w:r w:rsidR="00A168ED">
        <w:rPr>
          <w:sz w:val="28"/>
          <w:szCs w:val="28"/>
        </w:rPr>
        <w:tab/>
        <w:t>3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14.</w:t>
      </w:r>
      <w:r w:rsidR="00A168ED">
        <w:rPr>
          <w:sz w:val="28"/>
          <w:szCs w:val="28"/>
        </w:rPr>
        <w:tab/>
        <w:t>59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15.</w:t>
      </w:r>
      <w:r w:rsidR="00A168ED">
        <w:rPr>
          <w:sz w:val="28"/>
          <w:szCs w:val="28"/>
        </w:rPr>
        <w:tab/>
        <w:t>18p</w:t>
      </w:r>
    </w:p>
    <w:p w:rsidR="003153E8" w:rsidRDefault="003153E8" w:rsidP="00F5419C">
      <w:pPr>
        <w:ind w:left="720" w:hanging="720"/>
        <w:rPr>
          <w:sz w:val="28"/>
          <w:szCs w:val="28"/>
        </w:rPr>
      </w:pP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23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3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16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8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109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560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D75A91">
        <w:rPr>
          <w:sz w:val="28"/>
          <w:szCs w:val="28"/>
        </w:rPr>
        <w:t>£ 1.41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48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9319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25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40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£ 2.26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50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371</w:t>
      </w:r>
    </w:p>
    <w:p w:rsidR="00D75A91" w:rsidRDefault="00D75A91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996</w:t>
      </w:r>
    </w:p>
    <w:p w:rsidR="003153E8" w:rsidRDefault="003153E8" w:rsidP="00F5419C">
      <w:pPr>
        <w:ind w:left="720" w:hanging="720"/>
        <w:rPr>
          <w:sz w:val="28"/>
          <w:szCs w:val="28"/>
        </w:rPr>
      </w:pP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D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Even (38)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36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72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11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6227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30 (60 – 30)</w:t>
      </w:r>
    </w:p>
    <w:p w:rsidR="003153E8" w:rsidRDefault="003153E8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  <w:t>¼ to 4 or 3:45pm</w:t>
      </w:r>
    </w:p>
    <w:p w:rsidR="00F5419C" w:rsidRDefault="00F5419C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</w:r>
      <w:r w:rsidR="00AA26AB">
        <w:rPr>
          <w:sz w:val="28"/>
          <w:szCs w:val="28"/>
        </w:rPr>
        <w:t>8.</w:t>
      </w:r>
      <w:r w:rsidR="00AA26AB">
        <w:rPr>
          <w:sz w:val="28"/>
          <w:szCs w:val="28"/>
        </w:rPr>
        <w:tab/>
        <w:t>980224</w:t>
      </w:r>
    </w:p>
    <w:p w:rsidR="00AA26AB" w:rsidRDefault="00AA26AB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20 and 40</w:t>
      </w:r>
    </w:p>
    <w:p w:rsidR="00AA26AB" w:rsidRDefault="00AA26AB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217</w:t>
      </w:r>
    </w:p>
    <w:p w:rsidR="00AA26AB" w:rsidRDefault="00AA26AB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28</w:t>
      </w:r>
    </w:p>
    <w:p w:rsidR="00AA26AB" w:rsidRDefault="00AA26AB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27</w:t>
      </w:r>
    </w:p>
    <w:p w:rsidR="00AA26AB" w:rsidRDefault="00AA26AB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 xml:space="preserve">14 hours 30 </w:t>
      </w:r>
      <w:proofErr w:type="spellStart"/>
      <w:r>
        <w:rPr>
          <w:sz w:val="28"/>
          <w:szCs w:val="28"/>
        </w:rPr>
        <w:t>mins</w:t>
      </w:r>
      <w:proofErr w:type="spellEnd"/>
    </w:p>
    <w:p w:rsidR="00AA26AB" w:rsidRDefault="00AA26AB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9472ml</w:t>
      </w:r>
    </w:p>
    <w:p w:rsidR="00AA26AB" w:rsidRPr="00FD00B9" w:rsidRDefault="00AA26AB" w:rsidP="00F5419C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£6.25</w:t>
      </w:r>
    </w:p>
    <w:sectPr w:rsidR="00AA26AB" w:rsidRPr="00FD00B9" w:rsidSect="00FD00B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0B9"/>
    <w:rsid w:val="00176CEF"/>
    <w:rsid w:val="001E172A"/>
    <w:rsid w:val="003153E8"/>
    <w:rsid w:val="00A168ED"/>
    <w:rsid w:val="00AA26AB"/>
    <w:rsid w:val="00CA357A"/>
    <w:rsid w:val="00D75A91"/>
    <w:rsid w:val="00F5419C"/>
    <w:rsid w:val="00FD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DEAB7"/>
  <w15:chartTrackingRefBased/>
  <w15:docId w15:val="{6472C70B-3F6F-4CCE-A809-2C275B12C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D6ED27CF</Template>
  <TotalTime>99</TotalTime>
  <Pages>3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5</cp:revision>
  <dcterms:created xsi:type="dcterms:W3CDTF">2020-04-02T11:28:00Z</dcterms:created>
  <dcterms:modified xsi:type="dcterms:W3CDTF">2020-04-04T19:11:00Z</dcterms:modified>
</cp:coreProperties>
</file>