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D7159" w14:textId="3FF13652" w:rsidR="005B256C" w:rsidRPr="002C5F9D" w:rsidRDefault="007A164F" w:rsidP="002C5F9D">
      <w:pPr>
        <w:jc w:val="center"/>
        <w:rPr>
          <w:sz w:val="28"/>
          <w:szCs w:val="28"/>
        </w:rPr>
      </w:pPr>
      <w:bookmarkStart w:id="0" w:name="_GoBack"/>
      <w:bookmarkEnd w:id="0"/>
      <w:r w:rsidRPr="002C5F9D">
        <w:rPr>
          <w:sz w:val="28"/>
          <w:szCs w:val="28"/>
        </w:rPr>
        <w:t>More or less likely</w:t>
      </w:r>
    </w:p>
    <w:p w14:paraId="23BDB4F8" w14:textId="3FD44504" w:rsidR="007A164F" w:rsidRDefault="007A164F"/>
    <w:p w14:paraId="4D6889C3" w14:textId="239CE54D" w:rsidR="007A164F" w:rsidRDefault="007A164F">
      <w:r>
        <w:t xml:space="preserve">Which is more likely to </w:t>
      </w:r>
      <w:r w:rsidR="004E5C76">
        <w:t xml:space="preserve">be something </w:t>
      </w:r>
      <w:r w:rsidR="008648D8">
        <w:t>that happens</w:t>
      </w:r>
      <w:r w:rsidR="004E5C76">
        <w:t xml:space="preserve"> </w:t>
      </w:r>
      <w:r w:rsidR="008648D8">
        <w:t xml:space="preserve">or you can see </w:t>
      </w:r>
      <w:r>
        <w:t xml:space="preserve">in Victoria Park? Choose A or B for each question after considering the </w:t>
      </w:r>
      <w:r w:rsidR="004E5C76">
        <w:t>options</w:t>
      </w:r>
      <w:r>
        <w:t xml:space="preserve"> provided.</w:t>
      </w:r>
    </w:p>
    <w:p w14:paraId="2A614BBC" w14:textId="71A33EB0" w:rsidR="007A164F" w:rsidRDefault="007A16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402"/>
        <w:gridCol w:w="3628"/>
      </w:tblGrid>
      <w:tr w:rsidR="007A164F" w14:paraId="1B2FC286" w14:textId="77777777" w:rsidTr="007A164F">
        <w:tc>
          <w:tcPr>
            <w:tcW w:w="1980" w:type="dxa"/>
          </w:tcPr>
          <w:p w14:paraId="2DCE2DE2" w14:textId="5CBC6C59" w:rsidR="007A164F" w:rsidRDefault="007A164F" w:rsidP="00703966">
            <w:pPr>
              <w:spacing w:line="360" w:lineRule="auto"/>
            </w:pPr>
            <w:r>
              <w:t>Question number</w:t>
            </w:r>
          </w:p>
        </w:tc>
        <w:tc>
          <w:tcPr>
            <w:tcW w:w="3402" w:type="dxa"/>
          </w:tcPr>
          <w:p w14:paraId="59C2F8AA" w14:textId="43956773" w:rsidR="007A164F" w:rsidRDefault="007A164F" w:rsidP="00703966">
            <w:pPr>
              <w:spacing w:line="360" w:lineRule="auto"/>
              <w:jc w:val="center"/>
            </w:pPr>
            <w:r>
              <w:t>A</w:t>
            </w:r>
          </w:p>
        </w:tc>
        <w:tc>
          <w:tcPr>
            <w:tcW w:w="3628" w:type="dxa"/>
          </w:tcPr>
          <w:p w14:paraId="27CA6920" w14:textId="55AE8DCE" w:rsidR="007A164F" w:rsidRDefault="007A164F" w:rsidP="00703966">
            <w:pPr>
              <w:spacing w:line="360" w:lineRule="auto"/>
              <w:jc w:val="center"/>
            </w:pPr>
            <w:r>
              <w:t>B</w:t>
            </w:r>
          </w:p>
        </w:tc>
      </w:tr>
      <w:tr w:rsidR="007A164F" w14:paraId="00954DBE" w14:textId="77777777" w:rsidTr="007A164F">
        <w:tc>
          <w:tcPr>
            <w:tcW w:w="1980" w:type="dxa"/>
          </w:tcPr>
          <w:p w14:paraId="1246569D" w14:textId="2482E850" w:rsidR="007A164F" w:rsidRDefault="007A164F" w:rsidP="00703966">
            <w:pPr>
              <w:spacing w:line="360" w:lineRule="auto"/>
            </w:pPr>
            <w:r>
              <w:t>1</w:t>
            </w:r>
          </w:p>
        </w:tc>
        <w:tc>
          <w:tcPr>
            <w:tcW w:w="3402" w:type="dxa"/>
          </w:tcPr>
          <w:p w14:paraId="2F7586E6" w14:textId="5F852326" w:rsidR="007A164F" w:rsidRDefault="00585ACA" w:rsidP="00703966">
            <w:pPr>
              <w:spacing w:line="360" w:lineRule="auto"/>
            </w:pPr>
            <w:r>
              <w:t>Tigers</w:t>
            </w:r>
          </w:p>
        </w:tc>
        <w:tc>
          <w:tcPr>
            <w:tcW w:w="3628" w:type="dxa"/>
          </w:tcPr>
          <w:p w14:paraId="4AC4F26E" w14:textId="13089076" w:rsidR="007A164F" w:rsidRDefault="004E5C76" w:rsidP="00703966">
            <w:pPr>
              <w:spacing w:line="360" w:lineRule="auto"/>
            </w:pPr>
            <w:r>
              <w:t>Geese</w:t>
            </w:r>
          </w:p>
        </w:tc>
      </w:tr>
      <w:tr w:rsidR="007A164F" w14:paraId="1192E6A7" w14:textId="77777777" w:rsidTr="007A164F">
        <w:tc>
          <w:tcPr>
            <w:tcW w:w="1980" w:type="dxa"/>
          </w:tcPr>
          <w:p w14:paraId="7AD41516" w14:textId="4D16FBAF" w:rsidR="007A164F" w:rsidRDefault="007A164F" w:rsidP="00703966">
            <w:pPr>
              <w:spacing w:line="360" w:lineRule="auto"/>
            </w:pPr>
            <w:r>
              <w:t>2</w:t>
            </w:r>
          </w:p>
        </w:tc>
        <w:tc>
          <w:tcPr>
            <w:tcW w:w="3402" w:type="dxa"/>
          </w:tcPr>
          <w:p w14:paraId="3539ED7F" w14:textId="36C83000" w:rsidR="007A164F" w:rsidRDefault="004E5C76" w:rsidP="00703966">
            <w:pPr>
              <w:spacing w:line="360" w:lineRule="auto"/>
            </w:pPr>
            <w:r>
              <w:t>Rain in April</w:t>
            </w:r>
          </w:p>
        </w:tc>
        <w:tc>
          <w:tcPr>
            <w:tcW w:w="3628" w:type="dxa"/>
          </w:tcPr>
          <w:p w14:paraId="0A58F3F0" w14:textId="5616292E" w:rsidR="007A164F" w:rsidRDefault="004E5C76" w:rsidP="00703966">
            <w:pPr>
              <w:spacing w:line="360" w:lineRule="auto"/>
            </w:pPr>
            <w:r>
              <w:t xml:space="preserve">Snow in April </w:t>
            </w:r>
          </w:p>
        </w:tc>
      </w:tr>
      <w:tr w:rsidR="007A164F" w14:paraId="446B5552" w14:textId="77777777" w:rsidTr="007A164F">
        <w:tc>
          <w:tcPr>
            <w:tcW w:w="1980" w:type="dxa"/>
          </w:tcPr>
          <w:p w14:paraId="4BA74B71" w14:textId="05C25260" w:rsidR="007A164F" w:rsidRDefault="007A164F" w:rsidP="00703966">
            <w:pPr>
              <w:spacing w:line="360" w:lineRule="auto"/>
            </w:pPr>
            <w:r>
              <w:t>3</w:t>
            </w:r>
          </w:p>
        </w:tc>
        <w:tc>
          <w:tcPr>
            <w:tcW w:w="3402" w:type="dxa"/>
          </w:tcPr>
          <w:p w14:paraId="6C05FF6C" w14:textId="446C5EE6" w:rsidR="007A164F" w:rsidRDefault="007252EA" w:rsidP="00703966">
            <w:pPr>
              <w:spacing w:line="360" w:lineRule="auto"/>
            </w:pPr>
            <w:r>
              <w:t>Flowers</w:t>
            </w:r>
          </w:p>
        </w:tc>
        <w:tc>
          <w:tcPr>
            <w:tcW w:w="3628" w:type="dxa"/>
          </w:tcPr>
          <w:p w14:paraId="3D24B61D" w14:textId="25756102" w:rsidR="007A164F" w:rsidRDefault="007252EA" w:rsidP="00703966">
            <w:pPr>
              <w:spacing w:line="360" w:lineRule="auto"/>
            </w:pPr>
            <w:r>
              <w:t>Apple trees</w:t>
            </w:r>
          </w:p>
        </w:tc>
      </w:tr>
      <w:tr w:rsidR="007A164F" w14:paraId="1ABF136E" w14:textId="77777777" w:rsidTr="007A164F">
        <w:tc>
          <w:tcPr>
            <w:tcW w:w="1980" w:type="dxa"/>
          </w:tcPr>
          <w:p w14:paraId="64B4FC02" w14:textId="0ADEF2A3" w:rsidR="007A164F" w:rsidRDefault="007A164F" w:rsidP="00703966">
            <w:pPr>
              <w:spacing w:line="360" w:lineRule="auto"/>
            </w:pPr>
            <w:r>
              <w:t>4</w:t>
            </w:r>
          </w:p>
        </w:tc>
        <w:tc>
          <w:tcPr>
            <w:tcW w:w="3402" w:type="dxa"/>
          </w:tcPr>
          <w:p w14:paraId="0E34D509" w14:textId="1939C21E" w:rsidR="007A164F" w:rsidRDefault="007252EA" w:rsidP="00703966">
            <w:pPr>
              <w:spacing w:line="360" w:lineRule="auto"/>
            </w:pPr>
            <w:r>
              <w:t>Swings in the park</w:t>
            </w:r>
          </w:p>
        </w:tc>
        <w:tc>
          <w:tcPr>
            <w:tcW w:w="3628" w:type="dxa"/>
          </w:tcPr>
          <w:p w14:paraId="1BDD7ADC" w14:textId="07836280" w:rsidR="007A164F" w:rsidRDefault="007252EA" w:rsidP="00703966">
            <w:pPr>
              <w:spacing w:line="360" w:lineRule="auto"/>
            </w:pPr>
            <w:r>
              <w:t>Bumper cars</w:t>
            </w:r>
          </w:p>
        </w:tc>
      </w:tr>
      <w:tr w:rsidR="007A164F" w14:paraId="5AAC8F74" w14:textId="77777777" w:rsidTr="007A164F">
        <w:tc>
          <w:tcPr>
            <w:tcW w:w="1980" w:type="dxa"/>
          </w:tcPr>
          <w:p w14:paraId="2F591DB5" w14:textId="260F0ED0" w:rsidR="007A164F" w:rsidRDefault="007A164F" w:rsidP="00703966">
            <w:pPr>
              <w:spacing w:line="360" w:lineRule="auto"/>
            </w:pPr>
            <w:r>
              <w:t>5</w:t>
            </w:r>
          </w:p>
        </w:tc>
        <w:tc>
          <w:tcPr>
            <w:tcW w:w="3402" w:type="dxa"/>
          </w:tcPr>
          <w:p w14:paraId="08D56BD2" w14:textId="6B0DE4E8" w:rsidR="007A164F" w:rsidRDefault="00585ACA" w:rsidP="00703966">
            <w:pPr>
              <w:spacing w:line="360" w:lineRule="auto"/>
            </w:pPr>
            <w:r>
              <w:t>An elderly person doing hip hop</w:t>
            </w:r>
          </w:p>
        </w:tc>
        <w:tc>
          <w:tcPr>
            <w:tcW w:w="3628" w:type="dxa"/>
          </w:tcPr>
          <w:p w14:paraId="7E95FA34" w14:textId="379E3B35" w:rsidR="007A164F" w:rsidRDefault="00585ACA" w:rsidP="00703966">
            <w:pPr>
              <w:spacing w:line="360" w:lineRule="auto"/>
            </w:pPr>
            <w:r>
              <w:t>Someone jogging</w:t>
            </w:r>
          </w:p>
        </w:tc>
      </w:tr>
      <w:tr w:rsidR="007A164F" w14:paraId="56686A56" w14:textId="77777777" w:rsidTr="007A164F">
        <w:tc>
          <w:tcPr>
            <w:tcW w:w="1980" w:type="dxa"/>
          </w:tcPr>
          <w:p w14:paraId="29084B01" w14:textId="11A25C6C" w:rsidR="007A164F" w:rsidRDefault="00585ACA" w:rsidP="00703966">
            <w:pPr>
              <w:spacing w:line="360" w:lineRule="auto"/>
            </w:pPr>
            <w:r>
              <w:t>6</w:t>
            </w:r>
          </w:p>
        </w:tc>
        <w:tc>
          <w:tcPr>
            <w:tcW w:w="3402" w:type="dxa"/>
          </w:tcPr>
          <w:p w14:paraId="3E32347D" w14:textId="5A4192B6" w:rsidR="007A164F" w:rsidRDefault="00585ACA" w:rsidP="00703966">
            <w:pPr>
              <w:spacing w:line="360" w:lineRule="auto"/>
            </w:pPr>
            <w:r>
              <w:t>Dogs</w:t>
            </w:r>
          </w:p>
        </w:tc>
        <w:tc>
          <w:tcPr>
            <w:tcW w:w="3628" w:type="dxa"/>
          </w:tcPr>
          <w:p w14:paraId="2714720F" w14:textId="4A894E35" w:rsidR="007A164F" w:rsidRDefault="00585ACA" w:rsidP="00703966">
            <w:pPr>
              <w:spacing w:line="360" w:lineRule="auto"/>
            </w:pPr>
            <w:r>
              <w:t>Sheep</w:t>
            </w:r>
          </w:p>
        </w:tc>
      </w:tr>
      <w:tr w:rsidR="007A164F" w14:paraId="17821E3D" w14:textId="77777777" w:rsidTr="007A164F">
        <w:tc>
          <w:tcPr>
            <w:tcW w:w="1980" w:type="dxa"/>
          </w:tcPr>
          <w:p w14:paraId="7EC44A9E" w14:textId="1CC05921" w:rsidR="007A164F" w:rsidRDefault="00585ACA" w:rsidP="00703966">
            <w:pPr>
              <w:spacing w:line="360" w:lineRule="auto"/>
            </w:pPr>
            <w:r>
              <w:t>7</w:t>
            </w:r>
          </w:p>
        </w:tc>
        <w:tc>
          <w:tcPr>
            <w:tcW w:w="3402" w:type="dxa"/>
          </w:tcPr>
          <w:p w14:paraId="4B6F8662" w14:textId="18778FAE" w:rsidR="007A164F" w:rsidRDefault="00623F9E" w:rsidP="00703966">
            <w:pPr>
              <w:spacing w:line="360" w:lineRule="auto"/>
            </w:pPr>
            <w:r>
              <w:t>Trains</w:t>
            </w:r>
          </w:p>
        </w:tc>
        <w:tc>
          <w:tcPr>
            <w:tcW w:w="3628" w:type="dxa"/>
          </w:tcPr>
          <w:p w14:paraId="10834887" w14:textId="7129F2C7" w:rsidR="007A164F" w:rsidRDefault="00623F9E" w:rsidP="00703966">
            <w:pPr>
              <w:spacing w:line="360" w:lineRule="auto"/>
            </w:pPr>
            <w:r>
              <w:t>Bees</w:t>
            </w:r>
          </w:p>
        </w:tc>
      </w:tr>
      <w:tr w:rsidR="00585ACA" w14:paraId="5083B0A5" w14:textId="77777777" w:rsidTr="007A164F">
        <w:tc>
          <w:tcPr>
            <w:tcW w:w="1980" w:type="dxa"/>
          </w:tcPr>
          <w:p w14:paraId="5414BB93" w14:textId="677CB21B" w:rsidR="00585ACA" w:rsidRDefault="002C5F9D" w:rsidP="00703966">
            <w:pPr>
              <w:spacing w:line="360" w:lineRule="auto"/>
            </w:pPr>
            <w:r>
              <w:t>8</w:t>
            </w:r>
          </w:p>
        </w:tc>
        <w:tc>
          <w:tcPr>
            <w:tcW w:w="3402" w:type="dxa"/>
          </w:tcPr>
          <w:p w14:paraId="3A6CCF7E" w14:textId="251FD6F2" w:rsidR="00585ACA" w:rsidRDefault="00623F9E" w:rsidP="00703966">
            <w:pPr>
              <w:spacing w:line="360" w:lineRule="auto"/>
            </w:pPr>
            <w:r>
              <w:t>Football game</w:t>
            </w:r>
          </w:p>
        </w:tc>
        <w:tc>
          <w:tcPr>
            <w:tcW w:w="3628" w:type="dxa"/>
          </w:tcPr>
          <w:p w14:paraId="7B60ED7C" w14:textId="2A09EB99" w:rsidR="00585ACA" w:rsidRDefault="00623F9E" w:rsidP="00703966">
            <w:pPr>
              <w:spacing w:line="360" w:lineRule="auto"/>
            </w:pPr>
            <w:r>
              <w:t>Rollercoaster</w:t>
            </w:r>
          </w:p>
        </w:tc>
      </w:tr>
    </w:tbl>
    <w:p w14:paraId="1EA8EC83" w14:textId="2A248F6E" w:rsidR="007A164F" w:rsidRDefault="007A164F"/>
    <w:p w14:paraId="579F3D8F" w14:textId="1309858C" w:rsidR="00703966" w:rsidRDefault="00703966"/>
    <w:p w14:paraId="6F55033B" w14:textId="2B69D131" w:rsidR="00703966" w:rsidRDefault="00703966"/>
    <w:p w14:paraId="158B07DD" w14:textId="77777777" w:rsidR="00703966" w:rsidRDefault="00703966"/>
    <w:p w14:paraId="2096FBD9" w14:textId="5B487B89" w:rsidR="007A164F" w:rsidRDefault="007A164F">
      <w:r>
        <w:br w:type="page"/>
      </w:r>
    </w:p>
    <w:p w14:paraId="06B83075" w14:textId="746896F7" w:rsidR="007A164F" w:rsidRPr="00703966" w:rsidRDefault="00703966" w:rsidP="00703966">
      <w:pPr>
        <w:jc w:val="center"/>
        <w:rPr>
          <w:sz w:val="28"/>
          <w:szCs w:val="28"/>
        </w:rPr>
      </w:pPr>
      <w:r w:rsidRPr="00703966">
        <w:rPr>
          <w:sz w:val="28"/>
          <w:szCs w:val="28"/>
        </w:rPr>
        <w:lastRenderedPageBreak/>
        <w:t>Answers</w:t>
      </w:r>
    </w:p>
    <w:p w14:paraId="6B748587" w14:textId="7033795C" w:rsidR="00703966" w:rsidRDefault="00703966"/>
    <w:p w14:paraId="01C3BF3A" w14:textId="64221776" w:rsidR="00703966" w:rsidRDefault="00703966" w:rsidP="00703966">
      <w:pPr>
        <w:pStyle w:val="ListParagraph"/>
        <w:numPr>
          <w:ilvl w:val="0"/>
          <w:numId w:val="1"/>
        </w:numPr>
      </w:pPr>
      <w:r>
        <w:t>B Geese</w:t>
      </w:r>
    </w:p>
    <w:p w14:paraId="0AEAFCA9" w14:textId="4711CCAF" w:rsidR="00703966" w:rsidRDefault="00703966" w:rsidP="00703966">
      <w:pPr>
        <w:pStyle w:val="ListParagraph"/>
        <w:numPr>
          <w:ilvl w:val="0"/>
          <w:numId w:val="1"/>
        </w:numPr>
      </w:pPr>
      <w:r>
        <w:t>A Rain</w:t>
      </w:r>
    </w:p>
    <w:p w14:paraId="10E61E2F" w14:textId="7EDC63E6" w:rsidR="00703966" w:rsidRDefault="00703966" w:rsidP="00703966">
      <w:pPr>
        <w:pStyle w:val="ListParagraph"/>
        <w:numPr>
          <w:ilvl w:val="0"/>
          <w:numId w:val="1"/>
        </w:numPr>
      </w:pPr>
      <w:r>
        <w:t>A Flowers</w:t>
      </w:r>
    </w:p>
    <w:p w14:paraId="67F15CB2" w14:textId="3D68E66D" w:rsidR="00703966" w:rsidRDefault="00703966" w:rsidP="00703966">
      <w:pPr>
        <w:pStyle w:val="ListParagraph"/>
        <w:numPr>
          <w:ilvl w:val="0"/>
          <w:numId w:val="1"/>
        </w:numPr>
      </w:pPr>
      <w:r>
        <w:t>A Swings</w:t>
      </w:r>
    </w:p>
    <w:p w14:paraId="7C5CACE0" w14:textId="0677A523" w:rsidR="00703966" w:rsidRDefault="00623F9E" w:rsidP="00703966">
      <w:pPr>
        <w:pStyle w:val="ListParagraph"/>
        <w:numPr>
          <w:ilvl w:val="0"/>
          <w:numId w:val="1"/>
        </w:numPr>
      </w:pPr>
      <w:r>
        <w:t>B Someone jogging</w:t>
      </w:r>
    </w:p>
    <w:p w14:paraId="3706D747" w14:textId="5897FB23" w:rsidR="00623F9E" w:rsidRDefault="00623F9E" w:rsidP="00703966">
      <w:pPr>
        <w:pStyle w:val="ListParagraph"/>
        <w:numPr>
          <w:ilvl w:val="0"/>
          <w:numId w:val="1"/>
        </w:numPr>
      </w:pPr>
      <w:r>
        <w:t>A Dogs</w:t>
      </w:r>
    </w:p>
    <w:p w14:paraId="598A4947" w14:textId="21C84729" w:rsidR="00623F9E" w:rsidRDefault="00623F9E" w:rsidP="00703966">
      <w:pPr>
        <w:pStyle w:val="ListParagraph"/>
        <w:numPr>
          <w:ilvl w:val="0"/>
          <w:numId w:val="1"/>
        </w:numPr>
      </w:pPr>
      <w:r>
        <w:t>B Bees</w:t>
      </w:r>
    </w:p>
    <w:p w14:paraId="1B5EAF79" w14:textId="13F2C0DC" w:rsidR="00623F9E" w:rsidRDefault="00623F9E" w:rsidP="00703966">
      <w:pPr>
        <w:pStyle w:val="ListParagraph"/>
        <w:numPr>
          <w:ilvl w:val="0"/>
          <w:numId w:val="1"/>
        </w:numPr>
      </w:pPr>
      <w:r>
        <w:t>A Football game</w:t>
      </w:r>
    </w:p>
    <w:sectPr w:rsidR="00623F9E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A13DA" w14:textId="77777777" w:rsidR="00D04F39" w:rsidRDefault="00D04F39" w:rsidP="00585ACA">
      <w:r>
        <w:separator/>
      </w:r>
    </w:p>
  </w:endnote>
  <w:endnote w:type="continuationSeparator" w:id="0">
    <w:p w14:paraId="61B448D3" w14:textId="77777777" w:rsidR="00D04F39" w:rsidRDefault="00D04F39" w:rsidP="0058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567E3" w14:textId="098C3C7C" w:rsidR="00585ACA" w:rsidRDefault="00585ACA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C955B" w14:textId="77777777" w:rsidR="00D04F39" w:rsidRDefault="00D04F39" w:rsidP="00585ACA">
      <w:r>
        <w:separator/>
      </w:r>
    </w:p>
  </w:footnote>
  <w:footnote w:type="continuationSeparator" w:id="0">
    <w:p w14:paraId="2AE323BF" w14:textId="77777777" w:rsidR="00D04F39" w:rsidRDefault="00D04F39" w:rsidP="00585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B05C1"/>
    <w:multiLevelType w:val="hybridMultilevel"/>
    <w:tmpl w:val="EDF6BE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64F"/>
    <w:rsid w:val="002C5F9D"/>
    <w:rsid w:val="00435CAB"/>
    <w:rsid w:val="004E5C76"/>
    <w:rsid w:val="00585ACA"/>
    <w:rsid w:val="005B256C"/>
    <w:rsid w:val="00623F9E"/>
    <w:rsid w:val="006562C2"/>
    <w:rsid w:val="00703966"/>
    <w:rsid w:val="007252EA"/>
    <w:rsid w:val="007A164F"/>
    <w:rsid w:val="008648D8"/>
    <w:rsid w:val="00A24F96"/>
    <w:rsid w:val="00BA2813"/>
    <w:rsid w:val="00C60185"/>
    <w:rsid w:val="00D04F39"/>
    <w:rsid w:val="00F5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95A9F"/>
  <w15:chartTrackingRefBased/>
  <w15:docId w15:val="{8FFA7277-D551-5440-BC2F-87F4B9A3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1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5A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ACA"/>
  </w:style>
  <w:style w:type="paragraph" w:styleId="Footer">
    <w:name w:val="footer"/>
    <w:basedOn w:val="Normal"/>
    <w:link w:val="FooterChar"/>
    <w:uiPriority w:val="99"/>
    <w:unhideWhenUsed/>
    <w:rsid w:val="00585A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ACA"/>
  </w:style>
  <w:style w:type="paragraph" w:styleId="ListParagraph">
    <w:name w:val="List Paragraph"/>
    <w:basedOn w:val="Normal"/>
    <w:uiPriority w:val="34"/>
    <w:qFormat/>
    <w:rsid w:val="00703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D62CC4B3</Template>
  <TotalTime>1</TotalTime>
  <Pages>2</Pages>
  <Words>76</Words>
  <Characters>435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2020-04-26T17:09:00Z</dcterms:created>
  <dcterms:modified xsi:type="dcterms:W3CDTF">2020-04-26T17:09:00Z</dcterms:modified>
</cp:coreProperties>
</file>