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356D28" w14:textId="25D8FE89" w:rsidR="005B256C" w:rsidRPr="003F2EEC" w:rsidRDefault="00042DFF" w:rsidP="003F2EEC">
      <w:pPr>
        <w:jc w:val="center"/>
        <w:rPr>
          <w:sz w:val="28"/>
          <w:szCs w:val="28"/>
        </w:rPr>
      </w:pPr>
      <w:r w:rsidRPr="003F2EEC">
        <w:rPr>
          <w:sz w:val="28"/>
          <w:szCs w:val="28"/>
        </w:rPr>
        <w:t>Probability</w:t>
      </w:r>
    </w:p>
    <w:p w14:paraId="10A98ECF" w14:textId="2F264F62" w:rsidR="00042DFF" w:rsidRDefault="00042DFF"/>
    <w:p w14:paraId="6BC02104" w14:textId="7C0A2F12" w:rsidR="00042DFF" w:rsidRDefault="00042DFF">
      <w:r>
        <w:t>Work out the probability of events in each word problem.</w:t>
      </w:r>
    </w:p>
    <w:p w14:paraId="01070A9E" w14:textId="77777777" w:rsidR="00042DFF" w:rsidRDefault="00042DFF"/>
    <w:p w14:paraId="3020688D" w14:textId="12155D55" w:rsidR="00042DFF" w:rsidRDefault="00042DFF" w:rsidP="00042DFF">
      <w:pPr>
        <w:pStyle w:val="ListParagraph"/>
        <w:numPr>
          <w:ilvl w:val="0"/>
          <w:numId w:val="1"/>
        </w:numPr>
      </w:pPr>
      <w:r>
        <w:t xml:space="preserve">A bag contains </w:t>
      </w:r>
      <w:r w:rsidR="004319C8">
        <w:t xml:space="preserve">five marbles coloured blue, purple, yellow, </w:t>
      </w:r>
      <w:r w:rsidR="00D15509">
        <w:t>orange</w:t>
      </w:r>
      <w:r w:rsidR="004319C8">
        <w:t xml:space="preserve"> and green</w:t>
      </w:r>
      <w:r>
        <w:t xml:space="preserve">. Blake </w:t>
      </w:r>
      <w:r w:rsidR="004319C8">
        <w:t xml:space="preserve">lifts out two marbles, checks the colour, then puts them back. Alex then lifts out two marbles from the bag. What is the probability </w:t>
      </w:r>
      <w:r w:rsidR="00A324B1">
        <w:t xml:space="preserve">for each of them, </w:t>
      </w:r>
      <w:r w:rsidR="004319C8">
        <w:t xml:space="preserve">that they both lifted out a </w:t>
      </w:r>
      <w:r w:rsidR="00D15509">
        <w:t>purple</w:t>
      </w:r>
      <w:r w:rsidR="004319C8">
        <w:t xml:space="preserve"> marble?</w:t>
      </w:r>
    </w:p>
    <w:p w14:paraId="3F3938C1" w14:textId="002441FA" w:rsidR="004319C8" w:rsidRDefault="00A65EC7" w:rsidP="004319C8">
      <w:r>
        <w:rPr>
          <w:noProof/>
          <w:lang w:eastAsia="en-GB"/>
        </w:rPr>
        <mc:AlternateContent>
          <mc:Choice Requires="wpg">
            <w:drawing>
              <wp:anchor distT="0" distB="0" distL="114300" distR="114300" simplePos="0" relativeHeight="251665408" behindDoc="0" locked="0" layoutInCell="1" allowOverlap="1" wp14:anchorId="0A03C1C1" wp14:editId="17CCA094">
                <wp:simplePos x="0" y="0"/>
                <wp:positionH relativeFrom="column">
                  <wp:posOffset>1222408</wp:posOffset>
                </wp:positionH>
                <wp:positionV relativeFrom="paragraph">
                  <wp:posOffset>41977</wp:posOffset>
                </wp:positionV>
                <wp:extent cx="1538605" cy="1818640"/>
                <wp:effectExtent l="0" t="0" r="0" b="0"/>
                <wp:wrapNone/>
                <wp:docPr id="7" name="Group 7"/>
                <wp:cNvGraphicFramePr/>
                <a:graphic xmlns:a="http://schemas.openxmlformats.org/drawingml/2006/main">
                  <a:graphicData uri="http://schemas.microsoft.com/office/word/2010/wordprocessingGroup">
                    <wpg:wgp>
                      <wpg:cNvGrpSpPr/>
                      <wpg:grpSpPr>
                        <a:xfrm>
                          <a:off x="0" y="0"/>
                          <a:ext cx="1538605" cy="1818640"/>
                          <a:chOff x="0" y="0"/>
                          <a:chExt cx="1538605" cy="1818640"/>
                        </a:xfrm>
                      </wpg:grpSpPr>
                      <pic:pic xmlns:pic="http://schemas.openxmlformats.org/drawingml/2006/picture">
                        <pic:nvPicPr>
                          <pic:cNvPr id="1" name="Picture 1" descr="A close up of a logo&#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538605" cy="1818640"/>
                          </a:xfrm>
                          <a:prstGeom prst="rect">
                            <a:avLst/>
                          </a:prstGeom>
                        </pic:spPr>
                      </pic:pic>
                      <wps:wsp>
                        <wps:cNvPr id="2" name="Oval 2"/>
                        <wps:cNvSpPr/>
                        <wps:spPr>
                          <a:xfrm>
                            <a:off x="365760" y="1260909"/>
                            <a:ext cx="287655" cy="287655"/>
                          </a:xfrm>
                          <a:prstGeom prst="ellipse">
                            <a:avLst/>
                          </a:prstGeom>
                          <a:solidFill>
                            <a:srgbClr val="00B0F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712270" y="1357162"/>
                            <a:ext cx="287655" cy="287655"/>
                          </a:xfrm>
                          <a:prstGeom prst="ellipse">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654518" y="972151"/>
                            <a:ext cx="287655" cy="287655"/>
                          </a:xfrm>
                          <a:prstGeom prst="ellipse">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1029904" y="1126156"/>
                            <a:ext cx="287655" cy="287655"/>
                          </a:xfrm>
                          <a:prstGeom prst="ellipse">
                            <a:avLst/>
                          </a:prstGeom>
                          <a:solidFill>
                            <a:srgbClr val="D883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173255" y="933650"/>
                            <a:ext cx="287655" cy="287655"/>
                          </a:xfrm>
                          <a:prstGeom prst="ellipse">
                            <a:avLst/>
                          </a:prstGeom>
                          <a:solidFill>
                            <a:srgbClr val="FFC000"/>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DE10D3C" id="Group 7" o:spid="_x0000_s1026" style="position:absolute;margin-left:96.25pt;margin-top:3.3pt;width:121.15pt;height:143.2pt;z-index:251665408" coordsize="15386,18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close up of a logo&#10;&#10;Description automatically generated" style="position:absolute;width:15386;height:1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">
                  <v:imagedata r:id="rId8" o:title="A close up of a logo&#10;&#10;Description automatically generated"/>
                </v:shape>
                <v:oval id="Oval 2" o:spid="_x0000_s1028" style="position:absolute;left:3657;top:12609;width:2877;height:2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" fillcolor="#00b0f0" strokecolor="#0070c0" strokeweight="1pt">
                  <v:stroke joinstyle="miter"/>
                </v:oval>
                <v:oval id="Oval 3" o:spid="_x0000_s1029" style="position:absolute;left:7122;top:13571;width:287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" fillcolor="#92d050" strokecolor="#00b050" strokeweight="1pt">
                  <v:stroke joinstyle="miter"/>
                </v:oval>
                <v:oval id="Oval 4" o:spid="_x0000_s1030" style="position:absolute;left:6545;top:9721;width:287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" fillcolor="yellow" strokecolor="#ffc000 [3207]" strokeweight="1pt">
                  <v:stroke joinstyle="miter"/>
                </v:oval>
                <v:oval id="Oval 5" o:spid="_x0000_s1031" style="position:absolute;left:10299;top:11261;width:2876;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" fillcolor="#d883ff" strokecolor="#7030a0" strokeweight="1pt">
                  <v:stroke joinstyle="miter"/>
                </v:oval>
                <v:oval id="Oval 6" o:spid="_x0000_s1032" style="position:absolute;left:1732;top:9336;width:2877;height:2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" fillcolor="#ffc000" strokecolor="#ed7d31 [3205]" strokeweight="1pt">
                  <v:stroke joinstyle="miter"/>
                </v:oval>
              </v:group>
            </w:pict>
          </mc:Fallback>
        </mc:AlternateContent>
      </w:r>
    </w:p>
    <w:p w14:paraId="591B214E" w14:textId="2571CCD6" w:rsidR="004319C8" w:rsidRDefault="004319C8" w:rsidP="004319C8"/>
    <w:p w14:paraId="339F60F8" w14:textId="03A6F653" w:rsidR="004319C8" w:rsidRDefault="004319C8" w:rsidP="004319C8"/>
    <w:p w14:paraId="64072E64" w14:textId="77777777" w:rsidR="00A65EC7" w:rsidRDefault="00A65EC7" w:rsidP="004319C8"/>
    <w:p w14:paraId="43868600" w14:textId="77777777" w:rsidR="00A65EC7" w:rsidRDefault="00A65EC7" w:rsidP="004319C8"/>
    <w:p w14:paraId="28E87145" w14:textId="4223B9BE" w:rsidR="00A65EC7" w:rsidRDefault="00A65EC7" w:rsidP="004319C8"/>
    <w:p w14:paraId="6B1D10CC" w14:textId="77FE717A" w:rsidR="00A65EC7" w:rsidRDefault="00A65EC7" w:rsidP="004319C8"/>
    <w:p w14:paraId="6F267539" w14:textId="77777777" w:rsidR="00A65EC7" w:rsidRDefault="00A65EC7" w:rsidP="004319C8"/>
    <w:p w14:paraId="1617FDBE" w14:textId="5966833F" w:rsidR="00A65EC7" w:rsidRDefault="00A65EC7" w:rsidP="004319C8"/>
    <w:p w14:paraId="66304D32" w14:textId="77777777" w:rsidR="00A65EC7" w:rsidRDefault="00A65EC7" w:rsidP="004319C8"/>
    <w:p w14:paraId="53E6843E" w14:textId="67BE67EC" w:rsidR="00A65EC7" w:rsidRDefault="00A65EC7" w:rsidP="004319C8"/>
    <w:p w14:paraId="47E98E35" w14:textId="54AFA90B" w:rsidR="00A65EC7" w:rsidRDefault="002A4F69" w:rsidP="00A65EC7">
      <w:pPr>
        <w:pStyle w:val="ListParagraph"/>
        <w:numPr>
          <w:ilvl w:val="0"/>
          <w:numId w:val="1"/>
        </w:numPr>
      </w:pPr>
      <w:r>
        <w:rPr>
          <w:noProof/>
          <w:lang w:eastAsia="en-GB"/>
        </w:rPr>
        <w:drawing>
          <wp:anchor distT="0" distB="0" distL="114300" distR="114300" simplePos="0" relativeHeight="251666432" behindDoc="1" locked="0" layoutInCell="1" allowOverlap="1" wp14:anchorId="16CAC850" wp14:editId="2039060A">
            <wp:simplePos x="0" y="0"/>
            <wp:positionH relativeFrom="column">
              <wp:posOffset>3561348</wp:posOffset>
            </wp:positionH>
            <wp:positionV relativeFrom="paragraph">
              <wp:posOffset>354197</wp:posOffset>
            </wp:positionV>
            <wp:extent cx="1395095" cy="1509395"/>
            <wp:effectExtent l="0" t="0" r="1905" b="1905"/>
            <wp:wrapTight wrapText="bothSides">
              <wp:wrapPolygon edited="0">
                <wp:start x="0" y="0"/>
                <wp:lineTo x="0" y="21446"/>
                <wp:lineTo x="21433" y="21446"/>
                <wp:lineTo x="21433" y="0"/>
                <wp:lineTo x="0" y="0"/>
              </wp:wrapPolygon>
            </wp:wrapTight>
            <wp:docPr id="8" name="Picture 8" descr="A picture containing indoor, white, remot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in-qimg-3833bdec47012437c3528aabc208fdb3.jpg"/>
                    <pic:cNvPicPr/>
                  </pic:nvPicPr>
                  <pic:blipFill rotWithShape="1">
                    <a:blip r:embed="rId9">
                      <a:extLst>
                        <a:ext uri="{28A0092B-C50C-407E-A947-70E740481C1C}">
                          <a14:useLocalDpi xmlns:a14="http://schemas.microsoft.com/office/drawing/2010/main" val="0"/>
                        </a:ext>
                      </a:extLst>
                    </a:blip>
                    <a:srcRect t="9799" r="55654"/>
                    <a:stretch/>
                  </pic:blipFill>
                  <pic:spPr bwMode="auto">
                    <a:xfrm>
                      <a:off x="0" y="0"/>
                      <a:ext cx="1395095" cy="1509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5EC7">
        <w:t>Nathan rolls a six sided dice</w:t>
      </w:r>
      <w:r w:rsidR="0007275B">
        <w:t xml:space="preserve"> four times. What is the probability that each throw was an even number?</w:t>
      </w:r>
    </w:p>
    <w:p w14:paraId="20B12053" w14:textId="2F2433A6" w:rsidR="0007275B" w:rsidRDefault="0007275B" w:rsidP="0007275B"/>
    <w:p w14:paraId="46C36A8F" w14:textId="762A6D4A" w:rsidR="0007275B" w:rsidRDefault="0007275B" w:rsidP="0007275B"/>
    <w:p w14:paraId="1D5DB80F" w14:textId="71F4E7AE" w:rsidR="0007275B" w:rsidRDefault="0007275B" w:rsidP="0007275B"/>
    <w:p w14:paraId="5B68F280" w14:textId="53C2E591" w:rsidR="002A4F69" w:rsidRDefault="002A4F69" w:rsidP="0007275B"/>
    <w:p w14:paraId="76EDC703" w14:textId="1AF8A80B" w:rsidR="002A4F69" w:rsidRDefault="002A4F69" w:rsidP="0007275B"/>
    <w:p w14:paraId="50535B7A" w14:textId="28E93AFA" w:rsidR="002A4F69" w:rsidRDefault="002A4F69" w:rsidP="0007275B"/>
    <w:p w14:paraId="168852A1" w14:textId="06D69ABF" w:rsidR="002A4F69" w:rsidRDefault="002A4F69" w:rsidP="0007275B"/>
    <w:p w14:paraId="71FB43F6" w14:textId="77777777" w:rsidR="002A4F69" w:rsidRDefault="002A4F69" w:rsidP="0007275B"/>
    <w:p w14:paraId="331C680D" w14:textId="77777777" w:rsidR="0007275B" w:rsidRDefault="0007275B" w:rsidP="0007275B"/>
    <w:p w14:paraId="142F52B9" w14:textId="5FCCA3F2" w:rsidR="003A69F1" w:rsidRDefault="000D1CDF" w:rsidP="0007275B">
      <w:pPr>
        <w:pStyle w:val="ListParagraph"/>
        <w:numPr>
          <w:ilvl w:val="0"/>
          <w:numId w:val="1"/>
        </w:numPr>
      </w:pPr>
      <w:r>
        <w:t>Alexis</w:t>
      </w:r>
      <w:r w:rsidR="008F2069">
        <w:t xml:space="preserve"> is writing out a list of numbers from 1-10 in a random order.</w:t>
      </w:r>
    </w:p>
    <w:p w14:paraId="2D399887" w14:textId="77777777" w:rsidR="003A69F1" w:rsidRDefault="003A69F1" w:rsidP="003A69F1"/>
    <w:p w14:paraId="783DB786" w14:textId="4272A765" w:rsidR="0007275B" w:rsidRDefault="003A69F1" w:rsidP="003A69F1">
      <w:pPr>
        <w:pStyle w:val="ListParagraph"/>
        <w:numPr>
          <w:ilvl w:val="1"/>
          <w:numId w:val="1"/>
        </w:numPr>
      </w:pPr>
      <w:r>
        <w:t>What is the probability that seven is her first number?</w:t>
      </w:r>
    </w:p>
    <w:p w14:paraId="438C9EB0" w14:textId="77777777" w:rsidR="003A69F1" w:rsidRDefault="003A69F1" w:rsidP="003A69F1"/>
    <w:p w14:paraId="0A48798F" w14:textId="4F719D66" w:rsidR="003A69F1" w:rsidRDefault="003A69F1" w:rsidP="003A69F1">
      <w:pPr>
        <w:pStyle w:val="ListParagraph"/>
        <w:numPr>
          <w:ilvl w:val="1"/>
          <w:numId w:val="1"/>
        </w:numPr>
      </w:pPr>
      <w:r>
        <w:t>What is the probability that she chooses an odd number first?</w:t>
      </w:r>
    </w:p>
    <w:p w14:paraId="54B026B9" w14:textId="321296F4" w:rsidR="003A69F1" w:rsidRDefault="003A69F1" w:rsidP="003A69F1"/>
    <w:p w14:paraId="0E35D680" w14:textId="22331FE2" w:rsidR="003A69F1" w:rsidRDefault="003A69F1" w:rsidP="003A69F1"/>
    <w:p w14:paraId="1ED193F4" w14:textId="051D5836" w:rsidR="003A69F1" w:rsidRDefault="006F5FEE" w:rsidP="0007275B">
      <w:pPr>
        <w:pStyle w:val="ListParagraph"/>
        <w:numPr>
          <w:ilvl w:val="0"/>
          <w:numId w:val="1"/>
        </w:numPr>
      </w:pPr>
      <w:r>
        <w:t xml:space="preserve">List all the numbers </w:t>
      </w:r>
      <w:r w:rsidR="00DB43E3">
        <w:t>this spinning top can show when it lands after spinning</w:t>
      </w:r>
      <w:bookmarkStart w:id="0" w:name="_GoBack"/>
      <w:bookmarkEnd w:id="0"/>
    </w:p>
    <w:p w14:paraId="04CEF4D1" w14:textId="71FF9519" w:rsidR="00746764" w:rsidRDefault="00746764" w:rsidP="00746764">
      <w:pPr>
        <w:ind w:left="360"/>
      </w:pPr>
    </w:p>
    <w:p w14:paraId="439A58B2" w14:textId="31739F69" w:rsidR="00746764" w:rsidRDefault="00804F4D" w:rsidP="00746764">
      <w:pPr>
        <w:pStyle w:val="ListParagraph"/>
        <w:numPr>
          <w:ilvl w:val="1"/>
          <w:numId w:val="1"/>
        </w:numPr>
      </w:pPr>
      <w:r>
        <w:rPr>
          <w:noProof/>
          <w:lang w:eastAsia="en-GB"/>
        </w:rPr>
        <mc:AlternateContent>
          <mc:Choice Requires="wpg">
            <w:drawing>
              <wp:anchor distT="0" distB="0" distL="114300" distR="114300" simplePos="0" relativeHeight="251685888" behindDoc="0" locked="0" layoutInCell="1" allowOverlap="1" wp14:anchorId="3BB73D7C" wp14:editId="74CC912F">
                <wp:simplePos x="0" y="0"/>
                <wp:positionH relativeFrom="column">
                  <wp:posOffset>4815840</wp:posOffset>
                </wp:positionH>
                <wp:positionV relativeFrom="paragraph">
                  <wp:posOffset>19050</wp:posOffset>
                </wp:positionV>
                <wp:extent cx="1232323" cy="1408853"/>
                <wp:effectExtent l="0" t="0" r="0" b="0"/>
                <wp:wrapNone/>
                <wp:docPr id="20" name="Group 20"/>
                <wp:cNvGraphicFramePr/>
                <a:graphic xmlns:a="http://schemas.openxmlformats.org/drawingml/2006/main">
                  <a:graphicData uri="http://schemas.microsoft.com/office/word/2010/wordprocessingGroup">
                    <wpg:wgp>
                      <wpg:cNvGrpSpPr/>
                      <wpg:grpSpPr>
                        <a:xfrm>
                          <a:off x="0" y="0"/>
                          <a:ext cx="1232323" cy="1408853"/>
                          <a:chOff x="0" y="0"/>
                          <a:chExt cx="1232323" cy="1408853"/>
                        </a:xfrm>
                      </wpg:grpSpPr>
                      <wps:wsp>
                        <wps:cNvPr id="14" name="Text Box 14"/>
                        <wps:cNvSpPr txBox="1"/>
                        <wps:spPr>
                          <a:xfrm>
                            <a:off x="0" y="270933"/>
                            <a:ext cx="440267" cy="386080"/>
                          </a:xfrm>
                          <a:prstGeom prst="rect">
                            <a:avLst/>
                          </a:prstGeom>
                          <a:noFill/>
                          <a:ln w="6350">
                            <a:noFill/>
                          </a:ln>
                        </wps:spPr>
                        <wps:txbx>
                          <w:txbxContent>
                            <w:p w14:paraId="2CB3710F" w14:textId="26E3C1CB" w:rsidR="004E1DE0" w:rsidRPr="0013678C" w:rsidRDefault="004E1DE0" w:rsidP="004E1DE0">
                              <w:pPr>
                                <w:jc w:val="center"/>
                                <w:rPr>
                                  <w:sz w:val="40"/>
                                  <w:szCs w:val="40"/>
                                </w:rPr>
                              </w:pPr>
                              <w:r w:rsidRPr="0013678C">
                                <w:rPr>
                                  <w:sz w:val="40"/>
                                  <w:szCs w:val="4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20320" y="731520"/>
                            <a:ext cx="480695" cy="386080"/>
                          </a:xfrm>
                          <a:prstGeom prst="rect">
                            <a:avLst/>
                          </a:prstGeom>
                          <a:noFill/>
                          <a:ln w="6350">
                            <a:noFill/>
                          </a:ln>
                        </wps:spPr>
                        <wps:txbx>
                          <w:txbxContent>
                            <w:p w14:paraId="4512C556" w14:textId="2B36CF40" w:rsidR="0013678C" w:rsidRPr="0013678C" w:rsidRDefault="0013678C" w:rsidP="0013678C">
                              <w:pPr>
                                <w:jc w:val="center"/>
                                <w:rPr>
                                  <w:sz w:val="40"/>
                                  <w:szCs w:val="40"/>
                                </w:rPr>
                              </w:pPr>
                              <w:r>
                                <w:rPr>
                                  <w:sz w:val="40"/>
                                  <w:szCs w:val="40"/>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738293" y="731520"/>
                            <a:ext cx="494030" cy="386080"/>
                          </a:xfrm>
                          <a:prstGeom prst="rect">
                            <a:avLst/>
                          </a:prstGeom>
                          <a:noFill/>
                          <a:ln w="6350">
                            <a:noFill/>
                          </a:ln>
                        </wps:spPr>
                        <wps:txbx>
                          <w:txbxContent>
                            <w:p w14:paraId="2987D811" w14:textId="50866121" w:rsidR="0013678C" w:rsidRPr="0013678C" w:rsidRDefault="00804F4D" w:rsidP="0013678C">
                              <w:pPr>
                                <w:jc w:val="center"/>
                                <w:rPr>
                                  <w:sz w:val="40"/>
                                  <w:szCs w:val="40"/>
                                </w:rPr>
                              </w:pPr>
                              <w:r>
                                <w:rPr>
                                  <w:sz w:val="40"/>
                                  <w:szCs w:val="40"/>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352213" y="0"/>
                            <a:ext cx="507788" cy="386080"/>
                          </a:xfrm>
                          <a:prstGeom prst="rect">
                            <a:avLst/>
                          </a:prstGeom>
                          <a:noFill/>
                          <a:ln w="6350">
                            <a:noFill/>
                          </a:ln>
                        </wps:spPr>
                        <wps:txbx>
                          <w:txbxContent>
                            <w:p w14:paraId="73B7E5F9" w14:textId="679DF268" w:rsidR="0013678C" w:rsidRPr="0013678C" w:rsidRDefault="0013678C" w:rsidP="0013678C">
                              <w:pPr>
                                <w:jc w:val="center"/>
                                <w:rPr>
                                  <w:sz w:val="40"/>
                                  <w:szCs w:val="40"/>
                                </w:rPr>
                              </w:pPr>
                              <w:r>
                                <w:rPr>
                                  <w:sz w:val="40"/>
                                  <w:szCs w:val="40"/>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419947" y="1022773"/>
                            <a:ext cx="440055" cy="386080"/>
                          </a:xfrm>
                          <a:prstGeom prst="rect">
                            <a:avLst/>
                          </a:prstGeom>
                          <a:noFill/>
                          <a:ln w="6350">
                            <a:noFill/>
                          </a:ln>
                        </wps:spPr>
                        <wps:txbx>
                          <w:txbxContent>
                            <w:p w14:paraId="41059CCA" w14:textId="15A4FFA5" w:rsidR="0013678C" w:rsidRPr="0013678C" w:rsidRDefault="00804F4D" w:rsidP="0013678C">
                              <w:pPr>
                                <w:jc w:val="center"/>
                                <w:rPr>
                                  <w:sz w:val="40"/>
                                  <w:szCs w:val="40"/>
                                </w:rPr>
                              </w:pPr>
                              <w:r>
                                <w:rPr>
                                  <w:sz w:val="40"/>
                                  <w:szCs w:val="4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765387" y="270933"/>
                            <a:ext cx="440267" cy="386080"/>
                          </a:xfrm>
                          <a:prstGeom prst="rect">
                            <a:avLst/>
                          </a:prstGeom>
                          <a:noFill/>
                          <a:ln w="6350">
                            <a:noFill/>
                          </a:ln>
                        </wps:spPr>
                        <wps:txbx>
                          <w:txbxContent>
                            <w:p w14:paraId="65011E10" w14:textId="7E5D36B9" w:rsidR="00804F4D" w:rsidRPr="0013678C" w:rsidRDefault="00804F4D" w:rsidP="00804F4D">
                              <w:pPr>
                                <w:jc w:val="center"/>
                                <w:rPr>
                                  <w:sz w:val="40"/>
                                  <w:szCs w:val="40"/>
                                </w:rPr>
                              </w:pPr>
                              <w:r>
                                <w:rPr>
                                  <w:sz w:val="40"/>
                                  <w:szCs w:val="4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BB73D7C" id="Group 20" o:spid="_x0000_s1026" style="position:absolute;left:0;text-align:left;margin-left:379.2pt;margin-top:1.5pt;width:97.05pt;height:110.95pt;z-index:251685888" coordsize="12323,14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">
                <v:shapetype id="_x0000_t202" coordsize="21600,21600" o:spt="202" path="m,l,21600r21600,l21600,xe">
                  <v:stroke joinstyle="miter"/>
                  <v:path gradientshapeok="t" o:connecttype="rect"/>
                </v:shapetype>
                <v:shape id="Text Box 14" o:spid="_x0000_s1027" type="#_x0000_t202" style="position:absolute;top:2709;width:4402;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" filled="f" stroked="f" strokeweight=".5pt">
                  <v:textbox>
                    <w:txbxContent>
                      <w:p w14:paraId="2CB3710F" w14:textId="26E3C1CB" w:rsidR="004E1DE0" w:rsidRPr="0013678C" w:rsidRDefault="004E1DE0" w:rsidP="004E1DE0">
                        <w:pPr>
                          <w:jc w:val="center"/>
                          <w:rPr>
                            <w:sz w:val="40"/>
                            <w:szCs w:val="40"/>
                          </w:rPr>
                        </w:pPr>
                        <w:r w:rsidRPr="0013678C">
                          <w:rPr>
                            <w:sz w:val="40"/>
                            <w:szCs w:val="40"/>
                          </w:rPr>
                          <w:t>9</w:t>
                        </w:r>
                      </w:p>
                    </w:txbxContent>
                  </v:textbox>
                </v:shape>
                <v:shape id="Text Box 15" o:spid="_x0000_s1028" type="#_x0000_t202" style="position:absolute;left:203;top:7315;width:4807;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" filled="f" stroked="f" strokeweight=".5pt">
                  <v:textbox>
                    <w:txbxContent>
                      <w:p w14:paraId="4512C556" w14:textId="2B36CF40" w:rsidR="0013678C" w:rsidRPr="0013678C" w:rsidRDefault="0013678C" w:rsidP="0013678C">
                        <w:pPr>
                          <w:jc w:val="center"/>
                          <w:rPr>
                            <w:sz w:val="40"/>
                            <w:szCs w:val="40"/>
                          </w:rPr>
                        </w:pPr>
                        <w:r>
                          <w:rPr>
                            <w:sz w:val="40"/>
                            <w:szCs w:val="40"/>
                          </w:rPr>
                          <w:t>14</w:t>
                        </w:r>
                      </w:p>
                    </w:txbxContent>
                  </v:textbox>
                </v:shape>
                <v:shape id="Text Box 16" o:spid="_x0000_s1029" type="#_x0000_t202" style="position:absolute;left:7382;top:7315;width:4941;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" filled="f" stroked="f" strokeweight=".5pt">
                  <v:textbox>
                    <w:txbxContent>
                      <w:p w14:paraId="2987D811" w14:textId="50866121" w:rsidR="0013678C" w:rsidRPr="0013678C" w:rsidRDefault="00804F4D" w:rsidP="0013678C">
                        <w:pPr>
                          <w:jc w:val="center"/>
                          <w:rPr>
                            <w:sz w:val="40"/>
                            <w:szCs w:val="40"/>
                          </w:rPr>
                        </w:pPr>
                        <w:r>
                          <w:rPr>
                            <w:sz w:val="40"/>
                            <w:szCs w:val="40"/>
                          </w:rPr>
                          <w:t>11</w:t>
                        </w:r>
                      </w:p>
                    </w:txbxContent>
                  </v:textbox>
                </v:shape>
                <v:shape id="Text Box 17" o:spid="_x0000_s1030" type="#_x0000_t202" style="position:absolute;left:3522;width:5078;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" filled="f" stroked="f" strokeweight=".5pt">
                  <v:textbox>
                    <w:txbxContent>
                      <w:p w14:paraId="73B7E5F9" w14:textId="679DF268" w:rsidR="0013678C" w:rsidRPr="0013678C" w:rsidRDefault="0013678C" w:rsidP="0013678C">
                        <w:pPr>
                          <w:jc w:val="center"/>
                          <w:rPr>
                            <w:sz w:val="40"/>
                            <w:szCs w:val="40"/>
                          </w:rPr>
                        </w:pPr>
                        <w:r>
                          <w:rPr>
                            <w:sz w:val="40"/>
                            <w:szCs w:val="40"/>
                          </w:rPr>
                          <w:t>12</w:t>
                        </w:r>
                      </w:p>
                    </w:txbxContent>
                  </v:textbox>
                </v:shape>
                <v:shape id="Text Box 18" o:spid="_x0000_s1031" type="#_x0000_t202" style="position:absolute;left:4199;top:10227;width:4401;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" filled="f" stroked="f" strokeweight=".5pt">
                  <v:textbox>
                    <w:txbxContent>
                      <w:p w14:paraId="41059CCA" w14:textId="15A4FFA5" w:rsidR="0013678C" w:rsidRPr="0013678C" w:rsidRDefault="00804F4D" w:rsidP="0013678C">
                        <w:pPr>
                          <w:jc w:val="center"/>
                          <w:rPr>
                            <w:sz w:val="40"/>
                            <w:szCs w:val="40"/>
                          </w:rPr>
                        </w:pPr>
                        <w:r>
                          <w:rPr>
                            <w:sz w:val="40"/>
                            <w:szCs w:val="40"/>
                          </w:rPr>
                          <w:t>6</w:t>
                        </w:r>
                      </w:p>
                    </w:txbxContent>
                  </v:textbox>
                </v:shape>
                <v:shape id="Text Box 19" o:spid="_x0000_s1032" type="#_x0000_t202" style="position:absolute;left:7653;top:2709;width:4403;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" filled="f" stroked="f" strokeweight=".5pt">
                  <v:textbox>
                    <w:txbxContent>
                      <w:p w14:paraId="65011E10" w14:textId="7E5D36B9" w:rsidR="00804F4D" w:rsidRPr="0013678C" w:rsidRDefault="00804F4D" w:rsidP="00804F4D">
                        <w:pPr>
                          <w:jc w:val="center"/>
                          <w:rPr>
                            <w:sz w:val="40"/>
                            <w:szCs w:val="40"/>
                          </w:rPr>
                        </w:pPr>
                        <w:r>
                          <w:rPr>
                            <w:sz w:val="40"/>
                            <w:szCs w:val="40"/>
                          </w:rPr>
                          <w:t>4</w:t>
                        </w:r>
                      </w:p>
                    </w:txbxContent>
                  </v:textbox>
                </v:shape>
              </v:group>
            </w:pict>
          </mc:Fallback>
        </mc:AlternateContent>
      </w:r>
      <w:r w:rsidR="004E1DE0">
        <w:rPr>
          <w:noProof/>
          <w:lang w:eastAsia="en-GB"/>
        </w:rPr>
        <mc:AlternateContent>
          <mc:Choice Requires="wpg">
            <w:drawing>
              <wp:anchor distT="0" distB="0" distL="114300" distR="114300" simplePos="0" relativeHeight="251673600" behindDoc="0" locked="0" layoutInCell="1" allowOverlap="1" wp14:anchorId="252E93A1" wp14:editId="1D541BEF">
                <wp:simplePos x="0" y="0"/>
                <wp:positionH relativeFrom="column">
                  <wp:posOffset>4696287</wp:posOffset>
                </wp:positionH>
                <wp:positionV relativeFrom="paragraph">
                  <wp:posOffset>21220</wp:posOffset>
                </wp:positionV>
                <wp:extent cx="1440863" cy="1440000"/>
                <wp:effectExtent l="12700" t="0" r="6985" b="20955"/>
                <wp:wrapNone/>
                <wp:docPr id="13" name="Group 13"/>
                <wp:cNvGraphicFramePr/>
                <a:graphic xmlns:a="http://schemas.openxmlformats.org/drawingml/2006/main">
                  <a:graphicData uri="http://schemas.microsoft.com/office/word/2010/wordprocessingGroup">
                    <wpg:wgp>
                      <wpg:cNvGrpSpPr/>
                      <wpg:grpSpPr>
                        <a:xfrm>
                          <a:off x="0" y="0"/>
                          <a:ext cx="1440863" cy="1440000"/>
                          <a:chOff x="0" y="0"/>
                          <a:chExt cx="1440863" cy="1440000"/>
                        </a:xfrm>
                      </wpg:grpSpPr>
                      <wps:wsp>
                        <wps:cNvPr id="9" name="Hexagon 9"/>
                        <wps:cNvSpPr/>
                        <wps:spPr>
                          <a:xfrm>
                            <a:off x="863" y="0"/>
                            <a:ext cx="1440000" cy="1440000"/>
                          </a:xfrm>
                          <a:prstGeom prst="hexagon">
                            <a:avLst/>
                          </a:prstGeom>
                          <a:solidFill>
                            <a:schemeClr val="accent4">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Connector 10"/>
                        <wps:cNvCnPr/>
                        <wps:spPr>
                          <a:xfrm>
                            <a:off x="358066" y="0"/>
                            <a:ext cx="719092" cy="143954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a:off x="0" y="719091"/>
                            <a:ext cx="1440408"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H="1">
                            <a:off x="358066" y="0"/>
                            <a:ext cx="718820" cy="143934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1C48EBA" id="Group 13" o:spid="_x0000_s1026" style="position:absolute;margin-left:369.8pt;margin-top:1.65pt;width:113.45pt;height:113.4pt;z-index:251673600" coordsize="14408,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9" o:spid="_x0000_s1027" type="#_x0000_t9" style="position:absolute;left:8;width:14400;height:14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" fillcolor="#fff2cc [663]" strokecolor="black [3213]" strokeweight="1pt"/>
                <v:line id="Straight Connector 10" o:spid="_x0000_s1028" style="position:absolute;visibility:visible;mso-wrap-style:square" from="3580,0" to="10771,14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" strokecolor="black [3213]" strokeweight="1pt">
                  <v:stroke joinstyle="miter"/>
                </v:line>
                <v:line id="Straight Connector 11" o:spid="_x0000_s1029" style="position:absolute;visibility:visible;mso-wrap-style:square" from="0,7190" to="14404,7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" strokecolor="black [3213]" strokeweight="1pt">
                  <v:stroke joinstyle="miter"/>
                </v:line>
                <v:line id="Straight Connector 12" o:spid="_x0000_s1030" style="position:absolute;flip:x;visibility:visible;mso-wrap-style:square" from="3580,0" to="10768,14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" strokecolor="black [3213]" strokeweight="1pt">
                  <v:stroke joinstyle="miter"/>
                </v:line>
              </v:group>
            </w:pict>
          </mc:Fallback>
        </mc:AlternateContent>
      </w:r>
      <w:r w:rsidR="004E1DE0">
        <w:t>A number less than</w:t>
      </w:r>
      <w:r>
        <w:t xml:space="preserve"> 10</w:t>
      </w:r>
    </w:p>
    <w:p w14:paraId="59A80F89" w14:textId="10659D06" w:rsidR="004E1DE0" w:rsidRDefault="00804F4D" w:rsidP="00746764">
      <w:pPr>
        <w:pStyle w:val="ListParagraph"/>
        <w:numPr>
          <w:ilvl w:val="1"/>
          <w:numId w:val="1"/>
        </w:numPr>
      </w:pPr>
      <w:r>
        <w:t>An even number</w:t>
      </w:r>
    </w:p>
    <w:p w14:paraId="2545AE7F" w14:textId="773029CB" w:rsidR="002F4D09" w:rsidRDefault="002F4D09" w:rsidP="00746764">
      <w:pPr>
        <w:pStyle w:val="ListParagraph"/>
        <w:numPr>
          <w:ilvl w:val="1"/>
          <w:numId w:val="1"/>
        </w:numPr>
      </w:pPr>
      <w:r>
        <w:t>A factor of 42</w:t>
      </w:r>
    </w:p>
    <w:p w14:paraId="6899CF6A" w14:textId="36EA9945" w:rsidR="00804F4D" w:rsidRDefault="00804F4D" w:rsidP="00746764">
      <w:pPr>
        <w:pStyle w:val="ListParagraph"/>
        <w:numPr>
          <w:ilvl w:val="1"/>
          <w:numId w:val="1"/>
        </w:numPr>
      </w:pPr>
      <w:r>
        <w:t>A multiple of 3</w:t>
      </w:r>
    </w:p>
    <w:p w14:paraId="6106B3D9" w14:textId="4AEB7B0D" w:rsidR="00804F4D" w:rsidRDefault="002F4D09" w:rsidP="00746764">
      <w:pPr>
        <w:pStyle w:val="ListParagraph"/>
        <w:numPr>
          <w:ilvl w:val="1"/>
          <w:numId w:val="1"/>
        </w:numPr>
      </w:pPr>
      <w:r>
        <w:t>A square number</w:t>
      </w:r>
    </w:p>
    <w:p w14:paraId="46DC7DA9" w14:textId="68327D5B" w:rsidR="002F4D09" w:rsidRDefault="002F4D09" w:rsidP="00746764">
      <w:pPr>
        <w:pStyle w:val="ListParagraph"/>
        <w:numPr>
          <w:ilvl w:val="1"/>
          <w:numId w:val="1"/>
        </w:numPr>
      </w:pPr>
      <w:r>
        <w:t>A factor of 36</w:t>
      </w:r>
    </w:p>
    <w:p w14:paraId="73FFFA80" w14:textId="6D73D956" w:rsidR="002F4D09" w:rsidRDefault="002F4D09" w:rsidP="00746764">
      <w:pPr>
        <w:pStyle w:val="ListParagraph"/>
        <w:numPr>
          <w:ilvl w:val="1"/>
          <w:numId w:val="1"/>
        </w:numPr>
      </w:pPr>
      <w:r>
        <w:t>A cubed number</w:t>
      </w:r>
    </w:p>
    <w:p w14:paraId="006C743D" w14:textId="58AA372E" w:rsidR="003F2EEC" w:rsidRDefault="003F2EEC" w:rsidP="001E6C77"/>
    <w:p w14:paraId="7C8F9547" w14:textId="2757D3BF" w:rsidR="00A324B1" w:rsidRDefault="00063EB8" w:rsidP="001E6C77">
      <w:r>
        <w:lastRenderedPageBreak/>
        <w:t>Answers</w:t>
      </w:r>
    </w:p>
    <w:p w14:paraId="6B487885" w14:textId="56A88D32" w:rsidR="00A324B1" w:rsidRDefault="00A324B1" w:rsidP="00A324B1">
      <w:pPr>
        <w:pStyle w:val="ListParagraph"/>
        <w:numPr>
          <w:ilvl w:val="0"/>
          <w:numId w:val="3"/>
        </w:numPr>
      </w:pPr>
      <w:r>
        <w:t xml:space="preserve">There is one purple marble in the bag, so no matter how many marbles are pulled out each child only has a 1 in 5 or </w:t>
      </w:r>
      <w:proofErr w:type="gramStart"/>
      <w:r>
        <w:rPr>
          <w:rFonts w:cstheme="minorHAnsi"/>
        </w:rPr>
        <w:t>⅕</w:t>
      </w:r>
      <w:r>
        <w:t xml:space="preserve">  or</w:t>
      </w:r>
      <w:proofErr w:type="gramEnd"/>
      <w:r>
        <w:t xml:space="preserve"> 20% chance that one of the two marbles pulled out will be purple.</w:t>
      </w:r>
    </w:p>
    <w:p w14:paraId="4A806764" w14:textId="6392CF19" w:rsidR="00A324B1" w:rsidRDefault="00A324B1" w:rsidP="00A324B1"/>
    <w:p w14:paraId="6D3EA6A0" w14:textId="467A9954" w:rsidR="00A324B1" w:rsidRDefault="00A324B1" w:rsidP="00A324B1">
      <w:pPr>
        <w:pStyle w:val="ListParagraph"/>
        <w:numPr>
          <w:ilvl w:val="0"/>
          <w:numId w:val="3"/>
        </w:numPr>
      </w:pPr>
      <w:r>
        <w:t>There are 3 even numbers on a dice 2, 4, 6.  Each throw would mean 1 out of 2 chances that it would be an even number (or ½ or 50%).  If Nathan threw the dice four times that would mean that it is now out of 6 x 4 options, 6 sides, 4 throws = 24, but there are still half of the numbers odd and half of the numbers even, so the answer is that the probability that Nathan would throw an even number is 12 out of 24 or ½ or 50%. It stays the same.</w:t>
      </w:r>
    </w:p>
    <w:p w14:paraId="3771E549" w14:textId="77777777" w:rsidR="00A324B1" w:rsidRDefault="00A324B1" w:rsidP="00A324B1">
      <w:pPr>
        <w:pStyle w:val="ListParagraph"/>
      </w:pPr>
    </w:p>
    <w:p w14:paraId="6858F312" w14:textId="67498CDF" w:rsidR="00A324B1" w:rsidRDefault="00A324B1" w:rsidP="00A324B1">
      <w:pPr>
        <w:pStyle w:val="ListParagraph"/>
        <w:numPr>
          <w:ilvl w:val="0"/>
          <w:numId w:val="3"/>
        </w:numPr>
      </w:pPr>
      <w:r>
        <w:t>a.</w:t>
      </w:r>
      <w:r>
        <w:tab/>
        <w:t>If there are 10 cards, numbered 1 to 10 then there is only one number 7 card. So there is only 1 chance out of 10 that the card pulled out is a 7. Answer = 1 out of 10 or 1/10.</w:t>
      </w:r>
    </w:p>
    <w:p w14:paraId="36EF062A" w14:textId="77777777" w:rsidR="00A324B1" w:rsidRDefault="00A324B1" w:rsidP="00A324B1">
      <w:pPr>
        <w:pStyle w:val="ListParagraph"/>
      </w:pPr>
    </w:p>
    <w:p w14:paraId="0BAE408D" w14:textId="2187E295" w:rsidR="00A324B1" w:rsidRDefault="00A324B1" w:rsidP="00A324B1">
      <w:pPr>
        <w:pStyle w:val="ListParagraph"/>
      </w:pPr>
      <w:r>
        <w:t>b.</w:t>
      </w:r>
      <w:r>
        <w:tab/>
        <w:t xml:space="preserve">For the probability of choosing an odd number, you need to see how many odd numbers are there; 1, 3, 5, 7, 9 – five odd numbers altogether. So the probability of pulling out an </w:t>
      </w:r>
      <w:r w:rsidR="0048766A">
        <w:t>odd number is 5 out of 10 or 5/10 or 1 out of every 2 or ½ or 50%. They all mean the same thing.</w:t>
      </w:r>
    </w:p>
    <w:p w14:paraId="1A1C1829" w14:textId="6DBBC385" w:rsidR="0048766A" w:rsidRDefault="0048766A" w:rsidP="0048766A"/>
    <w:p w14:paraId="5748C046" w14:textId="5A29DFB8" w:rsidR="0048766A" w:rsidRDefault="0048766A" w:rsidP="0048766A">
      <w:pPr>
        <w:pStyle w:val="ListParagraph"/>
        <w:numPr>
          <w:ilvl w:val="0"/>
          <w:numId w:val="3"/>
        </w:numPr>
      </w:pPr>
      <w:r>
        <w:t>6 options on the spinning top</w:t>
      </w:r>
      <w:r w:rsidR="00063EB8">
        <w:t xml:space="preserve"> 4, 6, 9, 11, 12, 14</w:t>
      </w:r>
    </w:p>
    <w:p w14:paraId="064CF965" w14:textId="10CA017C" w:rsidR="0048766A" w:rsidRDefault="0048766A" w:rsidP="0048766A">
      <w:pPr>
        <w:pStyle w:val="ListParagraph"/>
        <w:numPr>
          <w:ilvl w:val="1"/>
          <w:numId w:val="3"/>
        </w:numPr>
      </w:pPr>
      <w:r>
        <w:t>There are 3 numbers under 10 and 3 numbers over 10 so the answer is 3 out of 6, which means the same as 1 out of every 2 spun or 50% or ½.</w:t>
      </w:r>
    </w:p>
    <w:p w14:paraId="30A7B050" w14:textId="4D08D48D" w:rsidR="0048766A" w:rsidRDefault="0048766A" w:rsidP="0048766A">
      <w:pPr>
        <w:pStyle w:val="ListParagraph"/>
        <w:numPr>
          <w:ilvl w:val="1"/>
          <w:numId w:val="3"/>
        </w:numPr>
      </w:pPr>
      <w:r>
        <w:t xml:space="preserve">Four of the six numbers are even numbers; 4, 6, 12, 14. So that means that for every spin there is a 4 out of 6 chance that they will spin an even number. A simpler way to </w:t>
      </w:r>
      <w:r w:rsidR="00063EB8">
        <w:t>write that</w:t>
      </w:r>
      <w:r>
        <w:t xml:space="preserve"> is 2 out of 3 chances, </w:t>
      </w:r>
      <w:r>
        <w:rPr>
          <w:rFonts w:cstheme="minorHAnsi"/>
        </w:rPr>
        <w:t>⅔</w:t>
      </w:r>
      <w:r>
        <w:t xml:space="preserve"> or 66</w:t>
      </w:r>
      <w:r>
        <w:rPr>
          <w:rFonts w:cstheme="minorHAnsi"/>
        </w:rPr>
        <w:t>⅔</w:t>
      </w:r>
      <w:r>
        <w:t>%.</w:t>
      </w:r>
    </w:p>
    <w:p w14:paraId="7CA2A24C" w14:textId="6B0ACF94" w:rsidR="0048766A" w:rsidRDefault="0048766A" w:rsidP="0048766A">
      <w:pPr>
        <w:pStyle w:val="ListParagraph"/>
        <w:numPr>
          <w:ilvl w:val="1"/>
          <w:numId w:val="3"/>
        </w:numPr>
      </w:pPr>
      <w:r>
        <w:t xml:space="preserve">When you think of factors or 42 you need to think of multiples in pairs. If you start with the tables that you know the factors are; 1 and 42, 2 and 21, 3 and 14, 4 doesn’t divide evenly so it’s not one, nor is 5, 6 and 7 times together to make 42, 8,9 and 10 don’t divide evenly so they aren’t factors. So we are looking at 1, 2, 3, 6, 7, 14, 21, 42.  Which of those numbers are on the spinner? 6 and 14. Your answer is then going to be 2 out of 6 options or to simplify 1 out of every three spins, </w:t>
      </w:r>
      <w:r>
        <w:rPr>
          <w:rFonts w:cstheme="minorHAnsi"/>
        </w:rPr>
        <w:t>⅓</w:t>
      </w:r>
      <w:r>
        <w:t>, or 33</w:t>
      </w:r>
      <w:r>
        <w:rPr>
          <w:rFonts w:cstheme="minorHAnsi"/>
        </w:rPr>
        <w:t>⅓</w:t>
      </w:r>
      <w:r>
        <w:t>% chance to score a factor of 42.</w:t>
      </w:r>
    </w:p>
    <w:p w14:paraId="18CA4519" w14:textId="5B022174" w:rsidR="0048766A" w:rsidRDefault="0048766A" w:rsidP="0048766A">
      <w:pPr>
        <w:pStyle w:val="ListParagraph"/>
        <w:numPr>
          <w:ilvl w:val="1"/>
          <w:numId w:val="3"/>
        </w:numPr>
      </w:pPr>
      <w:r>
        <w:t>For a multiple of 3 you need to look at each of the numbers and see if 3 divides evenly into that number. Using our tables knowledge to help us we know that 6, 9 and 12 can be divided evenly by 3. 4, 11 and 14 can’t so they are not options. Your answer then is that you have a 3 out of 6 chance or simplified a 1 out of 2 chance, ½ or 50% chance of getting a multiple of 3.</w:t>
      </w:r>
    </w:p>
    <w:p w14:paraId="7BCA584C" w14:textId="3A33A475" w:rsidR="0048766A" w:rsidRDefault="00063EB8" w:rsidP="0048766A">
      <w:pPr>
        <w:pStyle w:val="ListParagraph"/>
        <w:numPr>
          <w:ilvl w:val="1"/>
          <w:numId w:val="3"/>
        </w:numPr>
      </w:pPr>
      <w:r>
        <w:t>A square number is the answer when a number is multiplied by itself; for example, 2 x 2 = 4, 3 x 3 = 9, 4 x 4 = 16, 5 x 5 = 25 and so on. Look at the numbers on the spinner 4, 6, 9, 11, 12, 14. We know that there aren’t many square numbers; 4, 9, 16, 25, 36, 49, 64, 81, 100, etc.   Our answer is how many of the numbers match up – 4 and 9 so 2 out of 6 options. The same probability as for c.</w:t>
      </w:r>
    </w:p>
    <w:p w14:paraId="6A38FD3C" w14:textId="155E83FD" w:rsidR="00063EB8" w:rsidRDefault="00063EB8" w:rsidP="0048766A">
      <w:pPr>
        <w:pStyle w:val="ListParagraph"/>
        <w:numPr>
          <w:ilvl w:val="1"/>
          <w:numId w:val="3"/>
        </w:numPr>
      </w:pPr>
      <w:r>
        <w:t>Cubed numbers 2x2x2=8, 3x3x3=27, 4x4x4=64. There aren’t any cubed numbers on the spinner so 0 out of 6 is the answer.</w:t>
      </w:r>
    </w:p>
    <w:sectPr w:rsidR="00063EB8" w:rsidSect="00A24F96">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894B8" w14:textId="77777777" w:rsidR="00330E4B" w:rsidRDefault="00330E4B" w:rsidP="00EC7CAA">
      <w:r>
        <w:separator/>
      </w:r>
    </w:p>
  </w:endnote>
  <w:endnote w:type="continuationSeparator" w:id="0">
    <w:p w14:paraId="75F75D12" w14:textId="77777777" w:rsidR="00330E4B" w:rsidRDefault="00330E4B" w:rsidP="00EC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809D0" w14:textId="0EB30F02" w:rsidR="00EC7CAA" w:rsidRDefault="00EC7CAA">
    <w:pPr>
      <w:pStyle w:val="Footer"/>
    </w:pPr>
    <w:r>
      <w:t>SMcD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3E295" w14:textId="77777777" w:rsidR="00330E4B" w:rsidRDefault="00330E4B" w:rsidP="00EC7CAA">
      <w:r>
        <w:separator/>
      </w:r>
    </w:p>
  </w:footnote>
  <w:footnote w:type="continuationSeparator" w:id="0">
    <w:p w14:paraId="75E93797" w14:textId="77777777" w:rsidR="00330E4B" w:rsidRDefault="00330E4B" w:rsidP="00EC7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56F98"/>
    <w:multiLevelType w:val="hybridMultilevel"/>
    <w:tmpl w:val="C5BAF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6C6121"/>
    <w:multiLevelType w:val="hybridMultilevel"/>
    <w:tmpl w:val="FE6E76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FB158D"/>
    <w:multiLevelType w:val="hybridMultilevel"/>
    <w:tmpl w:val="E56AC4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DFF"/>
    <w:rsid w:val="00042DFF"/>
    <w:rsid w:val="00063EB8"/>
    <w:rsid w:val="0007275B"/>
    <w:rsid w:val="000D1CDF"/>
    <w:rsid w:val="0013678C"/>
    <w:rsid w:val="001E6C77"/>
    <w:rsid w:val="00247A07"/>
    <w:rsid w:val="002A4F69"/>
    <w:rsid w:val="002F4D09"/>
    <w:rsid w:val="00330E4B"/>
    <w:rsid w:val="003A69F1"/>
    <w:rsid w:val="003D29ED"/>
    <w:rsid w:val="003F2EEC"/>
    <w:rsid w:val="004319C8"/>
    <w:rsid w:val="0048766A"/>
    <w:rsid w:val="004E1DE0"/>
    <w:rsid w:val="005B256C"/>
    <w:rsid w:val="006D5AAB"/>
    <w:rsid w:val="006F5FEE"/>
    <w:rsid w:val="00746764"/>
    <w:rsid w:val="00761D22"/>
    <w:rsid w:val="00804F4D"/>
    <w:rsid w:val="008F2069"/>
    <w:rsid w:val="00A24F96"/>
    <w:rsid w:val="00A324B1"/>
    <w:rsid w:val="00A65EC7"/>
    <w:rsid w:val="00C60185"/>
    <w:rsid w:val="00D15509"/>
    <w:rsid w:val="00DB43E3"/>
    <w:rsid w:val="00EC7CAA"/>
    <w:rsid w:val="00F54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E1805"/>
  <w15:chartTrackingRefBased/>
  <w15:docId w15:val="{69AA996E-3798-284F-9D89-43A25960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DFF"/>
    <w:pPr>
      <w:ind w:left="720"/>
      <w:contextualSpacing/>
    </w:pPr>
  </w:style>
  <w:style w:type="paragraph" w:styleId="Header">
    <w:name w:val="header"/>
    <w:basedOn w:val="Normal"/>
    <w:link w:val="HeaderChar"/>
    <w:uiPriority w:val="99"/>
    <w:unhideWhenUsed/>
    <w:rsid w:val="00EC7CAA"/>
    <w:pPr>
      <w:tabs>
        <w:tab w:val="center" w:pos="4680"/>
        <w:tab w:val="right" w:pos="9360"/>
      </w:tabs>
    </w:pPr>
  </w:style>
  <w:style w:type="character" w:customStyle="1" w:styleId="HeaderChar">
    <w:name w:val="Header Char"/>
    <w:basedOn w:val="DefaultParagraphFont"/>
    <w:link w:val="Header"/>
    <w:uiPriority w:val="99"/>
    <w:rsid w:val="00EC7CAA"/>
  </w:style>
  <w:style w:type="paragraph" w:styleId="Footer">
    <w:name w:val="footer"/>
    <w:basedOn w:val="Normal"/>
    <w:link w:val="FooterChar"/>
    <w:uiPriority w:val="99"/>
    <w:unhideWhenUsed/>
    <w:rsid w:val="00EC7CAA"/>
    <w:pPr>
      <w:tabs>
        <w:tab w:val="center" w:pos="4680"/>
        <w:tab w:val="right" w:pos="9360"/>
      </w:tabs>
    </w:pPr>
  </w:style>
  <w:style w:type="character" w:customStyle="1" w:styleId="FooterChar">
    <w:name w:val="Footer Char"/>
    <w:basedOn w:val="DefaultParagraphFont"/>
    <w:link w:val="Footer"/>
    <w:uiPriority w:val="99"/>
    <w:rsid w:val="00EC7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9FAAE031</Template>
  <TotalTime>103</TotalTime>
  <Pages>2</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McDougall</dc:creator>
  <cp:keywords/>
  <dc:description/>
  <cp:lastModifiedBy>G McDougall</cp:lastModifiedBy>
  <cp:revision>6</cp:revision>
  <dcterms:created xsi:type="dcterms:W3CDTF">2020-04-26T17:10:00Z</dcterms:created>
  <dcterms:modified xsi:type="dcterms:W3CDTF">2020-04-27T10:45:00Z</dcterms:modified>
</cp:coreProperties>
</file>