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310" w:rsidRDefault="00566310" w:rsidP="00852DA5">
      <w:pPr>
        <w:spacing w:after="0" w:line="240" w:lineRule="auto"/>
        <w:rPr>
          <w:rFonts w:ascii="Comic Sans MS" w:hAnsi="Comic Sans MS"/>
          <w:sz w:val="2"/>
          <w:szCs w:val="2"/>
        </w:rPr>
      </w:pPr>
    </w:p>
    <w:p w:rsidR="00566310" w:rsidRPr="00E17A5A" w:rsidRDefault="00566310" w:rsidP="00566310">
      <w:pPr>
        <w:spacing w:after="0" w:line="240" w:lineRule="auto"/>
        <w:rPr>
          <w:rFonts w:ascii="Comic Sans MS" w:hAnsi="Comic Sans MS"/>
          <w:b/>
          <w:sz w:val="26"/>
          <w:szCs w:val="26"/>
          <w:u w:val="single"/>
        </w:rPr>
      </w:pPr>
      <w:r w:rsidRPr="00E17A5A">
        <w:rPr>
          <w:rFonts w:ascii="Comic Sans MS" w:hAnsi="Comic Sans MS"/>
          <w:b/>
          <w:sz w:val="26"/>
          <w:szCs w:val="26"/>
          <w:u w:val="single"/>
        </w:rPr>
        <w:t>Probability Scales</w:t>
      </w:r>
    </w:p>
    <w:p w:rsidR="00566310" w:rsidRPr="00E17A5A" w:rsidRDefault="00566310" w:rsidP="00566310">
      <w:pPr>
        <w:spacing w:after="0" w:line="240" w:lineRule="auto"/>
        <w:rPr>
          <w:rFonts w:ascii="Comic Sans MS" w:hAnsi="Comic Sans MS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1"/>
        <w:gridCol w:w="8035"/>
      </w:tblGrid>
      <w:tr w:rsidR="00566310" w:rsidTr="00547302">
        <w:trPr>
          <w:trHeight w:hRule="exact" w:val="2495"/>
        </w:trPr>
        <w:tc>
          <w:tcPr>
            <w:tcW w:w="2421" w:type="dxa"/>
          </w:tcPr>
          <w:p w:rsidR="00566310" w:rsidRDefault="00566310" w:rsidP="00547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41184" behindDoc="0" locked="0" layoutInCell="1" allowOverlap="1" wp14:anchorId="0D41043A" wp14:editId="124BD7BA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144846</wp:posOffset>
                      </wp:positionV>
                      <wp:extent cx="1323975" cy="1266825"/>
                      <wp:effectExtent l="19050" t="19050" r="47625" b="9525"/>
                      <wp:wrapNone/>
                      <wp:docPr id="61" name="Group 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23975" cy="1266825"/>
                                <a:chOff x="0" y="0"/>
                                <a:chExt cx="1323975" cy="1266825"/>
                              </a:xfrm>
                            </wpg:grpSpPr>
                            <wpg:grpSp>
                              <wpg:cNvPr id="62" name="Group 62"/>
                              <wpg:cNvGrpSpPr/>
                              <wpg:grpSpPr>
                                <a:xfrm>
                                  <a:off x="0" y="0"/>
                                  <a:ext cx="1323975" cy="1209675"/>
                                  <a:chOff x="0" y="0"/>
                                  <a:chExt cx="1323975" cy="1209675"/>
                                </a:xfrm>
                              </wpg:grpSpPr>
                              <wps:wsp>
                                <wps:cNvPr id="63" name="Regular Pentagon 63"/>
                                <wps:cNvSpPr/>
                                <wps:spPr>
                                  <a:xfrm>
                                    <a:off x="0" y="0"/>
                                    <a:ext cx="1323975" cy="1209675"/>
                                  </a:xfrm>
                                  <a:prstGeom prst="pentagon">
                                    <a:avLst/>
                                  </a:prstGeom>
                                  <a:noFill/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4" name="Straight Connector 64"/>
                                <wps:cNvCnPr/>
                                <wps:spPr>
                                  <a:xfrm flipV="1">
                                    <a:off x="238125" y="676275"/>
                                    <a:ext cx="428625" cy="53340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5" name="Straight Connector 65"/>
                                <wps:cNvCnPr/>
                                <wps:spPr>
                                  <a:xfrm>
                                    <a:off x="0" y="466725"/>
                                    <a:ext cx="666750" cy="20955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6" name="Straight Connector 66"/>
                                <wps:cNvCnPr/>
                                <wps:spPr>
                                  <a:xfrm>
                                    <a:off x="666750" y="0"/>
                                    <a:ext cx="0" cy="676275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7" name="Straight Connector 67"/>
                                <wps:cNvCnPr/>
                                <wps:spPr>
                                  <a:xfrm flipH="1">
                                    <a:off x="666750" y="466725"/>
                                    <a:ext cx="657225" cy="20955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8" name="Straight Connector 68"/>
                                <wps:cNvCnPr/>
                                <wps:spPr>
                                  <a:xfrm flipH="1" flipV="1">
                                    <a:off x="666750" y="676275"/>
                                    <a:ext cx="409575" cy="53340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69" name="Text Box 69"/>
                              <wps:cNvSpPr txBox="1"/>
                              <wps:spPr>
                                <a:xfrm>
                                  <a:off x="152400" y="22860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 w:rsidRPr="002E7723"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0" name="Text Box 70"/>
                              <wps:cNvSpPr txBox="1"/>
                              <wps:spPr>
                                <a:xfrm>
                                  <a:off x="609600" y="2000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" name="Text Box 71"/>
                              <wps:cNvSpPr txBox="1"/>
                              <wps:spPr>
                                <a:xfrm>
                                  <a:off x="752475" y="6191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2" name="Text Box 72"/>
                              <wps:cNvSpPr txBox="1"/>
                              <wps:spPr>
                                <a:xfrm>
                                  <a:off x="409575" y="82867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3" name="Text Box 73"/>
                              <wps:cNvSpPr txBox="1"/>
                              <wps:spPr>
                                <a:xfrm>
                                  <a:off x="57150" y="60960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41043A" id="Group 61" o:spid="_x0000_s1080" style="position:absolute;margin-left:4.85pt;margin-top:11.4pt;width:104.25pt;height:99.75pt;z-index:251741184" coordsize="13239,12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">
                      <v:group id="Group 62" o:spid="_x0000_s1081" style="position:absolute;width:13239;height:12096" coordsize="13239,12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    <v:shape id="Regular Pentagon 63" o:spid="_x0000_s1082" type="#_x0000_t56" style="position:absolute;width:13239;height:12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" filled="f" strokecolor="black [3213]" strokeweight="1pt"/>
                        <v:line id="Straight Connector 64" o:spid="_x0000_s1083" style="position:absolute;flip:y;visibility:visible;mso-wrap-style:square" from="2381,6762" to="6667,12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" strokecolor="black [3213]" strokeweight=".5pt">
                          <v:stroke joinstyle="miter"/>
                        </v:line>
                        <v:line id="Straight Connector 65" o:spid="_x0000_s1084" style="position:absolute;visibility:visible;mso-wrap-style:square" from="0,4667" to="6667,6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" strokecolor="black [3213]" strokeweight=".5pt">
                          <v:stroke joinstyle="miter"/>
                        </v:line>
                        <v:line id="Straight Connector 66" o:spid="_x0000_s1085" style="position:absolute;visibility:visible;mso-wrap-style:square" from="6667,0" to="6667,6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" strokecolor="black [3213]" strokeweight=".5pt">
                          <v:stroke joinstyle="miter"/>
                        </v:line>
                        <v:line id="Straight Connector 67" o:spid="_x0000_s1086" style="position:absolute;flip:x;visibility:visible;mso-wrap-style:square" from="6667,4667" to="13239,6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" strokecolor="black [3213]" strokeweight=".5pt">
                          <v:stroke joinstyle="miter"/>
                        </v:line>
                        <v:line id="Straight Connector 68" o:spid="_x0000_s1087" style="position:absolute;flip:x y;visibility:visible;mso-wrap-style:square" from="6667,6762" to="10763,12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" strokecolor="black [3213]" strokeweight=".5pt">
                          <v:stroke joinstyle="miter"/>
                        </v:line>
                      </v:group>
                      <v:shape id="Text Box 69" o:spid="_x0000_s1088" type="#_x0000_t202" style="position:absolute;left:1524;top:2286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E7723"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70" o:spid="_x0000_s1089" type="#_x0000_t202" style="position:absolute;left:6096;top:2000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71" o:spid="_x0000_s1090" type="#_x0000_t202" style="position:absolute;left:7524;top:6191;width:5525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72" o:spid="_x0000_s1091" type="#_x0000_t202" style="position:absolute;left:4095;top:8286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sTD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xjG8PwSfoCcPAAAAP//AwBQSwECLQAUAAYACAAAACEA2+H2y+4AAACFAQAAEwAAAAAAAAAA&#10;AAAAAAAAAAAAW0NvbnRlbnRfVHlwZXNdLnhtbFBLAQItABQABgAIAAAAIQBa9CxbvwAAABUBAAAL&#10;AAAAAAAAAAAAAAAAAB8BAABfcmVscy8ucmVsc1BLAQItABQABgAIAAAAIQCWVsTDxQAAANsAAAAP&#10;AAAAAAAAAAAAAAAAAAcCAABkcnMvZG93bnJldi54bWxQSwUGAAAAAAMAAwC3AAAA+QIAAAAA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3" o:spid="_x0000_s1092" type="#_x0000_t202" style="position:absolute;left:571;top:6096;width:5525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mFY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fAL/r+EHyCnfwAAAP//AwBQSwECLQAUAAYACAAAACEA2+H2y+4AAACFAQAAEwAAAAAAAAAA&#10;AAAAAAAAAAAAW0NvbnRlbnRfVHlwZXNdLnhtbFBLAQItABQABgAIAAAAIQBa9CxbvwAAABUBAAAL&#10;AAAAAAAAAAAAAAAAAB8BAABfcmVscy8ucmVsc1BLAQItABQABgAIAAAAIQD5GmFYxQAAANsAAAAP&#10;AAAAAAAAAAAAAAAAAAcCAABkcnMvZG93bnJldi54bWxQSwUGAAAAAAMAAwC3AAAA+QIAAAAA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rPr>
                <w:rFonts w:ascii="Comic Sans MS" w:hAnsi="Comic Sans MS"/>
              </w:rPr>
            </w:pPr>
          </w:p>
        </w:tc>
        <w:tc>
          <w:tcPr>
            <w:tcW w:w="8035" w:type="dxa"/>
          </w:tcPr>
          <w:p w:rsidR="00566310" w:rsidRDefault="00566310" w:rsidP="00547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36064" behindDoc="0" locked="0" layoutInCell="1" allowOverlap="1" wp14:anchorId="029FA5F5" wp14:editId="41AE6200">
                      <wp:simplePos x="0" y="0"/>
                      <wp:positionH relativeFrom="column">
                        <wp:posOffset>572135</wp:posOffset>
                      </wp:positionH>
                      <wp:positionV relativeFrom="paragraph">
                        <wp:posOffset>333375</wp:posOffset>
                      </wp:positionV>
                      <wp:extent cx="3829050" cy="342900"/>
                      <wp:effectExtent l="0" t="0" r="0" b="0"/>
                      <wp:wrapNone/>
                      <wp:docPr id="74" name="Group 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29050" cy="342900"/>
                                <a:chOff x="0" y="0"/>
                                <a:chExt cx="3829050" cy="342900"/>
                              </a:xfrm>
                            </wpg:grpSpPr>
                            <wps:wsp>
                              <wps:cNvPr id="75" name="Text Box 75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581D17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6" name="Text Box 76"/>
                              <wps:cNvSpPr txBox="1"/>
                              <wps:spPr>
                                <a:xfrm>
                                  <a:off x="3505200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581D17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9FA5F5" id="Group 74" o:spid="_x0000_s1093" style="position:absolute;margin-left:45.05pt;margin-top:26.25pt;width:301.5pt;height:27pt;z-index:251736064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">
                      <v:shape id="Text Box 75" o:spid="_x0000_s1094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" filled="f" stroked="f" strokeweight=".5pt">
                        <v:textbox>
                          <w:txbxContent>
                            <w:p w:rsidR="00566310" w:rsidRPr="00581D17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76" o:spid="_x0000_s1095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" filled="f" stroked="f" strokeweight=".5pt">
                        <v:textbox>
                          <w:txbxContent>
                            <w:p w:rsidR="00566310" w:rsidRPr="00581D17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107"/>
              <w:gridCol w:w="1107"/>
              <w:gridCol w:w="1107"/>
              <w:gridCol w:w="1107"/>
              <w:gridCol w:w="1108"/>
            </w:tblGrid>
            <w:tr w:rsidR="00566310" w:rsidRPr="00581D17" w:rsidTr="00547302">
              <w:trPr>
                <w:jc w:val="center"/>
              </w:trPr>
              <w:tc>
                <w:tcPr>
                  <w:tcW w:w="1107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8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566310" w:rsidRPr="00581D17" w:rsidTr="00547302">
              <w:trPr>
                <w:jc w:val="center"/>
              </w:trPr>
              <w:tc>
                <w:tcPr>
                  <w:tcW w:w="1107" w:type="dxa"/>
                </w:tcPr>
                <w:p w:rsidR="00566310" w:rsidRPr="00581D17" w:rsidRDefault="00566310" w:rsidP="00547302">
                  <w:pPr>
                    <w:ind w:left="-249" w:firstLine="249"/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8" w:type="dxa"/>
                </w:tcPr>
                <w:p w:rsidR="00566310" w:rsidRPr="00581D17" w:rsidRDefault="00566310" w:rsidP="00547302">
                  <w:pPr>
                    <w:jc w:val="right"/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566310" w:rsidRPr="00F148B8" w:rsidRDefault="00F148B8" w:rsidP="00547302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</w:rPr>
              <w:t xml:space="preserve">                                                  </w:t>
            </w:r>
            <w:r>
              <w:rPr>
                <w:rFonts w:ascii="Comic Sans MS" w:hAnsi="Comic Sans MS"/>
                <w:color w:val="FF0000"/>
              </w:rPr>
              <w:t>A              C               B                 D</w:t>
            </w:r>
          </w:p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>
              <w:rPr>
                <w:rFonts w:ascii="Comic Sans MS" w:hAnsi="Comic Sans MS"/>
              </w:rPr>
              <w:tab/>
              <w:t>Label the probability of an even number A.</w:t>
            </w: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 a number greater than 1 with B.</w:t>
            </w: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>Label the probability of a number less than 4 with C.</w:t>
            </w: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>Label the probability of a number less than 6 with a D.</w:t>
            </w: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</w:p>
        </w:tc>
      </w:tr>
      <w:tr w:rsidR="00566310" w:rsidTr="00547302">
        <w:trPr>
          <w:trHeight w:hRule="exact" w:val="2495"/>
        </w:trPr>
        <w:tc>
          <w:tcPr>
            <w:tcW w:w="2421" w:type="dxa"/>
          </w:tcPr>
          <w:p w:rsidR="00566310" w:rsidRDefault="00566310" w:rsidP="00547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32992" behindDoc="1" locked="0" layoutInCell="1" allowOverlap="1" wp14:anchorId="59F2641B" wp14:editId="42F742F0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108833</wp:posOffset>
                  </wp:positionV>
                  <wp:extent cx="1270000" cy="1334135"/>
                  <wp:effectExtent l="0" t="0" r="6350" b="0"/>
                  <wp:wrapTight wrapText="bothSides">
                    <wp:wrapPolygon edited="0">
                      <wp:start x="0" y="0"/>
                      <wp:lineTo x="0" y="21281"/>
                      <wp:lineTo x="21384" y="21281"/>
                      <wp:lineTo x="21384" y="0"/>
                      <wp:lineTo x="0" y="0"/>
                    </wp:wrapPolygon>
                  </wp:wrapTight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dice.pn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0" cy="1334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35" w:type="dxa"/>
          </w:tcPr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37088" behindDoc="0" locked="0" layoutInCell="1" allowOverlap="1" wp14:anchorId="22CFD6F1" wp14:editId="1A75A8A8">
                      <wp:simplePos x="0" y="0"/>
                      <wp:positionH relativeFrom="column">
                        <wp:posOffset>356244</wp:posOffset>
                      </wp:positionH>
                      <wp:positionV relativeFrom="paragraph">
                        <wp:posOffset>339090</wp:posOffset>
                      </wp:positionV>
                      <wp:extent cx="4219575" cy="342900"/>
                      <wp:effectExtent l="0" t="0" r="0" b="0"/>
                      <wp:wrapNone/>
                      <wp:docPr id="77" name="Group 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19575" cy="342900"/>
                                <a:chOff x="0" y="0"/>
                                <a:chExt cx="3829050" cy="342900"/>
                              </a:xfrm>
                            </wpg:grpSpPr>
                            <wps:wsp>
                              <wps:cNvPr id="78" name="Text Box 78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581D17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" name="Text Box 79"/>
                              <wps:cNvSpPr txBox="1"/>
                              <wps:spPr>
                                <a:xfrm>
                                  <a:off x="3505200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581D17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22CFD6F1" id="Group 77" o:spid="_x0000_s1096" style="position:absolute;margin-left:28.05pt;margin-top:26.7pt;width:332.25pt;height:27pt;z-index:251737088;mso-width-relative:margin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">
                      <v:shape id="Text Box 78" o:spid="_x0000_s1097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" filled="f" stroked="f" strokeweight=".5pt">
                        <v:textbox>
                          <w:txbxContent>
                            <w:p w:rsidR="00566310" w:rsidRPr="00581D17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79" o:spid="_x0000_s1098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" filled="f" stroked="f" strokeweight=".5pt">
                        <v:textbox>
                          <w:txbxContent>
                            <w:p w:rsidR="00566310" w:rsidRPr="00581D17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017"/>
              <w:gridCol w:w="1018"/>
              <w:gridCol w:w="1018"/>
              <w:gridCol w:w="1018"/>
              <w:gridCol w:w="1018"/>
              <w:gridCol w:w="1018"/>
            </w:tblGrid>
            <w:tr w:rsidR="00566310" w:rsidRPr="00E8168F" w:rsidTr="00E0672F">
              <w:trPr>
                <w:jc w:val="center"/>
              </w:trPr>
              <w:tc>
                <w:tcPr>
                  <w:tcW w:w="1017" w:type="dxa"/>
                  <w:tcBorders>
                    <w:top w:val="nil"/>
                    <w:left w:val="single" w:sz="18" w:space="0" w:color="auto"/>
                    <w:bottom w:val="single" w:sz="12" w:space="0" w:color="auto"/>
                  </w:tcBorders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top w:val="nil"/>
                    <w:bottom w:val="single" w:sz="12" w:space="0" w:color="auto"/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left w:val="single" w:sz="18" w:space="0" w:color="auto"/>
                  </w:tcBorders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top w:val="nil"/>
                    <w:bottom w:val="single" w:sz="12" w:space="0" w:color="auto"/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566310" w:rsidTr="00E0672F">
              <w:trPr>
                <w:jc w:val="center"/>
              </w:trPr>
              <w:tc>
                <w:tcPr>
                  <w:tcW w:w="1017" w:type="dxa"/>
                  <w:tcBorders>
                    <w:top w:val="single" w:sz="12" w:space="0" w:color="auto"/>
                    <w:left w:val="single" w:sz="18" w:space="0" w:color="auto"/>
                    <w:bottom w:val="nil"/>
                  </w:tcBorders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top w:val="single" w:sz="12" w:space="0" w:color="auto"/>
                    <w:bottom w:val="nil"/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left w:val="single" w:sz="18" w:space="0" w:color="auto"/>
                  </w:tcBorders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top w:val="single" w:sz="12" w:space="0" w:color="auto"/>
                    <w:bottom w:val="nil"/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566310" w:rsidRPr="00F148B8" w:rsidRDefault="00F148B8" w:rsidP="00547302">
            <w:pPr>
              <w:tabs>
                <w:tab w:val="left" w:pos="601"/>
              </w:tabs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                            A            D                             B                              C</w:t>
            </w:r>
          </w:p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</w:p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>
              <w:rPr>
                <w:rFonts w:ascii="Comic Sans MS" w:hAnsi="Comic Sans MS"/>
              </w:rPr>
              <w:tab/>
              <w:t>L</w:t>
            </w:r>
            <w:r w:rsidR="00CB7A52">
              <w:rPr>
                <w:rFonts w:ascii="Comic Sans MS" w:hAnsi="Comic Sans MS"/>
              </w:rPr>
              <w:t>abel the probability of a 3 with</w:t>
            </w:r>
            <w:r>
              <w:rPr>
                <w:rFonts w:ascii="Comic Sans MS" w:hAnsi="Comic Sans MS"/>
              </w:rPr>
              <w:t xml:space="preserve"> A.</w:t>
            </w:r>
          </w:p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 a number greater than 2 with B.</w:t>
            </w:r>
          </w:p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>Label the probability of a number less than 7 with C.</w:t>
            </w: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>Label the</w:t>
            </w:r>
            <w:r w:rsidR="00CB7A52">
              <w:rPr>
                <w:rFonts w:ascii="Comic Sans MS" w:hAnsi="Comic Sans MS"/>
              </w:rPr>
              <w:t xml:space="preserve"> probability of a number less than 3</w:t>
            </w:r>
            <w:r>
              <w:rPr>
                <w:rFonts w:ascii="Comic Sans MS" w:hAnsi="Comic Sans MS"/>
              </w:rPr>
              <w:t xml:space="preserve"> with a D.</w:t>
            </w:r>
          </w:p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</w:p>
        </w:tc>
      </w:tr>
      <w:tr w:rsidR="00CC4FEA" w:rsidTr="00925E2A">
        <w:trPr>
          <w:trHeight w:hRule="exact" w:val="2495"/>
        </w:trPr>
        <w:tc>
          <w:tcPr>
            <w:tcW w:w="2421" w:type="dxa"/>
          </w:tcPr>
          <w:p w:rsidR="00CC4FEA" w:rsidRDefault="00CC4FEA" w:rsidP="00925E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46304" behindDoc="1" locked="0" layoutInCell="1" allowOverlap="1" wp14:anchorId="7DD5E476" wp14:editId="11AA8505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104140</wp:posOffset>
                  </wp:positionV>
                  <wp:extent cx="1377315" cy="1283970"/>
                  <wp:effectExtent l="0" t="0" r="0" b="0"/>
                  <wp:wrapTight wrapText="bothSides">
                    <wp:wrapPolygon edited="0">
                      <wp:start x="0" y="0"/>
                      <wp:lineTo x="0" y="21151"/>
                      <wp:lineTo x="21212" y="21151"/>
                      <wp:lineTo x="21212" y="0"/>
                      <wp:lineTo x="0" y="0"/>
                    </wp:wrapPolygon>
                  </wp:wrapTight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dodecahedron dice.jpg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527" b="13955"/>
                          <a:stretch/>
                        </pic:blipFill>
                        <pic:spPr bwMode="auto">
                          <a:xfrm>
                            <a:off x="0" y="0"/>
                            <a:ext cx="1377315" cy="1283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4FEA" w:rsidRDefault="00CC4FEA" w:rsidP="00925E2A">
            <w:pPr>
              <w:rPr>
                <w:rFonts w:ascii="Comic Sans MS" w:hAnsi="Comic Sans MS"/>
              </w:rPr>
            </w:pPr>
          </w:p>
        </w:tc>
        <w:tc>
          <w:tcPr>
            <w:tcW w:w="8035" w:type="dxa"/>
          </w:tcPr>
          <w:p w:rsidR="00CC4FEA" w:rsidRDefault="00CC4FEA" w:rsidP="00925E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47328" behindDoc="0" locked="0" layoutInCell="1" allowOverlap="1" wp14:anchorId="55BDD7EC" wp14:editId="6F116108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286385</wp:posOffset>
                      </wp:positionV>
                      <wp:extent cx="4886325" cy="342900"/>
                      <wp:effectExtent l="0" t="0" r="0" b="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86325" cy="342900"/>
                                <a:chOff x="0" y="0"/>
                                <a:chExt cx="3829050" cy="342900"/>
                              </a:xfrm>
                            </wpg:grpSpPr>
                            <wps:wsp>
                              <wps:cNvPr id="7" name="Text Box 7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CC4FEA" w:rsidRPr="00581D17" w:rsidRDefault="00CC4FEA" w:rsidP="00CC4FEA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Text Box 17"/>
                              <wps:cNvSpPr txBox="1"/>
                              <wps:spPr>
                                <a:xfrm>
                                  <a:off x="3505200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CC4FEA" w:rsidRPr="00581D17" w:rsidRDefault="00CC4FEA" w:rsidP="00CC4FEA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55BDD7EC" id="Group 2" o:spid="_x0000_s1099" style="position:absolute;margin-left:4.55pt;margin-top:22.55pt;width:384.75pt;height:27pt;z-index:251747328;mso-width-relative:margin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7" o:spid="_x0000_s1100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      <v:textbox>
                          <w:txbxContent>
                            <w:p w:rsidR="00CC4FEA" w:rsidRPr="00581D17" w:rsidRDefault="00CC4FEA" w:rsidP="00CC4FEA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17" o:spid="_x0000_s1101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oL7xAAAANs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BX8/xIOkJsrAAAA//8DAFBLAQItABQABgAIAAAAIQDb4fbL7gAAAIUBAAATAAAAAAAAAAAA&#10;AAAAAAAAAABbQ29udGVudF9UeXBlc10ueG1sUEsBAi0AFAAGAAgAAAAhAFr0LFu/AAAAFQEAAAsA&#10;AAAAAAAAAAAAAAAAHwEAAF9yZWxzLy5yZWxzUEsBAi0AFAAGAAgAAAAhAFv+gvvEAAAA2wAAAA8A&#10;AAAAAAAAAAAAAAAABwIAAGRycy9kb3ducmV2LnhtbFBLBQYAAAAAAwADALcAAAD4AgAAAAA=&#10;" filled="f" stroked="f" strokeweight=".5pt">
                        <v:textbox>
                          <w:txbxContent>
                            <w:p w:rsidR="00CC4FEA" w:rsidRPr="00581D17" w:rsidRDefault="00CC4FEA" w:rsidP="00CC4FEA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6"/>
            </w:tblGrid>
            <w:tr w:rsidR="00CC4FEA" w:rsidTr="00E0672F">
              <w:trPr>
                <w:jc w:val="center"/>
              </w:trPr>
              <w:tc>
                <w:tcPr>
                  <w:tcW w:w="585" w:type="dxa"/>
                  <w:tcBorders>
                    <w:left w:val="single" w:sz="18" w:space="0" w:color="auto"/>
                  </w:tcBorders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  <w:tcBorders>
                    <w:right w:val="single" w:sz="18" w:space="0" w:color="auto"/>
                  </w:tcBorders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  <w:tcBorders>
                    <w:left w:val="single" w:sz="18" w:space="0" w:color="auto"/>
                  </w:tcBorders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6" w:type="dxa"/>
                  <w:tcBorders>
                    <w:right w:val="single" w:sz="18" w:space="0" w:color="auto"/>
                  </w:tcBorders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CC4FEA" w:rsidTr="00E0672F">
              <w:trPr>
                <w:jc w:val="center"/>
              </w:trPr>
              <w:tc>
                <w:tcPr>
                  <w:tcW w:w="585" w:type="dxa"/>
                  <w:tcBorders>
                    <w:left w:val="single" w:sz="18" w:space="0" w:color="auto"/>
                  </w:tcBorders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  <w:tcBorders>
                    <w:right w:val="single" w:sz="18" w:space="0" w:color="auto"/>
                  </w:tcBorders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  <w:tcBorders>
                    <w:left w:val="single" w:sz="18" w:space="0" w:color="auto"/>
                  </w:tcBorders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6" w:type="dxa"/>
                  <w:tcBorders>
                    <w:right w:val="single" w:sz="18" w:space="0" w:color="auto"/>
                  </w:tcBorders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CC4FEA" w:rsidRPr="00F148B8" w:rsidRDefault="00F148B8" w:rsidP="00925E2A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                                C       B               A</w:t>
            </w:r>
          </w:p>
          <w:p w:rsidR="00CC4FEA" w:rsidRPr="00F148B8" w:rsidRDefault="00F148B8" w:rsidP="00925E2A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                                         D</w:t>
            </w:r>
          </w:p>
          <w:p w:rsidR="00CC4FEA" w:rsidRDefault="00CC4FEA" w:rsidP="00925E2A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>
              <w:rPr>
                <w:rFonts w:ascii="Comic Sans MS" w:hAnsi="Comic Sans MS"/>
              </w:rPr>
              <w:tab/>
              <w:t>Label t</w:t>
            </w:r>
            <w:r w:rsidR="00CB7A52">
              <w:rPr>
                <w:rFonts w:ascii="Comic Sans MS" w:hAnsi="Comic Sans MS"/>
              </w:rPr>
              <w:t>he probability of an odd number</w:t>
            </w:r>
            <w:r>
              <w:rPr>
                <w:rFonts w:ascii="Comic Sans MS" w:hAnsi="Comic Sans MS"/>
              </w:rPr>
              <w:t xml:space="preserve"> A.</w:t>
            </w:r>
          </w:p>
          <w:p w:rsidR="00CC4FEA" w:rsidRDefault="00CC4FEA" w:rsidP="00925E2A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 a number less than 5 with B.</w:t>
            </w:r>
          </w:p>
          <w:p w:rsidR="00CC4FEA" w:rsidRDefault="00CC4FEA" w:rsidP="00925E2A">
            <w:pPr>
              <w:tabs>
                <w:tab w:val="left" w:pos="586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>Label the probability of a</w:t>
            </w:r>
            <w:r w:rsidR="00CD6987">
              <w:rPr>
                <w:rFonts w:ascii="Comic Sans MS" w:hAnsi="Comic Sans MS"/>
              </w:rPr>
              <w:t xml:space="preserve"> number greater than 9</w:t>
            </w:r>
            <w:r>
              <w:rPr>
                <w:rFonts w:ascii="Comic Sans MS" w:hAnsi="Comic Sans MS"/>
              </w:rPr>
              <w:t xml:space="preserve"> with C.</w:t>
            </w:r>
          </w:p>
          <w:p w:rsidR="00CC4FEA" w:rsidRDefault="004A10C7" w:rsidP="00925E2A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 xml:space="preserve">Label the probability of </w:t>
            </w:r>
            <w:r w:rsidR="00CB7A52">
              <w:rPr>
                <w:rFonts w:ascii="Comic Sans MS" w:hAnsi="Comic Sans MS"/>
              </w:rPr>
              <w:t xml:space="preserve">a multiple of 3 </w:t>
            </w:r>
            <w:r w:rsidR="00CC4FEA">
              <w:rPr>
                <w:rFonts w:ascii="Comic Sans MS" w:hAnsi="Comic Sans MS"/>
              </w:rPr>
              <w:t>with a D.</w:t>
            </w:r>
          </w:p>
          <w:p w:rsidR="00CC4FEA" w:rsidRDefault="00CC4FEA" w:rsidP="00925E2A">
            <w:pPr>
              <w:tabs>
                <w:tab w:val="left" w:pos="586"/>
              </w:tabs>
              <w:rPr>
                <w:rFonts w:ascii="Comic Sans MS" w:hAnsi="Comic Sans MS"/>
              </w:rPr>
            </w:pPr>
          </w:p>
        </w:tc>
      </w:tr>
      <w:tr w:rsidR="00566310" w:rsidTr="00547302">
        <w:trPr>
          <w:trHeight w:hRule="exact" w:val="2495"/>
        </w:trPr>
        <w:tc>
          <w:tcPr>
            <w:tcW w:w="2421" w:type="dxa"/>
          </w:tcPr>
          <w:p w:rsidR="00566310" w:rsidRDefault="00566310" w:rsidP="00547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42208" behindDoc="0" locked="0" layoutInCell="1" allowOverlap="1" wp14:anchorId="47A17DAF" wp14:editId="195F81D0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120650</wp:posOffset>
                      </wp:positionV>
                      <wp:extent cx="1400175" cy="1209675"/>
                      <wp:effectExtent l="0" t="0" r="9525" b="9525"/>
                      <wp:wrapNone/>
                      <wp:docPr id="86" name="Group 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175" cy="1209675"/>
                                <a:chOff x="0" y="0"/>
                                <a:chExt cx="1400175" cy="1209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7" name="Picture 8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00175" cy="12058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8" name="Text Box 88"/>
                              <wps:cNvSpPr txBox="1"/>
                              <wps:spPr>
                                <a:xfrm>
                                  <a:off x="428625" y="7715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9" name="Text Box 89"/>
                              <wps:cNvSpPr txBox="1"/>
                              <wps:spPr>
                                <a:xfrm>
                                  <a:off x="752475" y="6191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0" name="Text Box 90"/>
                              <wps:cNvSpPr txBox="1"/>
                              <wps:spPr>
                                <a:xfrm>
                                  <a:off x="752475" y="20955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1" name="Text Box 91"/>
                              <wps:cNvSpPr txBox="1"/>
                              <wps:spPr>
                                <a:xfrm>
                                  <a:off x="85725" y="6191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2" name="Text Box 92"/>
                              <wps:cNvSpPr txBox="1"/>
                              <wps:spPr>
                                <a:xfrm>
                                  <a:off x="76200" y="21907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3" name="Text Box 93"/>
                              <wps:cNvSpPr txBox="1"/>
                              <wps:spPr>
                                <a:xfrm>
                                  <a:off x="419100" y="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A17DAF" id="Group 86" o:spid="_x0000_s1105" style="position:absolute;margin-left:.35pt;margin-top:9.5pt;width:110.25pt;height:95.25pt;z-index:251742208" coordsize="14001,12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">
                      <v:shape id="Picture 87" o:spid="_x0000_s1106" type="#_x0000_t75" style="position:absolute;width:14001;height:1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">
                        <v:imagedata r:id="rId8" o:title=""/>
                        <v:path arrowok="t"/>
                      </v:shape>
                      <v:shape id="Text Box 88" o:spid="_x0000_s1107" type="#_x0000_t202" style="position:absolute;left:4286;top:7715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89" o:spid="_x0000_s1108" type="#_x0000_t202" style="position:absolute;left:7524;top:6191;width:5525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90" o:spid="_x0000_s1109" type="#_x0000_t202" style="position:absolute;left:7524;top:2095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91" o:spid="_x0000_s1110" type="#_x0000_t202" style="position:absolute;left:857;top:6191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92" o:spid="_x0000_s1111" type="#_x0000_t202" style="position:absolute;left:762;top:2190;width:5524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iI5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lAn9fwg+Qm18AAAD//wMAUEsBAi0AFAAGAAgAAAAhANvh9svuAAAAhQEAABMAAAAAAAAA&#10;AAAAAAAAAAAAAFtDb250ZW50X1R5cGVzXS54bWxQSwECLQAUAAYACAAAACEAWvQsW78AAAAVAQAA&#10;CwAAAAAAAAAAAAAAAAAfAQAAX3JlbHMvLnJlbHNQSwECLQAUAAYACAAAACEAJloiOcYAAADbAAAA&#10;DwAAAAAAAAAAAAAAAAAHAgAAZHJzL2Rvd25yZXYueG1sUEsFBgAAAAADAAMAtwAAAPoCAAAAAA=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93" o:spid="_x0000_s1112" type="#_x0000_t202" style="position:absolute;left:4191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8035" w:type="dxa"/>
          </w:tcPr>
          <w:p w:rsidR="00566310" w:rsidRDefault="00566310" w:rsidP="00547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40160" behindDoc="0" locked="0" layoutInCell="1" allowOverlap="1" wp14:anchorId="0003B6DF" wp14:editId="298B463B">
                      <wp:simplePos x="0" y="0"/>
                      <wp:positionH relativeFrom="column">
                        <wp:posOffset>356244</wp:posOffset>
                      </wp:positionH>
                      <wp:positionV relativeFrom="paragraph">
                        <wp:posOffset>339090</wp:posOffset>
                      </wp:positionV>
                      <wp:extent cx="4219575" cy="342900"/>
                      <wp:effectExtent l="0" t="0" r="0" b="0"/>
                      <wp:wrapNone/>
                      <wp:docPr id="94" name="Group 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19575" cy="342900"/>
                                <a:chOff x="0" y="0"/>
                                <a:chExt cx="3829050" cy="342900"/>
                              </a:xfrm>
                            </wpg:grpSpPr>
                            <wps:wsp>
                              <wps:cNvPr id="95" name="Text Box 95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581D17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6" name="Text Box 96"/>
                              <wps:cNvSpPr txBox="1"/>
                              <wps:spPr>
                                <a:xfrm>
                                  <a:off x="3505200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581D17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003B6DF" id="Group 94" o:spid="_x0000_s1056" style="position:absolute;margin-left:28.05pt;margin-top:26.7pt;width:332.25pt;height:27pt;z-index:251740160;mso-width-relative:margin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95" o:spid="_x0000_s1057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" filled="f" stroked="f" strokeweight=".5pt">
                        <v:textbox>
                          <w:txbxContent>
                            <w:p w:rsidR="00566310" w:rsidRPr="00581D17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96" o:spid="_x0000_s1058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" filled="f" stroked="f" strokeweight=".5pt">
                        <v:textbox>
                          <w:txbxContent>
                            <w:p w:rsidR="00566310" w:rsidRPr="00581D17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017"/>
              <w:gridCol w:w="1018"/>
              <w:gridCol w:w="1018"/>
              <w:gridCol w:w="1018"/>
              <w:gridCol w:w="1018"/>
              <w:gridCol w:w="1018"/>
            </w:tblGrid>
            <w:tr w:rsidR="00566310" w:rsidRPr="00E8168F" w:rsidTr="00E0672F">
              <w:trPr>
                <w:jc w:val="center"/>
              </w:trPr>
              <w:tc>
                <w:tcPr>
                  <w:tcW w:w="1017" w:type="dxa"/>
                  <w:tcBorders>
                    <w:lef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lef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566310" w:rsidTr="00E0672F">
              <w:trPr>
                <w:jc w:val="center"/>
              </w:trPr>
              <w:tc>
                <w:tcPr>
                  <w:tcW w:w="1017" w:type="dxa"/>
                  <w:tcBorders>
                    <w:lef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lef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566310" w:rsidRPr="00F148B8" w:rsidRDefault="00F148B8" w:rsidP="00547302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                                          A             B                               D             C</w:t>
            </w:r>
          </w:p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>
              <w:rPr>
                <w:rFonts w:ascii="Comic Sans MS" w:hAnsi="Comic Sans MS"/>
              </w:rPr>
              <w:tab/>
              <w:t>Label the probability of a number less than 2 A.</w:t>
            </w:r>
          </w:p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</w:t>
            </w:r>
            <w:r w:rsidR="00A06274">
              <w:rPr>
                <w:rFonts w:ascii="Comic Sans MS" w:hAnsi="Comic Sans MS"/>
              </w:rPr>
              <w:t xml:space="preserve"> a number which is odd</w:t>
            </w:r>
            <w:r>
              <w:rPr>
                <w:rFonts w:ascii="Comic Sans MS" w:hAnsi="Comic Sans MS"/>
              </w:rPr>
              <w:t xml:space="preserve"> with B.</w:t>
            </w: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>Label the p</w:t>
            </w:r>
            <w:r w:rsidR="00CC4FEA">
              <w:rPr>
                <w:rFonts w:ascii="Comic Sans MS" w:hAnsi="Comic Sans MS"/>
              </w:rPr>
              <w:t xml:space="preserve">robability of </w:t>
            </w:r>
            <w:r w:rsidR="00A06274">
              <w:rPr>
                <w:rFonts w:ascii="Comic Sans MS" w:hAnsi="Comic Sans MS"/>
              </w:rPr>
              <w:t>a number less than 6</w:t>
            </w:r>
            <w:r>
              <w:rPr>
                <w:rFonts w:ascii="Comic Sans MS" w:hAnsi="Comic Sans MS"/>
              </w:rPr>
              <w:t xml:space="preserve"> with C.</w:t>
            </w: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>Label the probability of a number greater than 1 with a D.</w:t>
            </w: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</w:p>
        </w:tc>
      </w:tr>
      <w:tr w:rsidR="00566310" w:rsidTr="00547302">
        <w:trPr>
          <w:trHeight w:hRule="exact" w:val="2438"/>
        </w:trPr>
        <w:tc>
          <w:tcPr>
            <w:tcW w:w="2421" w:type="dxa"/>
          </w:tcPr>
          <w:p w:rsidR="00566310" w:rsidRDefault="00566310" w:rsidP="00547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43232" behindDoc="0" locked="0" layoutInCell="1" allowOverlap="1" wp14:anchorId="5F120845" wp14:editId="51D427A1">
                      <wp:simplePos x="0" y="0"/>
                      <wp:positionH relativeFrom="column">
                        <wp:posOffset>5435</wp:posOffset>
                      </wp:positionH>
                      <wp:positionV relativeFrom="paragraph">
                        <wp:posOffset>149077</wp:posOffset>
                      </wp:positionV>
                      <wp:extent cx="1395598" cy="1346612"/>
                      <wp:effectExtent l="0" t="0" r="0" b="6350"/>
                      <wp:wrapNone/>
                      <wp:docPr id="97" name="Group 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5598" cy="1346612"/>
                                <a:chOff x="0" y="0"/>
                                <a:chExt cx="1395598" cy="1346612"/>
                              </a:xfrm>
                            </wpg:grpSpPr>
                            <wpg:grpSp>
                              <wpg:cNvPr id="98" name="Group 98"/>
                              <wpg:cNvGrpSpPr/>
                              <wpg:grpSpPr>
                                <a:xfrm>
                                  <a:off x="77189" y="23750"/>
                                  <a:ext cx="1253078" cy="1247140"/>
                                  <a:chOff x="0" y="0"/>
                                  <a:chExt cx="1253078" cy="1247140"/>
                                </a:xfrm>
                              </wpg:grpSpPr>
                              <wps:wsp>
                                <wps:cNvPr id="99" name="Octagon 99"/>
                                <wps:cNvSpPr/>
                                <wps:spPr>
                                  <a:xfrm>
                                    <a:off x="5938" y="0"/>
                                    <a:ext cx="1247140" cy="1247140"/>
                                  </a:xfrm>
                                  <a:prstGeom prst="octagon">
                                    <a:avLst/>
                                  </a:prstGeom>
                                  <a:noFill/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00" name="Straight Connector 100"/>
                                <wps:cNvCnPr/>
                                <wps:spPr>
                                  <a:xfrm>
                                    <a:off x="385948" y="0"/>
                                    <a:ext cx="498888" cy="124714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1" name="Straight Connector 101"/>
                                <wps:cNvCnPr/>
                                <wps:spPr>
                                  <a:xfrm>
                                    <a:off x="0" y="368135"/>
                                    <a:ext cx="1246505" cy="516255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2" name="Straight Connector 102"/>
                                <wps:cNvCnPr/>
                                <wps:spPr>
                                  <a:xfrm flipV="1">
                                    <a:off x="0" y="368135"/>
                                    <a:ext cx="1253078" cy="516577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3" name="Straight Connector 103"/>
                                <wps:cNvCnPr/>
                                <wps:spPr>
                                  <a:xfrm flipH="1">
                                    <a:off x="374073" y="0"/>
                                    <a:ext cx="510763" cy="124714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4" name="Text Box 104"/>
                              <wps:cNvSpPr txBox="1"/>
                              <wps:spPr>
                                <a:xfrm>
                                  <a:off x="421574" y="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5" name="Text Box 105"/>
                              <wps:cNvSpPr txBox="1"/>
                              <wps:spPr>
                                <a:xfrm>
                                  <a:off x="421574" y="908462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6" name="Text Box 106"/>
                              <wps:cNvSpPr txBox="1"/>
                              <wps:spPr>
                                <a:xfrm>
                                  <a:off x="754083" y="106877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7" name="Text Box 107"/>
                              <wps:cNvSpPr txBox="1"/>
                              <wps:spPr>
                                <a:xfrm>
                                  <a:off x="843148" y="463137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8" name="Text Box 108"/>
                              <wps:cNvSpPr txBox="1"/>
                              <wps:spPr>
                                <a:xfrm>
                                  <a:off x="112815" y="106877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9" name="Text Box 109"/>
                              <wps:cNvSpPr txBox="1"/>
                              <wps:spPr>
                                <a:xfrm>
                                  <a:off x="754083" y="765958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0" name="Text Box 110"/>
                              <wps:cNvSpPr txBox="1"/>
                              <wps:spPr>
                                <a:xfrm>
                                  <a:off x="0" y="439387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1" name="Text Box 111"/>
                              <wps:cNvSpPr txBox="1"/>
                              <wps:spPr>
                                <a:xfrm>
                                  <a:off x="112815" y="765958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120845" id="Group 97" o:spid="_x0000_s1116" style="position:absolute;margin-left:.45pt;margin-top:11.75pt;width:109.9pt;height:106.05pt;z-index:251743232" coordsize="13955,13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">
                      <v:group id="Group 98" o:spid="_x0000_s1117" style="position:absolute;left:771;top:237;width:12531;height:12471" coordsize="12530,12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      <v:shape id="Octagon 99" o:spid="_x0000_s1118" type="#_x0000_t10" style="position:absolute;left:59;width:12471;height:124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" filled="f" strokecolor="black [3213]" strokeweight="1pt"/>
                        <v:line id="Straight Connector 100" o:spid="_x0000_s1119" style="position:absolute;visibility:visible;mso-wrap-style:square" from="3859,0" to="8848,12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" strokecolor="black [3213]" strokeweight="1pt">
                          <v:stroke joinstyle="miter"/>
                        </v:line>
                        <v:line id="Straight Connector 101" o:spid="_x0000_s1120" style="position:absolute;visibility:visible;mso-wrap-style:square" from="0,3681" to="12465,8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" strokecolor="black [3213]" strokeweight="1pt">
                          <v:stroke joinstyle="miter"/>
                        </v:line>
                        <v:line id="Straight Connector 102" o:spid="_x0000_s1121" style="position:absolute;flip:y;visibility:visible;mso-wrap-style:square" from="0,3681" to="12530,8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" strokecolor="black [3213]" strokeweight="1pt">
                          <v:stroke joinstyle="miter"/>
                        </v:line>
                        <v:line id="Straight Connector 103" o:spid="_x0000_s1122" style="position:absolute;flip:x;visibility:visible;mso-wrap-style:square" from="3740,0" to="8848,12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" strokecolor="black [3213]" strokeweight="1pt">
                          <v:stroke joinstyle="miter"/>
                        </v:line>
                      </v:group>
                      <v:shape id="Text Box 104" o:spid="_x0000_s1123" type="#_x0000_t202" style="position:absolute;left:4215;width:5525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wwAxAAAANw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GgJ/8+EC+TmCgAA//8DAFBLAQItABQABgAIAAAAIQDb4fbL7gAAAIUBAAATAAAAAAAAAAAA&#10;AAAAAAAAAABbQ29udGVudF9UeXBlc10ueG1sUEsBAi0AFAAGAAgAAAAhAFr0LFu/AAAAFQEAAAsA&#10;AAAAAAAAAAAAAAAAHwEAAF9yZWxzLy5yZWxzUEsBAi0AFAAGAAgAAAAhABavDADEAAAA3AAAAA8A&#10;AAAAAAAAAAAAAAAABwIAAGRycy9kb3ducmV2LnhtbFBLBQYAAAAAAwADALcAAAD4AgAAAAA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05" o:spid="_x0000_s1124" type="#_x0000_t202" style="position:absolute;left:4215;top:9084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106" o:spid="_x0000_s1125" type="#_x0000_t202" style="position:absolute;left:7540;top:1068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TfsxAAAANw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pzA9ZlwgVz/AwAA//8DAFBLAQItABQABgAIAAAAIQDb4fbL7gAAAIUBAAATAAAAAAAAAAAA&#10;AAAAAAAAAABbQ29udGVudF9UeXBlc10ueG1sUEsBAi0AFAAGAAgAAAAhAFr0LFu/AAAAFQEAAAsA&#10;AAAAAAAAAAAAAAAAHwEAAF9yZWxzLy5yZWxzUEsBAi0AFAAGAAgAAAAhAIkxN+zEAAAA3AAAAA8A&#10;AAAAAAAAAAAAAAAABwIAAGRycy9kb3ducmV2LnhtbFBLBQYAAAAAAwADALcAAAD4AgAAAAA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107" o:spid="_x0000_s1126" type="#_x0000_t202" style="position:absolute;left:8431;top:4631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ZJ3xAAAANw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GgF/8+EC+TmCgAA//8DAFBLAQItABQABgAIAAAAIQDb4fbL7gAAAIUBAAATAAAAAAAAAAAA&#10;AAAAAAAAAABbQ29udGVudF9UeXBlc10ueG1sUEsBAi0AFAAGAAgAAAAhAFr0LFu/AAAAFQEAAAsA&#10;AAAAAAAAAAAAAAAAHwEAAF9yZWxzLy5yZWxzUEsBAi0AFAAGAAgAAAAhAOZ9knfEAAAA3AAAAA8A&#10;AAAAAAAAAAAAAAAABwIAAGRycy9kb3ducmV2LnhtbFBLBQYAAAAAAwADALcAAAD4AgAAAAA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108" o:spid="_x0000_s1127" type="#_x0000_t202" style="position:absolute;left:1128;top:1068;width:5524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109" o:spid="_x0000_s1128" type="#_x0000_t202" style="position:absolute;left:7540;top:7659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110" o:spid="_x0000_s1129" type="#_x0000_t202" style="position:absolute;top:4393;width:5524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111" o:spid="_x0000_s1130" type="#_x0000_t202" style="position:absolute;left:1128;top:7659;width:5524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8035" w:type="dxa"/>
          </w:tcPr>
          <w:p w:rsidR="00566310" w:rsidRDefault="00F148B8" w:rsidP="00547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44256" behindDoc="0" locked="0" layoutInCell="1" allowOverlap="1" wp14:anchorId="53012481" wp14:editId="6DE23A9C">
                      <wp:simplePos x="0" y="0"/>
                      <wp:positionH relativeFrom="column">
                        <wp:posOffset>573393</wp:posOffset>
                      </wp:positionH>
                      <wp:positionV relativeFrom="paragraph">
                        <wp:posOffset>341750</wp:posOffset>
                      </wp:positionV>
                      <wp:extent cx="3829050" cy="560716"/>
                      <wp:effectExtent l="0" t="0" r="0" b="0"/>
                      <wp:wrapNone/>
                      <wp:docPr id="112" name="Group 1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29050" cy="560716"/>
                                <a:chOff x="0" y="0"/>
                                <a:chExt cx="3829050" cy="561375"/>
                              </a:xfrm>
                            </wpg:grpSpPr>
                            <wps:wsp>
                              <wps:cNvPr id="113" name="Text Box 113"/>
                              <wps:cNvSpPr txBox="1"/>
                              <wps:spPr>
                                <a:xfrm>
                                  <a:off x="0" y="9525"/>
                                  <a:ext cx="323850" cy="551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581D17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  <w:r w:rsidR="00F148B8" w:rsidRPr="00F148B8">
                                      <w:rPr>
                                        <w:rFonts w:ascii="Comic Sans MS" w:hAnsi="Comic Sans MS"/>
                                        <w:color w:val="FF0000"/>
                                        <w:sz w:val="24"/>
                                        <w:szCs w:val="24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Text Box 114"/>
                              <wps:cNvSpPr txBox="1"/>
                              <wps:spPr>
                                <a:xfrm>
                                  <a:off x="3505200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581D17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3012481" id="Group 112" o:spid="_x0000_s1074" style="position:absolute;margin-left:45.15pt;margin-top:26.9pt;width:301.5pt;height:44.15pt;z-index:251744256;mso-width-relative:margin;mso-height-relative:margin" coordsize="38290,5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">
                      <v:shape id="Text Box 113" o:spid="_x0000_s1075" type="#_x0000_t202" style="position:absolute;top:95;width:3238;height:5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" filled="f" stroked="f" strokeweight=".5pt">
                        <v:textbox>
                          <w:txbxContent>
                            <w:p w:rsidR="00566310" w:rsidRPr="00581D17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  <w:r w:rsidR="00F148B8" w:rsidRPr="00F148B8">
                                <w:rPr>
                                  <w:rFonts w:ascii="Comic Sans MS" w:hAnsi="Comic Sans MS"/>
                                  <w:color w:val="FF0000"/>
                                  <w:sz w:val="24"/>
                                  <w:szCs w:val="24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  <v:shape id="Text Box 114" o:spid="_x0000_s1076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" filled="f" stroked="f" strokeweight=".5pt">
                        <v:textbox>
                          <w:txbxContent>
                            <w:p w:rsidR="00566310" w:rsidRPr="00581D17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566310">
              <w:rPr>
                <w:rFonts w:ascii="Comic Sans MS" w:hAnsi="Comic Sans MS"/>
              </w:rPr>
              <w:tab/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681"/>
              <w:gridCol w:w="682"/>
              <w:gridCol w:w="682"/>
              <w:gridCol w:w="681"/>
              <w:gridCol w:w="682"/>
              <w:gridCol w:w="681"/>
              <w:gridCol w:w="682"/>
              <w:gridCol w:w="682"/>
            </w:tblGrid>
            <w:tr w:rsidR="00566310" w:rsidRPr="00581D17" w:rsidTr="00E0672F">
              <w:trPr>
                <w:jc w:val="center"/>
              </w:trPr>
              <w:tc>
                <w:tcPr>
                  <w:tcW w:w="681" w:type="dxa"/>
                  <w:tcBorders>
                    <w:top w:val="nil"/>
                    <w:left w:val="single" w:sz="18" w:space="0" w:color="auto"/>
                    <w:bottom w:val="single" w:sz="12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1" w:type="dxa"/>
                  <w:tcBorders>
                    <w:top w:val="nil"/>
                    <w:bottom w:val="single" w:sz="12" w:space="0" w:color="auto"/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  <w:tcBorders>
                    <w:lef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1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bottom w:val="single" w:sz="12" w:space="0" w:color="auto"/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566310" w:rsidRPr="00581D17" w:rsidTr="00E0672F">
              <w:trPr>
                <w:jc w:val="center"/>
              </w:trPr>
              <w:tc>
                <w:tcPr>
                  <w:tcW w:w="681" w:type="dxa"/>
                  <w:tcBorders>
                    <w:top w:val="single" w:sz="12" w:space="0" w:color="auto"/>
                    <w:left w:val="single" w:sz="18" w:space="0" w:color="auto"/>
                    <w:bottom w:val="nil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1" w:type="dxa"/>
                  <w:tcBorders>
                    <w:top w:val="single" w:sz="12" w:space="0" w:color="auto"/>
                    <w:bottom w:val="nil"/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  <w:tcBorders>
                    <w:lef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1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  <w:tcBorders>
                    <w:top w:val="single" w:sz="12" w:space="0" w:color="auto"/>
                    <w:bottom w:val="nil"/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566310" w:rsidRPr="00F148B8" w:rsidRDefault="00F148B8" w:rsidP="00547302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                                      A        C        B</w:t>
            </w:r>
          </w:p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 w:rsidR="00CB7A52">
              <w:rPr>
                <w:rFonts w:ascii="Comic Sans MS" w:hAnsi="Comic Sans MS"/>
              </w:rPr>
              <w:tab/>
              <w:t>Label the probability of a 2 with</w:t>
            </w:r>
            <w:r>
              <w:rPr>
                <w:rFonts w:ascii="Comic Sans MS" w:hAnsi="Comic Sans MS"/>
              </w:rPr>
              <w:t xml:space="preserve"> A.</w:t>
            </w:r>
          </w:p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 a number less than 4 with B.</w:t>
            </w:r>
          </w:p>
          <w:p w:rsidR="00566310" w:rsidRDefault="00566310" w:rsidP="00547302">
            <w:pPr>
              <w:tabs>
                <w:tab w:val="left" w:pos="572"/>
                <w:tab w:val="left" w:pos="180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 xml:space="preserve">Label the probability of </w:t>
            </w:r>
            <w:r w:rsidR="00CB7A52">
              <w:rPr>
                <w:rFonts w:ascii="Comic Sans MS" w:hAnsi="Comic Sans MS"/>
              </w:rPr>
              <w:t>a number which is odd</w:t>
            </w:r>
            <w:r>
              <w:rPr>
                <w:rFonts w:ascii="Comic Sans MS" w:hAnsi="Comic Sans MS"/>
              </w:rPr>
              <w:t xml:space="preserve"> with C.</w:t>
            </w: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>Label the probability of a number greater than 5 with a D.</w:t>
            </w:r>
          </w:p>
          <w:p w:rsidR="00566310" w:rsidRDefault="00566310" w:rsidP="00547302">
            <w:pPr>
              <w:tabs>
                <w:tab w:val="left" w:pos="572"/>
                <w:tab w:val="left" w:pos="1805"/>
              </w:tabs>
              <w:rPr>
                <w:rFonts w:ascii="Comic Sans MS" w:hAnsi="Comic Sans MS"/>
              </w:rPr>
            </w:pPr>
          </w:p>
        </w:tc>
      </w:tr>
      <w:tr w:rsidR="00A06274" w:rsidRPr="00A06274" w:rsidTr="00A06274">
        <w:trPr>
          <w:trHeight w:hRule="exact" w:val="2495"/>
        </w:trPr>
        <w:tc>
          <w:tcPr>
            <w:tcW w:w="2421" w:type="dxa"/>
          </w:tcPr>
          <w:p w:rsidR="00A06274" w:rsidRPr="00A06274" w:rsidRDefault="00A06274" w:rsidP="0062608F">
            <w:pPr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52448" behindDoc="1" locked="0" layoutInCell="1" allowOverlap="1" wp14:anchorId="5E4B2414" wp14:editId="03B3FA9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26339</wp:posOffset>
                  </wp:positionV>
                  <wp:extent cx="1399540" cy="1404620"/>
                  <wp:effectExtent l="0" t="0" r="0" b="5080"/>
                  <wp:wrapTight wrapText="bothSides">
                    <wp:wrapPolygon edited="0">
                      <wp:start x="0" y="0"/>
                      <wp:lineTo x="0" y="21385"/>
                      <wp:lineTo x="21169" y="21385"/>
                      <wp:lineTo x="21169" y="0"/>
                      <wp:lineTo x="0" y="0"/>
                    </wp:wrapPolygon>
                  </wp:wrapTight>
                  <wp:docPr id="175" name="Picture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5 spinner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540" cy="1404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35" w:type="dxa"/>
          </w:tcPr>
          <w:p w:rsidR="00A06274" w:rsidRPr="00A06274" w:rsidRDefault="00A06274" w:rsidP="0062608F">
            <w:pPr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53472" behindDoc="0" locked="0" layoutInCell="1" allowOverlap="1" wp14:anchorId="2AA15F34" wp14:editId="0BCE1A65">
                      <wp:simplePos x="0" y="0"/>
                      <wp:positionH relativeFrom="column">
                        <wp:posOffset>35642</wp:posOffset>
                      </wp:positionH>
                      <wp:positionV relativeFrom="paragraph">
                        <wp:posOffset>338669</wp:posOffset>
                      </wp:positionV>
                      <wp:extent cx="4899607" cy="342900"/>
                      <wp:effectExtent l="0" t="0" r="0" b="0"/>
                      <wp:wrapNone/>
                      <wp:docPr id="172" name="Group 1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99607" cy="342900"/>
                                <a:chOff x="0" y="0"/>
                                <a:chExt cx="4003721" cy="342900"/>
                              </a:xfrm>
                            </wpg:grpSpPr>
                            <wps:wsp>
                              <wps:cNvPr id="173" name="Text Box 173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A06274" w:rsidRPr="00581D17" w:rsidRDefault="00A06274" w:rsidP="00A06274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4" name="Text Box 174"/>
                              <wps:cNvSpPr txBox="1"/>
                              <wps:spPr>
                                <a:xfrm>
                                  <a:off x="3679871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A06274" w:rsidRPr="00581D17" w:rsidRDefault="00A06274" w:rsidP="00A06274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2AA15F34" id="Group 172" o:spid="_x0000_s1077" style="position:absolute;margin-left:2.8pt;margin-top:26.65pt;width:385.8pt;height:27pt;z-index:251753472;mso-width-relative:margin" coordsize="40037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73" o:spid="_x0000_s1078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" filled="f" stroked="f" strokeweight=".5pt">
                        <v:textbox>
                          <w:txbxContent>
                            <w:p w:rsidR="00A06274" w:rsidRPr="00581D17" w:rsidRDefault="00A06274" w:rsidP="00A06274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174" o:spid="_x0000_s1079" type="#_x0000_t202" style="position:absolute;left:36798;width:3239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" filled="f" stroked="f" strokeweight=".5pt">
                        <v:textbox>
                          <w:txbxContent>
                            <w:p w:rsidR="00A06274" w:rsidRPr="00581D17" w:rsidRDefault="00A06274" w:rsidP="00A06274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594"/>
              <w:gridCol w:w="594"/>
              <w:gridCol w:w="595"/>
              <w:gridCol w:w="594"/>
              <w:gridCol w:w="595"/>
              <w:gridCol w:w="594"/>
              <w:gridCol w:w="594"/>
              <w:gridCol w:w="595"/>
              <w:gridCol w:w="594"/>
              <w:gridCol w:w="595"/>
              <w:gridCol w:w="594"/>
              <w:gridCol w:w="595"/>
            </w:tblGrid>
            <w:tr w:rsidR="00A06274" w:rsidRPr="00A06274" w:rsidTr="0062608F">
              <w:trPr>
                <w:jc w:val="center"/>
              </w:trPr>
              <w:tc>
                <w:tcPr>
                  <w:tcW w:w="594" w:type="dxa"/>
                  <w:tcBorders>
                    <w:left w:val="single" w:sz="18" w:space="0" w:color="auto"/>
                  </w:tcBorders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  <w:tcBorders>
                    <w:right w:val="single" w:sz="18" w:space="0" w:color="auto"/>
                  </w:tcBorders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  <w:tcBorders>
                    <w:left w:val="single" w:sz="18" w:space="0" w:color="auto"/>
                  </w:tcBorders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</w:tr>
            <w:tr w:rsidR="00A06274" w:rsidRPr="00A06274" w:rsidTr="0062608F">
              <w:trPr>
                <w:jc w:val="center"/>
              </w:trPr>
              <w:tc>
                <w:tcPr>
                  <w:tcW w:w="594" w:type="dxa"/>
                  <w:tcBorders>
                    <w:left w:val="single" w:sz="18" w:space="0" w:color="auto"/>
                  </w:tcBorders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  <w:tcBorders>
                    <w:right w:val="single" w:sz="18" w:space="0" w:color="auto"/>
                  </w:tcBorders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  <w:tcBorders>
                    <w:left w:val="single" w:sz="18" w:space="0" w:color="auto"/>
                  </w:tcBorders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</w:tr>
          </w:tbl>
          <w:p w:rsidR="00A06274" w:rsidRPr="00F148B8" w:rsidRDefault="00F148B8" w:rsidP="0062608F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</w:rPr>
              <w:t xml:space="preserve">      </w:t>
            </w:r>
            <w:r>
              <w:rPr>
                <w:rFonts w:ascii="Comic Sans MS" w:hAnsi="Comic Sans MS"/>
                <w:color w:val="FF0000"/>
              </w:rPr>
              <w:t>C</w:t>
            </w:r>
            <w:r>
              <w:rPr>
                <w:rFonts w:ascii="Comic Sans MS" w:hAnsi="Comic Sans MS"/>
              </w:rPr>
              <w:t xml:space="preserve">      </w:t>
            </w:r>
            <w:r>
              <w:rPr>
                <w:rFonts w:ascii="Comic Sans MS" w:hAnsi="Comic Sans MS"/>
                <w:color w:val="FF0000"/>
              </w:rPr>
              <w:t xml:space="preserve">                 B       A                         D</w:t>
            </w:r>
            <w:bookmarkStart w:id="0" w:name="_GoBack"/>
            <w:bookmarkEnd w:id="0"/>
          </w:p>
          <w:p w:rsidR="00A06274" w:rsidRDefault="00A06274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</w:p>
          <w:p w:rsidR="00A06274" w:rsidRPr="00A06274" w:rsidRDefault="00A06274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</w:rPr>
              <w:t xml:space="preserve">a) </w:t>
            </w:r>
            <w:r w:rsidRPr="00A06274">
              <w:rPr>
                <w:rFonts w:ascii="Comic Sans MS" w:hAnsi="Comic Sans MS"/>
              </w:rPr>
              <w:tab/>
              <w:t>Label the probability of an even number A.</w:t>
            </w:r>
          </w:p>
          <w:p w:rsidR="00A06274" w:rsidRPr="00A06274" w:rsidRDefault="00A06274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</w:rPr>
              <w:t>b)</w:t>
            </w:r>
            <w:r w:rsidRPr="00A06274">
              <w:rPr>
                <w:rFonts w:ascii="Comic Sans MS" w:hAnsi="Comic Sans MS"/>
              </w:rPr>
              <w:tab/>
              <w:t>Label the probability of a number less than 3 with B.</w:t>
            </w:r>
          </w:p>
          <w:p w:rsidR="00A06274" w:rsidRPr="00A06274" w:rsidRDefault="00A06274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</w:rPr>
              <w:t>c)</w:t>
            </w:r>
            <w:r w:rsidRPr="00A06274">
              <w:rPr>
                <w:rFonts w:ascii="Comic Sans MS" w:hAnsi="Comic Sans MS"/>
              </w:rPr>
              <w:tab/>
              <w:t>Label the probability of a number greater than 5 with a C.</w:t>
            </w:r>
          </w:p>
          <w:p w:rsidR="00A06274" w:rsidRPr="00A06274" w:rsidRDefault="00A06274" w:rsidP="0062608F">
            <w:pPr>
              <w:tabs>
                <w:tab w:val="left" w:pos="556"/>
              </w:tabs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</w:rPr>
              <w:t>d)</w:t>
            </w:r>
            <w:r w:rsidRPr="00A06274">
              <w:rPr>
                <w:rFonts w:ascii="Comic Sans MS" w:hAnsi="Comic Sans MS"/>
              </w:rPr>
              <w:tab/>
              <w:t>Label the probability of a number which is a factor of 10 with D.</w:t>
            </w:r>
          </w:p>
        </w:tc>
      </w:tr>
    </w:tbl>
    <w:p w:rsidR="00D66C95" w:rsidRPr="00E17A5A" w:rsidRDefault="00D66C95" w:rsidP="00D66C95">
      <w:pPr>
        <w:spacing w:after="0" w:line="240" w:lineRule="auto"/>
        <w:rPr>
          <w:rFonts w:ascii="Comic Sans MS" w:hAnsi="Comic Sans MS"/>
          <w:b/>
          <w:sz w:val="26"/>
          <w:szCs w:val="26"/>
          <w:u w:val="single"/>
        </w:rPr>
      </w:pPr>
      <w:r w:rsidRPr="00E17A5A">
        <w:rPr>
          <w:rFonts w:ascii="Comic Sans MS" w:hAnsi="Comic Sans MS"/>
          <w:b/>
          <w:sz w:val="26"/>
          <w:szCs w:val="26"/>
          <w:u w:val="single"/>
        </w:rPr>
        <w:lastRenderedPageBreak/>
        <w:t>Probability Scales</w:t>
      </w:r>
    </w:p>
    <w:p w:rsidR="00D66C95" w:rsidRPr="00E17A5A" w:rsidRDefault="00D66C95" w:rsidP="00D66C95">
      <w:pPr>
        <w:spacing w:after="0" w:line="240" w:lineRule="auto"/>
        <w:rPr>
          <w:rFonts w:ascii="Comic Sans MS" w:hAnsi="Comic Sans MS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1"/>
        <w:gridCol w:w="8035"/>
      </w:tblGrid>
      <w:tr w:rsidR="00D66C95" w:rsidTr="0062608F">
        <w:trPr>
          <w:trHeight w:hRule="exact" w:val="2495"/>
        </w:trPr>
        <w:tc>
          <w:tcPr>
            <w:tcW w:w="2421" w:type="dxa"/>
          </w:tcPr>
          <w:p w:rsidR="00D66C95" w:rsidRDefault="00D66C95" w:rsidP="0062608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59616" behindDoc="0" locked="0" layoutInCell="1" allowOverlap="1" wp14:anchorId="5D260974" wp14:editId="174592AA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144846</wp:posOffset>
                      </wp:positionV>
                      <wp:extent cx="1323975" cy="1266825"/>
                      <wp:effectExtent l="19050" t="19050" r="47625" b="9525"/>
                      <wp:wrapNone/>
                      <wp:docPr id="176" name="Group 1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23975" cy="1266825"/>
                                <a:chOff x="0" y="0"/>
                                <a:chExt cx="1323975" cy="1266825"/>
                              </a:xfrm>
                            </wpg:grpSpPr>
                            <wpg:grpSp>
                              <wpg:cNvPr id="177" name="Group 177"/>
                              <wpg:cNvGrpSpPr/>
                              <wpg:grpSpPr>
                                <a:xfrm>
                                  <a:off x="0" y="0"/>
                                  <a:ext cx="1323975" cy="1209675"/>
                                  <a:chOff x="0" y="0"/>
                                  <a:chExt cx="1323975" cy="1209675"/>
                                </a:xfrm>
                              </wpg:grpSpPr>
                              <wps:wsp>
                                <wps:cNvPr id="178" name="Regular Pentagon 178"/>
                                <wps:cNvSpPr/>
                                <wps:spPr>
                                  <a:xfrm>
                                    <a:off x="0" y="0"/>
                                    <a:ext cx="1323975" cy="1209675"/>
                                  </a:xfrm>
                                  <a:prstGeom prst="pentagon">
                                    <a:avLst/>
                                  </a:prstGeom>
                                  <a:noFill/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9" name="Straight Connector 179"/>
                                <wps:cNvCnPr/>
                                <wps:spPr>
                                  <a:xfrm flipV="1">
                                    <a:off x="238125" y="676275"/>
                                    <a:ext cx="428625" cy="53340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80" name="Straight Connector 180"/>
                                <wps:cNvCnPr/>
                                <wps:spPr>
                                  <a:xfrm>
                                    <a:off x="0" y="466725"/>
                                    <a:ext cx="666750" cy="20955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81" name="Straight Connector 181"/>
                                <wps:cNvCnPr/>
                                <wps:spPr>
                                  <a:xfrm>
                                    <a:off x="666750" y="0"/>
                                    <a:ext cx="0" cy="676275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82" name="Straight Connector 182"/>
                                <wps:cNvCnPr/>
                                <wps:spPr>
                                  <a:xfrm flipH="1">
                                    <a:off x="666750" y="466725"/>
                                    <a:ext cx="657225" cy="20955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83" name="Straight Connector 183"/>
                                <wps:cNvCnPr/>
                                <wps:spPr>
                                  <a:xfrm flipH="1" flipV="1">
                                    <a:off x="666750" y="676275"/>
                                    <a:ext cx="409575" cy="53340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84" name="Text Box 184"/>
                              <wps:cNvSpPr txBox="1"/>
                              <wps:spPr>
                                <a:xfrm>
                                  <a:off x="152400" y="22860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 w:rsidRPr="002E7723"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5" name="Text Box 185"/>
                              <wps:cNvSpPr txBox="1"/>
                              <wps:spPr>
                                <a:xfrm>
                                  <a:off x="609600" y="2000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6" name="Text Box 186"/>
                              <wps:cNvSpPr txBox="1"/>
                              <wps:spPr>
                                <a:xfrm>
                                  <a:off x="752475" y="6191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7" name="Text Box 187"/>
                              <wps:cNvSpPr txBox="1"/>
                              <wps:spPr>
                                <a:xfrm>
                                  <a:off x="409575" y="82867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Text Box 188"/>
                              <wps:cNvSpPr txBox="1"/>
                              <wps:spPr>
                                <a:xfrm>
                                  <a:off x="57150" y="60960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260974" id="Group 176" o:spid="_x0000_s1080" style="position:absolute;margin-left:4.85pt;margin-top:11.4pt;width:104.25pt;height:99.75pt;z-index:251759616" coordsize="13239,12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">
                      <v:group id="Group 177" o:spid="_x0000_s1081" style="position:absolute;width:13239;height:12096" coordsize="13239,12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    <v:shapetype id="_x0000_t56" coordsize="21600,21600" o:spt="56" path="m10800,l,8259,4200,21600r13200,l21600,8259xe">
                          <v:stroke joinstyle="miter"/>
                          <v:path gradientshapeok="t" o:connecttype="custom" o:connectlocs="10800,0;0,8259;4200,21600;10800,21600;17400,21600;21600,8259" o:connectangles="270,180,90,90,90,0" textboxrect="4200,5077,17400,21600"/>
                        </v:shapetype>
                        <v:shape id="Regular Pentagon 178" o:spid="_x0000_s1082" type="#_x0000_t56" style="position:absolute;width:13239;height:12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" filled="f" strokecolor="black [3213]" strokeweight="1pt"/>
                        <v:line id="Straight Connector 179" o:spid="_x0000_s1083" style="position:absolute;flip:y;visibility:visible;mso-wrap-style:square" from="2381,6762" to="6667,12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" strokecolor="black [3213]" strokeweight=".5pt">
                          <v:stroke joinstyle="miter"/>
                        </v:line>
                        <v:line id="Straight Connector 180" o:spid="_x0000_s1084" style="position:absolute;visibility:visible;mso-wrap-style:square" from="0,4667" to="6667,6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" strokecolor="black [3213]" strokeweight=".5pt">
                          <v:stroke joinstyle="miter"/>
                        </v:line>
                        <v:line id="Straight Connector 181" o:spid="_x0000_s1085" style="position:absolute;visibility:visible;mso-wrap-style:square" from="6667,0" to="6667,6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" strokecolor="black [3213]" strokeweight=".5pt">
                          <v:stroke joinstyle="miter"/>
                        </v:line>
                        <v:line id="Straight Connector 182" o:spid="_x0000_s1086" style="position:absolute;flip:x;visibility:visible;mso-wrap-style:square" from="6667,4667" to="13239,6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" strokecolor="black [3213]" strokeweight=".5pt">
                          <v:stroke joinstyle="miter"/>
                        </v:line>
                        <v:line id="Straight Connector 183" o:spid="_x0000_s1087" style="position:absolute;flip:x y;visibility:visible;mso-wrap-style:square" from="6667,6762" to="10763,12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" strokecolor="black [3213]" strokeweight=".5pt">
                          <v:stroke joinstyle="miter"/>
                        </v:line>
                      </v:group>
                      <v:shape id="Text Box 184" o:spid="_x0000_s1088" type="#_x0000_t202" style="position:absolute;left:1524;top:2286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E7723"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185" o:spid="_x0000_s1089" type="#_x0000_t202" style="position:absolute;left:6096;top:2000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186" o:spid="_x0000_s1090" type="#_x0000_t202" style="position:absolute;left:7524;top:6191;width:5525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187" o:spid="_x0000_s1091" type="#_x0000_t202" style="position:absolute;left:4095;top:8286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88" o:spid="_x0000_s1092" type="#_x0000_t202" style="position:absolute;left:571;top:6096;width:5525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</w:tc>
        <w:tc>
          <w:tcPr>
            <w:tcW w:w="8035" w:type="dxa"/>
          </w:tcPr>
          <w:p w:rsidR="00D66C95" w:rsidRDefault="00D66C95" w:rsidP="0062608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56544" behindDoc="0" locked="0" layoutInCell="1" allowOverlap="1" wp14:anchorId="63185055" wp14:editId="36CEBF25">
                      <wp:simplePos x="0" y="0"/>
                      <wp:positionH relativeFrom="column">
                        <wp:posOffset>572135</wp:posOffset>
                      </wp:positionH>
                      <wp:positionV relativeFrom="paragraph">
                        <wp:posOffset>333375</wp:posOffset>
                      </wp:positionV>
                      <wp:extent cx="3829050" cy="342900"/>
                      <wp:effectExtent l="0" t="0" r="0" b="0"/>
                      <wp:wrapNone/>
                      <wp:docPr id="189" name="Group 1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29050" cy="342900"/>
                                <a:chOff x="0" y="0"/>
                                <a:chExt cx="3829050" cy="342900"/>
                              </a:xfrm>
                            </wpg:grpSpPr>
                            <wps:wsp>
                              <wps:cNvPr id="190" name="Text Box 190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Text Box 191"/>
                              <wps:cNvSpPr txBox="1"/>
                              <wps:spPr>
                                <a:xfrm>
                                  <a:off x="3505200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185055" id="Group 189" o:spid="_x0000_s1093" style="position:absolute;margin-left:45.05pt;margin-top:26.25pt;width:301.5pt;height:27pt;z-index:251756544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">
                      <v:shape id="Text Box 190" o:spid="_x0000_s1094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191" o:spid="_x0000_s1095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107"/>
              <w:gridCol w:w="1107"/>
              <w:gridCol w:w="1107"/>
              <w:gridCol w:w="1107"/>
              <w:gridCol w:w="1108"/>
            </w:tblGrid>
            <w:tr w:rsidR="00D66C95" w:rsidRPr="00581D17" w:rsidTr="0062608F">
              <w:trPr>
                <w:jc w:val="center"/>
              </w:trPr>
              <w:tc>
                <w:tcPr>
                  <w:tcW w:w="1107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8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D66C95" w:rsidRPr="00581D17" w:rsidTr="0062608F">
              <w:trPr>
                <w:jc w:val="center"/>
              </w:trPr>
              <w:tc>
                <w:tcPr>
                  <w:tcW w:w="1107" w:type="dxa"/>
                </w:tcPr>
                <w:p w:rsidR="00D66C95" w:rsidRPr="00581D17" w:rsidRDefault="00D66C95" w:rsidP="0062608F">
                  <w:pPr>
                    <w:ind w:left="-249" w:firstLine="249"/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8" w:type="dxa"/>
                </w:tcPr>
                <w:p w:rsidR="00D66C95" w:rsidRPr="00581D17" w:rsidRDefault="00D66C95" w:rsidP="0062608F">
                  <w:pPr>
                    <w:jc w:val="right"/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>
              <w:rPr>
                <w:rFonts w:ascii="Comic Sans MS" w:hAnsi="Comic Sans MS"/>
              </w:rPr>
              <w:tab/>
              <w:t>Label the probability of an even number A.</w:t>
            </w: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 a number greater than 1 with B.</w:t>
            </w: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>Label the probability of a number less than 4 with C.</w:t>
            </w: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>Label the probability of a number less than 6 with a D.</w:t>
            </w: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</w:p>
        </w:tc>
      </w:tr>
      <w:tr w:rsidR="00D66C95" w:rsidTr="0062608F">
        <w:trPr>
          <w:trHeight w:hRule="exact" w:val="2495"/>
        </w:trPr>
        <w:tc>
          <w:tcPr>
            <w:tcW w:w="2421" w:type="dxa"/>
          </w:tcPr>
          <w:p w:rsidR="00D66C95" w:rsidRDefault="00D66C95" w:rsidP="0062608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55520" behindDoc="1" locked="0" layoutInCell="1" allowOverlap="1" wp14:anchorId="3487C85B" wp14:editId="581E23B3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108833</wp:posOffset>
                  </wp:positionV>
                  <wp:extent cx="1270000" cy="1334135"/>
                  <wp:effectExtent l="0" t="0" r="6350" b="0"/>
                  <wp:wrapTight wrapText="bothSides">
                    <wp:wrapPolygon edited="0">
                      <wp:start x="0" y="0"/>
                      <wp:lineTo x="0" y="21281"/>
                      <wp:lineTo x="21384" y="21281"/>
                      <wp:lineTo x="21384" y="0"/>
                      <wp:lineTo x="0" y="0"/>
                    </wp:wrapPolygon>
                  </wp:wrapTight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dice.pn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0" cy="1334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35" w:type="dxa"/>
          </w:tcPr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57568" behindDoc="0" locked="0" layoutInCell="1" allowOverlap="1" wp14:anchorId="174C5F4C" wp14:editId="67F0B535">
                      <wp:simplePos x="0" y="0"/>
                      <wp:positionH relativeFrom="column">
                        <wp:posOffset>356244</wp:posOffset>
                      </wp:positionH>
                      <wp:positionV relativeFrom="paragraph">
                        <wp:posOffset>339090</wp:posOffset>
                      </wp:positionV>
                      <wp:extent cx="4219575" cy="342900"/>
                      <wp:effectExtent l="0" t="0" r="0" b="0"/>
                      <wp:wrapNone/>
                      <wp:docPr id="192" name="Group 1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19575" cy="342900"/>
                                <a:chOff x="0" y="0"/>
                                <a:chExt cx="3829050" cy="342900"/>
                              </a:xfrm>
                            </wpg:grpSpPr>
                            <wps:wsp>
                              <wps:cNvPr id="193" name="Text Box 193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4" name="Text Box 194"/>
                              <wps:cNvSpPr txBox="1"/>
                              <wps:spPr>
                                <a:xfrm>
                                  <a:off x="3505200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174C5F4C" id="Group 192" o:spid="_x0000_s1096" style="position:absolute;margin-left:28.05pt;margin-top:26.7pt;width:332.25pt;height:27pt;z-index:251757568;mso-width-relative:margin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">
                      <v:shape id="Text Box 193" o:spid="_x0000_s1097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194" o:spid="_x0000_s1098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017"/>
              <w:gridCol w:w="1018"/>
              <w:gridCol w:w="1018"/>
              <w:gridCol w:w="1018"/>
              <w:gridCol w:w="1018"/>
              <w:gridCol w:w="1018"/>
            </w:tblGrid>
            <w:tr w:rsidR="00D66C95" w:rsidRPr="00E8168F" w:rsidTr="0062608F">
              <w:trPr>
                <w:jc w:val="center"/>
              </w:trPr>
              <w:tc>
                <w:tcPr>
                  <w:tcW w:w="1017" w:type="dxa"/>
                  <w:tcBorders>
                    <w:top w:val="nil"/>
                    <w:left w:val="single" w:sz="18" w:space="0" w:color="auto"/>
                    <w:bottom w:val="single" w:sz="12" w:space="0" w:color="auto"/>
                  </w:tcBorders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top w:val="nil"/>
                    <w:bottom w:val="single" w:sz="12" w:space="0" w:color="auto"/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top w:val="nil"/>
                    <w:bottom w:val="single" w:sz="12" w:space="0" w:color="auto"/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D66C95" w:rsidTr="0062608F">
              <w:trPr>
                <w:jc w:val="center"/>
              </w:trPr>
              <w:tc>
                <w:tcPr>
                  <w:tcW w:w="1017" w:type="dxa"/>
                  <w:tcBorders>
                    <w:top w:val="single" w:sz="12" w:space="0" w:color="auto"/>
                    <w:left w:val="single" w:sz="18" w:space="0" w:color="auto"/>
                    <w:bottom w:val="nil"/>
                  </w:tcBorders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top w:val="single" w:sz="12" w:space="0" w:color="auto"/>
                    <w:bottom w:val="nil"/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top w:val="single" w:sz="12" w:space="0" w:color="auto"/>
                    <w:bottom w:val="nil"/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>
              <w:rPr>
                <w:rFonts w:ascii="Comic Sans MS" w:hAnsi="Comic Sans MS"/>
              </w:rPr>
              <w:tab/>
              <w:t>Label the probability of a 3 with A.</w:t>
            </w: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 a number greater than 2 with B.</w:t>
            </w: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>Label the probability of a number less than 7 with C.</w:t>
            </w: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>Label the probability of a number less than 3 with a D.</w:t>
            </w: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</w:p>
        </w:tc>
      </w:tr>
      <w:tr w:rsidR="00D66C95" w:rsidTr="0062608F">
        <w:trPr>
          <w:trHeight w:hRule="exact" w:val="2495"/>
        </w:trPr>
        <w:tc>
          <w:tcPr>
            <w:tcW w:w="2421" w:type="dxa"/>
          </w:tcPr>
          <w:p w:rsidR="00D66C95" w:rsidRDefault="00D66C95" w:rsidP="0062608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63712" behindDoc="1" locked="0" layoutInCell="1" allowOverlap="1" wp14:anchorId="1864A0DA" wp14:editId="677B829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104140</wp:posOffset>
                  </wp:positionV>
                  <wp:extent cx="1377315" cy="1283970"/>
                  <wp:effectExtent l="0" t="0" r="0" b="0"/>
                  <wp:wrapTight wrapText="bothSides">
                    <wp:wrapPolygon edited="0">
                      <wp:start x="0" y="0"/>
                      <wp:lineTo x="0" y="21151"/>
                      <wp:lineTo x="21212" y="21151"/>
                      <wp:lineTo x="21212" y="0"/>
                      <wp:lineTo x="0" y="0"/>
                    </wp:wrapPolygon>
                  </wp:wrapTight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dodecahedron dice.jpg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527" b="13955"/>
                          <a:stretch/>
                        </pic:blipFill>
                        <pic:spPr bwMode="auto">
                          <a:xfrm>
                            <a:off x="0" y="0"/>
                            <a:ext cx="1377315" cy="1283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</w:tc>
        <w:tc>
          <w:tcPr>
            <w:tcW w:w="8035" w:type="dxa"/>
          </w:tcPr>
          <w:p w:rsidR="00D66C95" w:rsidRDefault="00D66C95" w:rsidP="0062608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4736" behindDoc="0" locked="0" layoutInCell="1" allowOverlap="1" wp14:anchorId="084CD76F" wp14:editId="06F1803D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286385</wp:posOffset>
                      </wp:positionV>
                      <wp:extent cx="4886325" cy="342900"/>
                      <wp:effectExtent l="0" t="0" r="0" b="0"/>
                      <wp:wrapNone/>
                      <wp:docPr id="195" name="Group 1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86325" cy="342900"/>
                                <a:chOff x="0" y="0"/>
                                <a:chExt cx="3829050" cy="342900"/>
                              </a:xfrm>
                            </wpg:grpSpPr>
                            <wps:wsp>
                              <wps:cNvPr id="196" name="Text Box 196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7" name="Text Box 197"/>
                              <wps:cNvSpPr txBox="1"/>
                              <wps:spPr>
                                <a:xfrm>
                                  <a:off x="3505200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84CD76F" id="Group 195" o:spid="_x0000_s1099" style="position:absolute;margin-left:4.55pt;margin-top:22.55pt;width:384.75pt;height:27pt;z-index:251764736;mso-width-relative:margin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">
                      <v:shape id="Text Box 196" o:spid="_x0000_s1100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197" o:spid="_x0000_s1101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6"/>
            </w:tblGrid>
            <w:tr w:rsidR="00D66C95" w:rsidTr="0062608F">
              <w:trPr>
                <w:jc w:val="center"/>
              </w:trPr>
              <w:tc>
                <w:tcPr>
                  <w:tcW w:w="585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  <w:tcBorders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6" w:type="dxa"/>
                  <w:tcBorders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D66C95" w:rsidTr="0062608F">
              <w:trPr>
                <w:jc w:val="center"/>
              </w:trPr>
              <w:tc>
                <w:tcPr>
                  <w:tcW w:w="585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  <w:tcBorders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6" w:type="dxa"/>
                  <w:tcBorders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>
              <w:rPr>
                <w:rFonts w:ascii="Comic Sans MS" w:hAnsi="Comic Sans MS"/>
              </w:rPr>
              <w:tab/>
              <w:t>Label the probability of an odd number A.</w:t>
            </w: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 a number less than 5 with B.</w:t>
            </w:r>
          </w:p>
          <w:p w:rsidR="00D66C95" w:rsidRDefault="00D66C95" w:rsidP="0062608F">
            <w:pPr>
              <w:tabs>
                <w:tab w:val="left" w:pos="586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>Label the probability of a number greater than 9 with C.</w:t>
            </w:r>
          </w:p>
          <w:p w:rsidR="00D66C95" w:rsidRDefault="004A10C7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>Label the probability of</w:t>
            </w:r>
            <w:r w:rsidR="00D66C95">
              <w:rPr>
                <w:rFonts w:ascii="Comic Sans MS" w:hAnsi="Comic Sans MS"/>
              </w:rPr>
              <w:t xml:space="preserve"> a multiple of 3 with a D.</w:t>
            </w:r>
          </w:p>
          <w:p w:rsidR="00D66C95" w:rsidRDefault="00D66C95" w:rsidP="0062608F">
            <w:pPr>
              <w:tabs>
                <w:tab w:val="left" w:pos="586"/>
              </w:tabs>
              <w:rPr>
                <w:rFonts w:ascii="Comic Sans MS" w:hAnsi="Comic Sans MS"/>
              </w:rPr>
            </w:pPr>
          </w:p>
        </w:tc>
      </w:tr>
      <w:tr w:rsidR="00D66C95" w:rsidTr="0062608F">
        <w:trPr>
          <w:trHeight w:hRule="exact" w:val="2495"/>
        </w:trPr>
        <w:tc>
          <w:tcPr>
            <w:tcW w:w="2421" w:type="dxa"/>
          </w:tcPr>
          <w:p w:rsidR="00D66C95" w:rsidRDefault="00D66C95" w:rsidP="0062608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0640" behindDoc="0" locked="0" layoutInCell="1" allowOverlap="1" wp14:anchorId="79D15F80" wp14:editId="7049AC4E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120650</wp:posOffset>
                      </wp:positionV>
                      <wp:extent cx="1400175" cy="1209675"/>
                      <wp:effectExtent l="0" t="0" r="9525" b="9525"/>
                      <wp:wrapNone/>
                      <wp:docPr id="198" name="Group 1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175" cy="1209675"/>
                                <a:chOff x="0" y="0"/>
                                <a:chExt cx="1400175" cy="1209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9" name="Picture 19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00175" cy="12058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0" name="Text Box 200"/>
                              <wps:cNvSpPr txBox="1"/>
                              <wps:spPr>
                                <a:xfrm>
                                  <a:off x="428625" y="7715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1" name="Text Box 201"/>
                              <wps:cNvSpPr txBox="1"/>
                              <wps:spPr>
                                <a:xfrm>
                                  <a:off x="752475" y="6191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2" name="Text Box 202"/>
                              <wps:cNvSpPr txBox="1"/>
                              <wps:spPr>
                                <a:xfrm>
                                  <a:off x="752475" y="20955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3" name="Text Box 203"/>
                              <wps:cNvSpPr txBox="1"/>
                              <wps:spPr>
                                <a:xfrm>
                                  <a:off x="85725" y="6191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4" name="Text Box 204"/>
                              <wps:cNvSpPr txBox="1"/>
                              <wps:spPr>
                                <a:xfrm>
                                  <a:off x="76200" y="21907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5" name="Text Box 205"/>
                              <wps:cNvSpPr txBox="1"/>
                              <wps:spPr>
                                <a:xfrm>
                                  <a:off x="419100" y="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D15F80" id="Group 198" o:spid="_x0000_s1102" style="position:absolute;margin-left:.35pt;margin-top:9.5pt;width:110.25pt;height:95.25pt;z-index:251760640" coordsize="14001,12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99" o:spid="_x0000_s1103" type="#_x0000_t75" style="position:absolute;width:14001;height:1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">
                        <v:imagedata r:id="rId10" o:title=""/>
                        <v:path arrowok="t"/>
                      </v:shape>
                      <v:shape id="Text Box 200" o:spid="_x0000_s1104" type="#_x0000_t202" style="position:absolute;left:4286;top:7715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201" o:spid="_x0000_s1105" type="#_x0000_t202" style="position:absolute;left:7524;top:6191;width:5525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c7kxQAAANw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KMxPM+EIyAXDwAAAP//AwBQSwECLQAUAAYACAAAACEA2+H2y+4AAACFAQAAEwAAAAAAAAAA&#10;AAAAAAAAAAAAW0NvbnRlbnRfVHlwZXNdLnhtbFBLAQItABQABgAIAAAAIQBa9CxbvwAAABUBAAAL&#10;AAAAAAAAAAAAAAAAAB8BAABfcmVscy8ucmVsc1BLAQItABQABgAIAAAAIQDd/c7kxQAAANwAAAAP&#10;AAAAAAAAAAAAAAAAAAcCAABkcnMvZG93bnJldi54bWxQSwUGAAAAAAMAAwC3AAAA+QIAAAAA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202" o:spid="_x0000_s1106" type="#_x0000_t202" style="position:absolute;left:7524;top:2095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203" o:spid="_x0000_s1107" type="#_x0000_t202" style="position:absolute;left:857;top:6191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04" o:spid="_x0000_s1108" type="#_x0000_t202" style="position:absolute;left:762;top:2190;width:5524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205" o:spid="_x0000_s1109" type="#_x0000_t202" style="position:absolute;left:4191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8035" w:type="dxa"/>
          </w:tcPr>
          <w:p w:rsidR="00D66C95" w:rsidRDefault="00D66C95" w:rsidP="0062608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58592" behindDoc="0" locked="0" layoutInCell="1" allowOverlap="1" wp14:anchorId="55642173" wp14:editId="7D640F04">
                      <wp:simplePos x="0" y="0"/>
                      <wp:positionH relativeFrom="column">
                        <wp:posOffset>356244</wp:posOffset>
                      </wp:positionH>
                      <wp:positionV relativeFrom="paragraph">
                        <wp:posOffset>339090</wp:posOffset>
                      </wp:positionV>
                      <wp:extent cx="4219575" cy="342900"/>
                      <wp:effectExtent l="0" t="0" r="0" b="0"/>
                      <wp:wrapNone/>
                      <wp:docPr id="206" name="Group 2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19575" cy="342900"/>
                                <a:chOff x="0" y="0"/>
                                <a:chExt cx="3829050" cy="342900"/>
                              </a:xfrm>
                            </wpg:grpSpPr>
                            <wps:wsp>
                              <wps:cNvPr id="207" name="Text Box 207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8" name="Text Box 208"/>
                              <wps:cNvSpPr txBox="1"/>
                              <wps:spPr>
                                <a:xfrm>
                                  <a:off x="3505200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55642173" id="Group 206" o:spid="_x0000_s1110" style="position:absolute;margin-left:28.05pt;margin-top:26.7pt;width:332.25pt;height:27pt;z-index:251758592;mso-width-relative:margin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">
                      <v:shape id="Text Box 207" o:spid="_x0000_s1111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208" o:spid="_x0000_s1112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017"/>
              <w:gridCol w:w="1018"/>
              <w:gridCol w:w="1018"/>
              <w:gridCol w:w="1018"/>
              <w:gridCol w:w="1018"/>
              <w:gridCol w:w="1018"/>
            </w:tblGrid>
            <w:tr w:rsidR="00D66C95" w:rsidRPr="00E8168F" w:rsidTr="0062608F">
              <w:trPr>
                <w:jc w:val="center"/>
              </w:trPr>
              <w:tc>
                <w:tcPr>
                  <w:tcW w:w="1017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D66C95" w:rsidTr="0062608F">
              <w:trPr>
                <w:jc w:val="center"/>
              </w:trPr>
              <w:tc>
                <w:tcPr>
                  <w:tcW w:w="1017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>
              <w:rPr>
                <w:rFonts w:ascii="Comic Sans MS" w:hAnsi="Comic Sans MS"/>
              </w:rPr>
              <w:tab/>
              <w:t>Label the probability of a number less than 2 A.</w:t>
            </w: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 a number which is odd with B.</w:t>
            </w: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>Label the probability of a number less than 6 with C.</w:t>
            </w: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>Label the probability of a number greater than 1 with a D.</w:t>
            </w: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</w:p>
        </w:tc>
      </w:tr>
      <w:tr w:rsidR="00D66C95" w:rsidTr="0062608F">
        <w:trPr>
          <w:trHeight w:hRule="exact" w:val="2438"/>
        </w:trPr>
        <w:tc>
          <w:tcPr>
            <w:tcW w:w="2421" w:type="dxa"/>
          </w:tcPr>
          <w:p w:rsidR="00D66C95" w:rsidRDefault="00D66C95" w:rsidP="0062608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1664" behindDoc="0" locked="0" layoutInCell="1" allowOverlap="1" wp14:anchorId="02A10F48" wp14:editId="77D3F653">
                      <wp:simplePos x="0" y="0"/>
                      <wp:positionH relativeFrom="column">
                        <wp:posOffset>5435</wp:posOffset>
                      </wp:positionH>
                      <wp:positionV relativeFrom="paragraph">
                        <wp:posOffset>149077</wp:posOffset>
                      </wp:positionV>
                      <wp:extent cx="1395598" cy="1346612"/>
                      <wp:effectExtent l="0" t="0" r="0" b="6350"/>
                      <wp:wrapNone/>
                      <wp:docPr id="209" name="Group 2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5598" cy="1346612"/>
                                <a:chOff x="0" y="0"/>
                                <a:chExt cx="1395598" cy="1346612"/>
                              </a:xfrm>
                            </wpg:grpSpPr>
                            <wpg:grpSp>
                              <wpg:cNvPr id="210" name="Group 210"/>
                              <wpg:cNvGrpSpPr/>
                              <wpg:grpSpPr>
                                <a:xfrm>
                                  <a:off x="77189" y="23750"/>
                                  <a:ext cx="1253078" cy="1247140"/>
                                  <a:chOff x="0" y="0"/>
                                  <a:chExt cx="1253078" cy="1247140"/>
                                </a:xfrm>
                              </wpg:grpSpPr>
                              <wps:wsp>
                                <wps:cNvPr id="211" name="Octagon 211"/>
                                <wps:cNvSpPr/>
                                <wps:spPr>
                                  <a:xfrm>
                                    <a:off x="5938" y="0"/>
                                    <a:ext cx="1247140" cy="1247140"/>
                                  </a:xfrm>
                                  <a:prstGeom prst="octagon">
                                    <a:avLst/>
                                  </a:prstGeom>
                                  <a:noFill/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2" name="Straight Connector 212"/>
                                <wps:cNvCnPr/>
                                <wps:spPr>
                                  <a:xfrm>
                                    <a:off x="385948" y="0"/>
                                    <a:ext cx="498888" cy="124714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13" name="Straight Connector 213"/>
                                <wps:cNvCnPr/>
                                <wps:spPr>
                                  <a:xfrm>
                                    <a:off x="0" y="368135"/>
                                    <a:ext cx="1246505" cy="516255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14" name="Straight Connector 214"/>
                                <wps:cNvCnPr/>
                                <wps:spPr>
                                  <a:xfrm flipV="1">
                                    <a:off x="0" y="368135"/>
                                    <a:ext cx="1253078" cy="516577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15" name="Straight Connector 215"/>
                                <wps:cNvCnPr/>
                                <wps:spPr>
                                  <a:xfrm flipH="1">
                                    <a:off x="374073" y="0"/>
                                    <a:ext cx="510763" cy="124714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216" name="Text Box 216"/>
                              <wps:cNvSpPr txBox="1"/>
                              <wps:spPr>
                                <a:xfrm>
                                  <a:off x="421574" y="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7" name="Text Box 217"/>
                              <wps:cNvSpPr txBox="1"/>
                              <wps:spPr>
                                <a:xfrm>
                                  <a:off x="421574" y="908462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8" name="Text Box 218"/>
                              <wps:cNvSpPr txBox="1"/>
                              <wps:spPr>
                                <a:xfrm>
                                  <a:off x="754083" y="106877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9" name="Text Box 219"/>
                              <wps:cNvSpPr txBox="1"/>
                              <wps:spPr>
                                <a:xfrm>
                                  <a:off x="843148" y="463137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0" name="Text Box 220"/>
                              <wps:cNvSpPr txBox="1"/>
                              <wps:spPr>
                                <a:xfrm>
                                  <a:off x="112815" y="106877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1" name="Text Box 221"/>
                              <wps:cNvSpPr txBox="1"/>
                              <wps:spPr>
                                <a:xfrm>
                                  <a:off x="754083" y="765958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2" name="Text Box 222"/>
                              <wps:cNvSpPr txBox="1"/>
                              <wps:spPr>
                                <a:xfrm>
                                  <a:off x="0" y="439387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3" name="Text Box 223"/>
                              <wps:cNvSpPr txBox="1"/>
                              <wps:spPr>
                                <a:xfrm>
                                  <a:off x="112815" y="765958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A10F48" id="Group 209" o:spid="_x0000_s1113" style="position:absolute;margin-left:.45pt;margin-top:11.75pt;width:109.9pt;height:106.05pt;z-index:251761664" coordsize="13955,13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">
                      <v:group id="Group 210" o:spid="_x0000_s1114" style="position:absolute;left:771;top:237;width:12531;height:12471" coordsize="12530,12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G39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MwPZ8IRkMt/AAAA//8DAFBLAQItABQABgAIAAAAIQDb4fbL7gAAAIUBAAATAAAAAAAAAAAAAAAA&#10;AAAAAABbQ29udGVudF9UeXBlc10ueG1sUEsBAi0AFAAGAAgAAAAhAFr0LFu/AAAAFQEAAAsAAAAA&#10;AAAAAAAAAAAAHwEAAF9yZWxzLy5yZWxzUEsBAi0AFAAGAAgAAAAhABU4bf3BAAAA3AAAAA8AAAAA&#10;AAAAAAAAAAAABwIAAGRycy9kb3ducmV2LnhtbFBLBQYAAAAAAwADALcAAAD1AgAAAAA=&#10;">
                        <v:shapetype id="_x0000_t10" coordsize="21600,21600" o:spt="10" adj="6326" path="m@0,l0@0,0@2@0,21600@1,21600,21600@2,21600@0@1,xe">
                          <v:stroke joinstyle="miter"/>
                          <v:formulas>
                            <v:f eqn="val #0"/>
                            <v:f eqn="sum width 0 #0"/>
                            <v:f eqn="sum height 0 #0"/>
                            <v:f eqn="prod @0 2929 10000"/>
                            <v:f eqn="sum width 0 @3"/>
                            <v:f eqn="sum height 0 @3"/>
                            <v:f eqn="val width"/>
                            <v:f eqn="val height"/>
                            <v:f eqn="prod width 1 2"/>
                            <v:f eqn="prod height 1 2"/>
                          </v:formulas>
                          <v:path gradientshapeok="t" limo="10800,10800" o:connecttype="custom" o:connectlocs="@8,0;0,@9;@8,@7;@6,@9" textboxrect="0,0,21600,21600;2700,2700,18900,18900;5400,5400,16200,16200"/>
                          <v:handles>
                            <v:h position="#0,topLeft" switch="" xrange="0,10800"/>
                          </v:handles>
                        </v:shapetype>
                        <v:shape id="Octagon 211" o:spid="_x0000_s1115" type="#_x0000_t10" style="position:absolute;left:59;width:12471;height:124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" filled="f" strokecolor="black [3213]" strokeweight="1pt"/>
                        <v:line id="Straight Connector 212" o:spid="_x0000_s1116" style="position:absolute;visibility:visible;mso-wrap-style:square" from="3859,0" to="8848,12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" strokecolor="black [3213]" strokeweight="1pt">
                          <v:stroke joinstyle="miter"/>
                        </v:line>
                        <v:line id="Straight Connector 213" o:spid="_x0000_s1117" style="position:absolute;visibility:visible;mso-wrap-style:square" from="0,3681" to="12465,8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" strokecolor="black [3213]" strokeweight="1pt">
                          <v:stroke joinstyle="miter"/>
                        </v:line>
                        <v:line id="Straight Connector 214" o:spid="_x0000_s1118" style="position:absolute;flip:y;visibility:visible;mso-wrap-style:square" from="0,3681" to="12530,8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" strokecolor="black [3213]" strokeweight="1pt">
                          <v:stroke joinstyle="miter"/>
                        </v:line>
                        <v:line id="Straight Connector 215" o:spid="_x0000_s1119" style="position:absolute;flip:x;visibility:visible;mso-wrap-style:square" from="3740,0" to="8848,12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" strokecolor="black [3213]" strokeweight="1pt">
                          <v:stroke joinstyle="miter"/>
                        </v:line>
                      </v:group>
                      <v:shape id="Text Box 216" o:spid="_x0000_s1120" type="#_x0000_t202" style="position:absolute;left:4215;width:5525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17" o:spid="_x0000_s1121" type="#_x0000_t202" style="position:absolute;left:4215;top:9084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218" o:spid="_x0000_s1122" type="#_x0000_t202" style="position:absolute;left:7540;top:1068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219" o:spid="_x0000_s1123" type="#_x0000_t202" style="position:absolute;left:8431;top:4631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220" o:spid="_x0000_s1124" type="#_x0000_t202" style="position:absolute;left:1128;top:1068;width:5524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221" o:spid="_x0000_s1125" type="#_x0000_t202" style="position:absolute;left:7540;top:7659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JKExQAAANw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OMxPM+EIyAXDwAAAP//AwBQSwECLQAUAAYACAAAACEA2+H2y+4AAACFAQAAEwAAAAAAAAAA&#10;AAAAAAAAAAAAW0NvbnRlbnRfVHlwZXNdLnhtbFBLAQItABQABgAIAAAAIQBa9CxbvwAAABUBAAAL&#10;AAAAAAAAAAAAAAAAAB8BAABfcmVscy8ucmVsc1BLAQItABQABgAIAAAAIQCWSJKExQAAANwAAAAP&#10;AAAAAAAAAAAAAAAAAAcCAABkcnMvZG93bnJldi54bWxQSwUGAAAAAAMAAwC3AAAA+QIAAAAA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222" o:spid="_x0000_s1126" type="#_x0000_t202" style="position:absolute;top:4393;width:5524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223" o:spid="_x0000_s1127" type="#_x0000_t202" style="position:absolute;left:1128;top:7659;width:5524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qloxQAAANw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XHch+eZcATk5AEAAP//AwBQSwECLQAUAAYACAAAACEA2+H2y+4AAACFAQAAEwAAAAAAAAAA&#10;AAAAAAAAAAAAW0NvbnRlbnRfVHlwZXNdLnhtbFBLAQItABQABgAIAAAAIQBa9CxbvwAAABUBAAAL&#10;AAAAAAAAAAAAAAAAAB8BAABfcmVscy8ucmVsc1BLAQItABQABgAIAAAAIQAJ1qloxQAAANwAAAAP&#10;AAAAAAAAAAAAAAAAAAcCAABkcnMvZG93bnJldi54bWxQSwUGAAAAAAMAAwC3AAAA+QIAAAAA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8035" w:type="dxa"/>
          </w:tcPr>
          <w:p w:rsidR="00D66C95" w:rsidRDefault="00D66C95" w:rsidP="0062608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ab/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681"/>
              <w:gridCol w:w="682"/>
              <w:gridCol w:w="682"/>
              <w:gridCol w:w="681"/>
              <w:gridCol w:w="682"/>
              <w:gridCol w:w="681"/>
              <w:gridCol w:w="682"/>
              <w:gridCol w:w="682"/>
            </w:tblGrid>
            <w:tr w:rsidR="00D66C95" w:rsidRPr="00581D17" w:rsidTr="0062608F">
              <w:trPr>
                <w:jc w:val="center"/>
              </w:trPr>
              <w:tc>
                <w:tcPr>
                  <w:tcW w:w="681" w:type="dxa"/>
                  <w:tcBorders>
                    <w:top w:val="nil"/>
                    <w:left w:val="single" w:sz="18" w:space="0" w:color="auto"/>
                    <w:bottom w:val="single" w:sz="12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  <w:r>
                    <w:rPr>
                      <w:rFonts w:ascii="Comic Sans MS" w:hAnsi="Comic Sans MS"/>
                      <w:noProof/>
                      <w:lang w:eastAsia="en-GB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62688" behindDoc="0" locked="0" layoutInCell="1" allowOverlap="1" wp14:anchorId="199DBEB3" wp14:editId="53A99CD6">
                            <wp:simplePos x="0" y="0"/>
                            <wp:positionH relativeFrom="column">
                              <wp:posOffset>-249753</wp:posOffset>
                            </wp:positionH>
                            <wp:positionV relativeFrom="paragraph">
                              <wp:posOffset>144772</wp:posOffset>
                            </wp:positionV>
                            <wp:extent cx="3829050" cy="342900"/>
                            <wp:effectExtent l="0" t="0" r="0" b="0"/>
                            <wp:wrapNone/>
                            <wp:docPr id="224" name="Group 22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3829050" cy="342900"/>
                                      <a:chOff x="0" y="0"/>
                                      <a:chExt cx="3829050" cy="342900"/>
                                    </a:xfrm>
                                  </wpg:grpSpPr>
                                  <wps:wsp>
                                    <wps:cNvPr id="225" name="Text Box 225"/>
                                    <wps:cNvSpPr txBox="1"/>
                                    <wps:spPr>
                                      <a:xfrm>
                                        <a:off x="0" y="9525"/>
                                        <a:ext cx="323850" cy="3333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D66C95" w:rsidRPr="00581D17" w:rsidRDefault="00D66C95" w:rsidP="00D66C95">
                                          <w:pPr>
                                            <w:jc w:val="center"/>
                                            <w:rPr>
                                              <w:rFonts w:ascii="Comic Sans MS" w:hAnsi="Comic Sans MS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581D17">
                                            <w:rPr>
                                              <w:rFonts w:ascii="Comic Sans MS" w:hAnsi="Comic Sans MS"/>
                                              <w:sz w:val="24"/>
                                              <w:szCs w:val="24"/>
                                            </w:rPr>
                                            <w:t>0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26" name="Text Box 226"/>
                                    <wps:cNvSpPr txBox="1"/>
                                    <wps:spPr>
                                      <a:xfrm>
                                        <a:off x="3505200" y="0"/>
                                        <a:ext cx="323850" cy="3333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D66C95" w:rsidRPr="00581D17" w:rsidRDefault="00D66C95" w:rsidP="00D66C95">
                                          <w:pPr>
                                            <w:jc w:val="center"/>
                                            <w:rPr>
                                              <w:rFonts w:ascii="Comic Sans MS" w:hAnsi="Comic Sans MS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Comic Sans MS" w:hAnsi="Comic Sans MS"/>
                                              <w:sz w:val="24"/>
                                              <w:szCs w:val="24"/>
                                            </w:rPr>
                                            <w:t>1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group w14:anchorId="199DBEB3" id="Group 224" o:spid="_x0000_s1128" style="position:absolute;margin-left:-19.65pt;margin-top:11.4pt;width:301.5pt;height:27pt;z-index:251762688;mso-width-relative:margin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">
                            <v:shape id="Text Box 225" o:spid="_x0000_s1129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" filled="f" stroked="f" strokeweight=".5pt">
                              <v:textbo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v:textbox>
                            </v:shape>
                            <v:shape id="Text Box 226" o:spid="_x0000_s1130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" filled="f" stroked="f" strokeweight=".5pt">
                              <v:textbo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682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1" w:type="dxa"/>
                  <w:tcBorders>
                    <w:top w:val="nil"/>
                    <w:bottom w:val="single" w:sz="12" w:space="0" w:color="auto"/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1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bottom w:val="single" w:sz="12" w:space="0" w:color="auto"/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D66C95" w:rsidRPr="00581D17" w:rsidTr="0062608F">
              <w:trPr>
                <w:jc w:val="center"/>
              </w:trPr>
              <w:tc>
                <w:tcPr>
                  <w:tcW w:w="681" w:type="dxa"/>
                  <w:tcBorders>
                    <w:top w:val="single" w:sz="12" w:space="0" w:color="auto"/>
                    <w:left w:val="single" w:sz="18" w:space="0" w:color="auto"/>
                    <w:bottom w:val="nil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1" w:type="dxa"/>
                  <w:tcBorders>
                    <w:top w:val="single" w:sz="12" w:space="0" w:color="auto"/>
                    <w:bottom w:val="nil"/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1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  <w:tcBorders>
                    <w:top w:val="single" w:sz="12" w:space="0" w:color="auto"/>
                    <w:bottom w:val="nil"/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>
              <w:rPr>
                <w:rFonts w:ascii="Comic Sans MS" w:hAnsi="Comic Sans MS"/>
              </w:rPr>
              <w:tab/>
              <w:t>Label the probability of a 2 with A.</w:t>
            </w: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 a number less than 4 with B.</w:t>
            </w:r>
          </w:p>
          <w:p w:rsidR="00D66C95" w:rsidRDefault="00D66C95" w:rsidP="0062608F">
            <w:pPr>
              <w:tabs>
                <w:tab w:val="left" w:pos="572"/>
                <w:tab w:val="left" w:pos="180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>Label the probability of a number which is odd with C.</w:t>
            </w: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>Label the probability of a number greater than 5 with a D.</w:t>
            </w:r>
          </w:p>
          <w:p w:rsidR="00D66C95" w:rsidRDefault="00D66C95" w:rsidP="0062608F">
            <w:pPr>
              <w:tabs>
                <w:tab w:val="left" w:pos="572"/>
                <w:tab w:val="left" w:pos="1805"/>
              </w:tabs>
              <w:rPr>
                <w:rFonts w:ascii="Comic Sans MS" w:hAnsi="Comic Sans MS"/>
              </w:rPr>
            </w:pPr>
          </w:p>
        </w:tc>
      </w:tr>
      <w:tr w:rsidR="00D66C95" w:rsidRPr="00A06274" w:rsidTr="0062608F">
        <w:trPr>
          <w:trHeight w:hRule="exact" w:val="2495"/>
        </w:trPr>
        <w:tc>
          <w:tcPr>
            <w:tcW w:w="2421" w:type="dxa"/>
          </w:tcPr>
          <w:p w:rsidR="00D66C95" w:rsidRPr="00A06274" w:rsidRDefault="00D66C95" w:rsidP="0062608F">
            <w:pPr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65760" behindDoc="1" locked="0" layoutInCell="1" allowOverlap="1" wp14:anchorId="2CF2A658" wp14:editId="73E4475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26339</wp:posOffset>
                  </wp:positionV>
                  <wp:extent cx="1399540" cy="1404620"/>
                  <wp:effectExtent l="0" t="0" r="0" b="5080"/>
                  <wp:wrapTight wrapText="bothSides">
                    <wp:wrapPolygon edited="0">
                      <wp:start x="0" y="0"/>
                      <wp:lineTo x="0" y="21385"/>
                      <wp:lineTo x="21169" y="21385"/>
                      <wp:lineTo x="21169" y="0"/>
                      <wp:lineTo x="0" y="0"/>
                    </wp:wrapPolygon>
                  </wp:wrapTight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5 spinner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540" cy="1404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35" w:type="dxa"/>
          </w:tcPr>
          <w:p w:rsidR="00D66C95" w:rsidRPr="00A06274" w:rsidRDefault="00D66C95" w:rsidP="0062608F">
            <w:pPr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6784" behindDoc="0" locked="0" layoutInCell="1" allowOverlap="1" wp14:anchorId="17910E53" wp14:editId="32DF519B">
                      <wp:simplePos x="0" y="0"/>
                      <wp:positionH relativeFrom="column">
                        <wp:posOffset>35642</wp:posOffset>
                      </wp:positionH>
                      <wp:positionV relativeFrom="paragraph">
                        <wp:posOffset>338669</wp:posOffset>
                      </wp:positionV>
                      <wp:extent cx="4899607" cy="342900"/>
                      <wp:effectExtent l="0" t="0" r="0" b="0"/>
                      <wp:wrapNone/>
                      <wp:docPr id="227" name="Group 2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99607" cy="342900"/>
                                <a:chOff x="0" y="0"/>
                                <a:chExt cx="4003721" cy="342900"/>
                              </a:xfrm>
                            </wpg:grpSpPr>
                            <wps:wsp>
                              <wps:cNvPr id="228" name="Text Box 228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9" name="Text Box 229"/>
                              <wps:cNvSpPr txBox="1"/>
                              <wps:spPr>
                                <a:xfrm>
                                  <a:off x="3679871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17910E53" id="Group 227" o:spid="_x0000_s1131" style="position:absolute;margin-left:2.8pt;margin-top:26.65pt;width:385.8pt;height:27pt;z-index:251766784;mso-width-relative:margin" coordsize="40037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">
                      <v:shape id="Text Box 228" o:spid="_x0000_s1132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229" o:spid="_x0000_s1133" type="#_x0000_t202" style="position:absolute;left:36798;width:3239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594"/>
              <w:gridCol w:w="594"/>
              <w:gridCol w:w="595"/>
              <w:gridCol w:w="594"/>
              <w:gridCol w:w="595"/>
              <w:gridCol w:w="594"/>
              <w:gridCol w:w="594"/>
              <w:gridCol w:w="595"/>
              <w:gridCol w:w="594"/>
              <w:gridCol w:w="595"/>
              <w:gridCol w:w="594"/>
              <w:gridCol w:w="595"/>
            </w:tblGrid>
            <w:tr w:rsidR="00D66C95" w:rsidRPr="00A06274" w:rsidTr="0062608F">
              <w:trPr>
                <w:jc w:val="center"/>
              </w:trPr>
              <w:tc>
                <w:tcPr>
                  <w:tcW w:w="594" w:type="dxa"/>
                  <w:tcBorders>
                    <w:left w:val="single" w:sz="18" w:space="0" w:color="auto"/>
                  </w:tcBorders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  <w:tcBorders>
                    <w:right w:val="single" w:sz="18" w:space="0" w:color="auto"/>
                  </w:tcBorders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  <w:tcBorders>
                    <w:left w:val="single" w:sz="18" w:space="0" w:color="auto"/>
                  </w:tcBorders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</w:tr>
            <w:tr w:rsidR="00D66C95" w:rsidRPr="00A06274" w:rsidTr="0062608F">
              <w:trPr>
                <w:jc w:val="center"/>
              </w:trPr>
              <w:tc>
                <w:tcPr>
                  <w:tcW w:w="594" w:type="dxa"/>
                  <w:tcBorders>
                    <w:left w:val="single" w:sz="18" w:space="0" w:color="auto"/>
                  </w:tcBorders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  <w:tcBorders>
                    <w:right w:val="single" w:sz="18" w:space="0" w:color="auto"/>
                  </w:tcBorders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  <w:tcBorders>
                    <w:left w:val="single" w:sz="18" w:space="0" w:color="auto"/>
                  </w:tcBorders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</w:tr>
          </w:tbl>
          <w:p w:rsidR="00D66C95" w:rsidRPr="00A06274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</w:p>
          <w:p w:rsidR="00D66C95" w:rsidRPr="00A06274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</w:rPr>
              <w:t xml:space="preserve">a) </w:t>
            </w:r>
            <w:r w:rsidRPr="00A06274">
              <w:rPr>
                <w:rFonts w:ascii="Comic Sans MS" w:hAnsi="Comic Sans MS"/>
              </w:rPr>
              <w:tab/>
              <w:t>Label the probability of an even number A.</w:t>
            </w:r>
          </w:p>
          <w:p w:rsidR="00D66C95" w:rsidRPr="00A06274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</w:rPr>
              <w:t>b)</w:t>
            </w:r>
            <w:r w:rsidRPr="00A06274">
              <w:rPr>
                <w:rFonts w:ascii="Comic Sans MS" w:hAnsi="Comic Sans MS"/>
              </w:rPr>
              <w:tab/>
              <w:t>Label the probability of a number less than 3 with B.</w:t>
            </w:r>
          </w:p>
          <w:p w:rsidR="00D66C95" w:rsidRPr="00A06274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</w:rPr>
              <w:t>c)</w:t>
            </w:r>
            <w:r w:rsidRPr="00A06274">
              <w:rPr>
                <w:rFonts w:ascii="Comic Sans MS" w:hAnsi="Comic Sans MS"/>
              </w:rPr>
              <w:tab/>
              <w:t>Label the probability of a number greater than 5 with a C.</w:t>
            </w:r>
          </w:p>
          <w:p w:rsidR="00D66C95" w:rsidRPr="00A06274" w:rsidRDefault="00D66C95" w:rsidP="0062608F">
            <w:pPr>
              <w:tabs>
                <w:tab w:val="left" w:pos="556"/>
              </w:tabs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</w:rPr>
              <w:t>d)</w:t>
            </w:r>
            <w:r w:rsidRPr="00A06274">
              <w:rPr>
                <w:rFonts w:ascii="Comic Sans MS" w:hAnsi="Comic Sans MS"/>
              </w:rPr>
              <w:tab/>
              <w:t>Label the probability of a number which is a factor of 10 with D.</w:t>
            </w:r>
          </w:p>
        </w:tc>
      </w:tr>
    </w:tbl>
    <w:p w:rsidR="00E0672F" w:rsidRPr="00852DA5" w:rsidRDefault="00E0672F" w:rsidP="00852DA5">
      <w:pPr>
        <w:spacing w:after="0" w:line="240" w:lineRule="auto"/>
        <w:rPr>
          <w:rFonts w:ascii="Comic Sans MS" w:hAnsi="Comic Sans MS"/>
          <w:sz w:val="2"/>
          <w:szCs w:val="2"/>
        </w:rPr>
      </w:pPr>
    </w:p>
    <w:sectPr w:rsidR="00E0672F" w:rsidRPr="00852DA5" w:rsidSect="00852DA5">
      <w:pgSz w:w="11906" w:h="16838"/>
      <w:pgMar w:top="680" w:right="720" w:bottom="68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69A"/>
    <w:rsid w:val="00032328"/>
    <w:rsid w:val="002332CC"/>
    <w:rsid w:val="002D0019"/>
    <w:rsid w:val="002E7723"/>
    <w:rsid w:val="00317E1D"/>
    <w:rsid w:val="003F4FA8"/>
    <w:rsid w:val="004129A8"/>
    <w:rsid w:val="00441F36"/>
    <w:rsid w:val="004A0C96"/>
    <w:rsid w:val="004A10C7"/>
    <w:rsid w:val="00561EB3"/>
    <w:rsid w:val="00566310"/>
    <w:rsid w:val="00581D17"/>
    <w:rsid w:val="005B569A"/>
    <w:rsid w:val="00621DF4"/>
    <w:rsid w:val="00714649"/>
    <w:rsid w:val="00852DA5"/>
    <w:rsid w:val="009B7521"/>
    <w:rsid w:val="00A06274"/>
    <w:rsid w:val="00A930CC"/>
    <w:rsid w:val="00BA134F"/>
    <w:rsid w:val="00BB3FEE"/>
    <w:rsid w:val="00CB7A52"/>
    <w:rsid w:val="00CC4FEA"/>
    <w:rsid w:val="00CD074C"/>
    <w:rsid w:val="00CD6987"/>
    <w:rsid w:val="00D66C95"/>
    <w:rsid w:val="00E0672F"/>
    <w:rsid w:val="00E17A5A"/>
    <w:rsid w:val="00E8168F"/>
    <w:rsid w:val="00F1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6F1C6"/>
  <w15:chartTrackingRefBased/>
  <w15:docId w15:val="{C8E39E70-29A2-4304-8F9C-771D13BF2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5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77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65D5FA3A</Template>
  <TotalTime>0</TotalTime>
  <Pages>2</Pages>
  <Words>534</Words>
  <Characters>3045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Gilroy, Alison</dc:creator>
  <cp:keywords/>
  <dc:description/>
  <cp:lastModifiedBy>G McDougall</cp:lastModifiedBy>
  <cp:revision>2</cp:revision>
  <dcterms:created xsi:type="dcterms:W3CDTF">2020-04-28T14:23:00Z</dcterms:created>
  <dcterms:modified xsi:type="dcterms:W3CDTF">2020-04-28T14:23:00Z</dcterms:modified>
</cp:coreProperties>
</file>