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310" w:rsidRDefault="00566310" w:rsidP="00852DA5">
      <w:pPr>
        <w:spacing w:after="0" w:line="240" w:lineRule="auto"/>
        <w:rPr>
          <w:rFonts w:ascii="Comic Sans MS" w:hAnsi="Comic Sans MS"/>
          <w:sz w:val="2"/>
          <w:szCs w:val="2"/>
        </w:rPr>
      </w:pPr>
      <w:bookmarkStart w:id="0" w:name="_GoBack"/>
      <w:bookmarkEnd w:id="0"/>
    </w:p>
    <w:p w:rsidR="00566310" w:rsidRPr="00E17A5A" w:rsidRDefault="00566310" w:rsidP="00566310">
      <w:pPr>
        <w:spacing w:after="0" w:line="240" w:lineRule="auto"/>
        <w:rPr>
          <w:rFonts w:ascii="Comic Sans MS" w:hAnsi="Comic Sans MS"/>
          <w:b/>
          <w:sz w:val="26"/>
          <w:szCs w:val="26"/>
          <w:u w:val="single"/>
        </w:rPr>
      </w:pPr>
      <w:r w:rsidRPr="00E17A5A">
        <w:rPr>
          <w:rFonts w:ascii="Comic Sans MS" w:hAnsi="Comic Sans MS"/>
          <w:b/>
          <w:sz w:val="26"/>
          <w:szCs w:val="26"/>
          <w:u w:val="single"/>
        </w:rPr>
        <w:t>Probability Scales</w:t>
      </w:r>
    </w:p>
    <w:p w:rsidR="00566310" w:rsidRPr="00E17A5A" w:rsidRDefault="00566310" w:rsidP="00566310">
      <w:pPr>
        <w:spacing w:after="0" w:line="240" w:lineRule="auto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8035"/>
      </w:tblGrid>
      <w:tr w:rsidR="00566310" w:rsidTr="00547302">
        <w:trPr>
          <w:trHeight w:hRule="exact" w:val="2495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1184" behindDoc="0" locked="0" layoutInCell="1" allowOverlap="1" wp14:anchorId="0D41043A" wp14:editId="124BD7BA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144846</wp:posOffset>
                      </wp:positionV>
                      <wp:extent cx="1323975" cy="1266825"/>
                      <wp:effectExtent l="19050" t="19050" r="47625" b="9525"/>
                      <wp:wrapNone/>
                      <wp:docPr id="61" name="Group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23975" cy="1266825"/>
                                <a:chOff x="0" y="0"/>
                                <a:chExt cx="1323975" cy="1266825"/>
                              </a:xfrm>
                            </wpg:grpSpPr>
                            <wpg:grpSp>
                              <wpg:cNvPr id="62" name="Group 62"/>
                              <wpg:cNvGrpSpPr/>
                              <wpg:grpSpPr>
                                <a:xfrm>
                                  <a:off x="0" y="0"/>
                                  <a:ext cx="1323975" cy="1209675"/>
                                  <a:chOff x="0" y="0"/>
                                  <a:chExt cx="1323975" cy="1209675"/>
                                </a:xfrm>
                              </wpg:grpSpPr>
                              <wps:wsp>
                                <wps:cNvPr id="63" name="Regular Pentagon 63"/>
                                <wps:cNvSpPr/>
                                <wps:spPr>
                                  <a:xfrm>
                                    <a:off x="0" y="0"/>
                                    <a:ext cx="1323975" cy="1209675"/>
                                  </a:xfrm>
                                  <a:prstGeom prst="pen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4" name="Straight Connector 64"/>
                                <wps:cNvCnPr/>
                                <wps:spPr>
                                  <a:xfrm flipV="1">
                                    <a:off x="238125" y="676275"/>
                                    <a:ext cx="42862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5" name="Straight Connector 65"/>
                                <wps:cNvCnPr/>
                                <wps:spPr>
                                  <a:xfrm>
                                    <a:off x="0" y="466725"/>
                                    <a:ext cx="666750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6" name="Straight Connector 66"/>
                                <wps:cNvCnPr/>
                                <wps:spPr>
                                  <a:xfrm>
                                    <a:off x="666750" y="0"/>
                                    <a:ext cx="0" cy="67627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7" name="Straight Connector 67"/>
                                <wps:cNvCnPr/>
                                <wps:spPr>
                                  <a:xfrm flipH="1">
                                    <a:off x="666750" y="466725"/>
                                    <a:ext cx="657225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8" name="Straight Connector 68"/>
                                <wps:cNvCnPr/>
                                <wps:spPr>
                                  <a:xfrm flipH="1" flipV="1">
                                    <a:off x="666750" y="676275"/>
                                    <a:ext cx="40957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69" name="Text Box 69"/>
                              <wps:cNvSpPr txBox="1"/>
                              <wps:spPr>
                                <a:xfrm>
                                  <a:off x="152400" y="228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 w:rsidRPr="002E7723"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Text Box 70"/>
                              <wps:cNvSpPr txBox="1"/>
                              <wps:spPr>
                                <a:xfrm>
                                  <a:off x="609600" y="2000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Text Box 71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Text Box 72"/>
                              <wps:cNvSpPr txBox="1"/>
                              <wps:spPr>
                                <a:xfrm>
                                  <a:off x="409575" y="8286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" name="Text Box 73"/>
                              <wps:cNvSpPr txBox="1"/>
                              <wps:spPr>
                                <a:xfrm>
                                  <a:off x="57150" y="609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41043A" id="Group 61" o:spid="_x0000_s1080" style="position:absolute;margin-left:4.85pt;margin-top:11.4pt;width:104.25pt;height:99.75pt;z-index:251741184" coordsize="13239,1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">
                      <v:group id="Group 62" o:spid="_x0000_s1081" style="position:absolute;width:13239;height:12096" coordsize="13239,1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    <v:shape id="Regular Pentagon 63" o:spid="_x0000_s1082" type="#_x0000_t56" style="position:absolute;width:13239;height:1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" filled="f" strokecolor="black [3213]" strokeweight="1pt"/>
                        <v:line id="Straight Connector 64" o:spid="_x0000_s1083" style="position:absolute;flip:y;visibility:visible;mso-wrap-style:square" from="2381,6762" to="6667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65" o:spid="_x0000_s1084" style="position:absolute;visibility:visible;mso-wrap-style:square" from="0,4667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" strokecolor="black [3213]" strokeweight=".5pt">
                          <v:stroke joinstyle="miter"/>
                        </v:line>
                        <v:line id="Straight Connector 66" o:spid="_x0000_s1085" style="position:absolute;visibility:visible;mso-wrap-style:square" from="6667,0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" strokecolor="black [3213]" strokeweight=".5pt">
                          <v:stroke joinstyle="miter"/>
                        </v:line>
                        <v:line id="Straight Connector 67" o:spid="_x0000_s1086" style="position:absolute;flip:x;visibility:visible;mso-wrap-style:square" from="6667,4667" to="13239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68" o:spid="_x0000_s1087" style="position:absolute;flip:x y;visibility:visible;mso-wrap-style:square" from="6667,6762" to="10763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" strokecolor="black [3213]" strokeweight=".5pt">
                          <v:stroke joinstyle="miter"/>
                        </v:line>
                      </v:group>
                      <v:shape id="Text Box 69" o:spid="_x0000_s1088" type="#_x0000_t202" style="position:absolute;left:1524;top:2286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8Bv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kGygN8v4QfI5QMAAP//AwBQSwECLQAUAAYACAAAACEA2+H2y+4AAACFAQAAEwAAAAAAAAAA&#10;AAAAAAAAAAAAW0NvbnRlbnRfVHlwZXNdLnhtbFBLAQItABQABgAIAAAAIQBa9CxbvwAAABUBAAAL&#10;AAAAAAAAAAAAAAAAAB8BAABfcmVscy8ucmVsc1BLAQItABQABgAIAAAAIQAdK8Bv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E7723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70" o:spid="_x0000_s1089" type="#_x0000_t202" style="position:absolute;left:6096;top:2000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8v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vrwJfwAmfwBAAD//wMAUEsBAi0AFAAGAAgAAAAhANvh9svuAAAAhQEAABMAAAAAAAAAAAAA&#10;AAAAAAAAAFtDb250ZW50X1R5cGVzXS54bWxQSwECLQAUAAYACAAAACEAWvQsW78AAAAVAQAACwAA&#10;AAAAAAAAAAAAAAAfAQAAX3JlbHMvLnJlbHNQSwECLQAUAAYACAAAACEACcj/L8MAAADbAAAADwAA&#10;AAAAAAAAAAAAAAAHAgAAZHJzL2Rvd25yZXYueG1sUEsFBgAAAAADAAMAtwAAAPc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71" o:spid="_x0000_s1090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72" o:spid="_x0000_s1091" type="#_x0000_t202" style="position:absolute;left:4095;top:8286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sTD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xjG8PwSfoCcPAAAAP//AwBQSwECLQAUAAYACAAAACEA2+H2y+4AAACFAQAAEwAAAAAAAAAA&#10;AAAAAAAAAAAAW0NvbnRlbnRfVHlwZXNdLnhtbFBLAQItABQABgAIAAAAIQBa9CxbvwAAABUBAAAL&#10;AAAAAAAAAAAAAAAAAB8BAABfcmVscy8ucmVsc1BLAQItABQABgAIAAAAIQCWVsTD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3" o:spid="_x0000_s1092" type="#_x0000_t202" style="position:absolute;left:571;top:6096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mFY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D5GmFY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 wp14:anchorId="029FA5F5" wp14:editId="41AE6200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333375</wp:posOffset>
                      </wp:positionV>
                      <wp:extent cx="3829050" cy="342900"/>
                      <wp:effectExtent l="0" t="0" r="0" b="0"/>
                      <wp:wrapNone/>
                      <wp:docPr id="74" name="Group 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29050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75" name="Text Box 75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" name="Text Box 76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9FA5F5" id="Group 74" o:spid="_x0000_s1093" style="position:absolute;margin-left:45.05pt;margin-top:26.25pt;width:301.5pt;height:27pt;z-index:251736064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">
                      <v:shape id="Text Box 75" o:spid="_x0000_s1094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76" o:spid="_x0000_s1095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107"/>
              <w:gridCol w:w="1107"/>
              <w:gridCol w:w="1107"/>
              <w:gridCol w:w="1107"/>
              <w:gridCol w:w="1108"/>
            </w:tblGrid>
            <w:tr w:rsidR="00566310" w:rsidRPr="00581D17" w:rsidTr="00547302">
              <w:trPr>
                <w:jc w:val="center"/>
              </w:trPr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RPr="00581D17" w:rsidTr="00547302">
              <w:trPr>
                <w:jc w:val="center"/>
              </w:trPr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ind w:left="-249" w:firstLine="249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566310" w:rsidRPr="00581D17" w:rsidRDefault="00566310" w:rsidP="00547302">
                  <w:pPr>
                    <w:jc w:val="right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an even number A.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1 with B.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4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less than 6 with a D.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566310" w:rsidTr="00547302">
        <w:trPr>
          <w:trHeight w:hRule="exact" w:val="2495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59F2641B" wp14:editId="42F742F0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108833</wp:posOffset>
                  </wp:positionV>
                  <wp:extent cx="1270000" cy="1334135"/>
                  <wp:effectExtent l="0" t="0" r="6350" b="0"/>
                  <wp:wrapTight wrapText="bothSides">
                    <wp:wrapPolygon edited="0">
                      <wp:start x="0" y="0"/>
                      <wp:lineTo x="0" y="21281"/>
                      <wp:lineTo x="21384" y="21281"/>
                      <wp:lineTo x="21384" y="0"/>
                      <wp:lineTo x="0" y="0"/>
                    </wp:wrapPolygon>
                  </wp:wrapTight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ice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133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 wp14:anchorId="22CFD6F1" wp14:editId="1A75A8A8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77" name="Group 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78" name="Text Box 78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Text Box 79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2CFD6F1" id="Group 77" o:spid="_x0000_s1096" style="position:absolute;margin-left:28.05pt;margin-top:26.7pt;width:332.25pt;height:27pt;z-index:25173708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">
                      <v:shape id="Text Box 78" o:spid="_x0000_s1097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Mp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tjwJfwAmfwBAAD//wMAUEsBAi0AFAAGAAgAAAAhANvh9svuAAAAhQEAABMAAAAAAAAAAAAA&#10;AAAAAAAAAFtDb250ZW50X1R5cGVzXS54bWxQSwECLQAUAAYACAAAACEAWvQsW78AAAAVAQAACwAA&#10;AAAAAAAAAAAAAAAfAQAAX3JlbHMvLnJlbHNQSwECLQAUAAYACAAAACEA977zKcMAAADbAAAADwAA&#10;AAAAAAAAAAAAAAAHAgAAZHJzL2Rvd25yZXYueG1sUEsFBgAAAAADAAMAtwAAAPcCAAAAAA=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79" o:spid="_x0000_s1098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566310" w:rsidRPr="00E8168F" w:rsidTr="00E0672F">
              <w:trPr>
                <w:jc w:val="center"/>
              </w:trPr>
              <w:tc>
                <w:tcPr>
                  <w:tcW w:w="1017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Tr="00E0672F">
              <w:trPr>
                <w:jc w:val="center"/>
              </w:trPr>
              <w:tc>
                <w:tcPr>
                  <w:tcW w:w="1017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</w:t>
            </w:r>
            <w:r w:rsidR="00CB7A52">
              <w:rPr>
                <w:rFonts w:ascii="Comic Sans MS" w:hAnsi="Comic Sans MS"/>
              </w:rPr>
              <w:t>abel the probability of a 3 with</w:t>
            </w:r>
            <w:r>
              <w:rPr>
                <w:rFonts w:ascii="Comic Sans MS" w:hAnsi="Comic Sans MS"/>
              </w:rPr>
              <w:t xml:space="preserve"> A.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2 with B.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7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</w:t>
            </w:r>
            <w:r w:rsidR="00CB7A52">
              <w:rPr>
                <w:rFonts w:ascii="Comic Sans MS" w:hAnsi="Comic Sans MS"/>
              </w:rPr>
              <w:t xml:space="preserve"> probability of a number less than 3</w:t>
            </w:r>
            <w:r>
              <w:rPr>
                <w:rFonts w:ascii="Comic Sans MS" w:hAnsi="Comic Sans MS"/>
              </w:rPr>
              <w:t xml:space="preserve"> with a D.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</w:tc>
      </w:tr>
      <w:tr w:rsidR="00CC4FEA" w:rsidTr="00925E2A">
        <w:trPr>
          <w:trHeight w:hRule="exact" w:val="2495"/>
        </w:trPr>
        <w:tc>
          <w:tcPr>
            <w:tcW w:w="2421" w:type="dxa"/>
          </w:tcPr>
          <w:p w:rsidR="00CC4FEA" w:rsidRDefault="00CC4FEA" w:rsidP="00925E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7DD5E476" wp14:editId="11AA8505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104140</wp:posOffset>
                  </wp:positionV>
                  <wp:extent cx="1377315" cy="1283970"/>
                  <wp:effectExtent l="0" t="0" r="0" b="0"/>
                  <wp:wrapTight wrapText="bothSides">
                    <wp:wrapPolygon edited="0">
                      <wp:start x="0" y="0"/>
                      <wp:lineTo x="0" y="21151"/>
                      <wp:lineTo x="21212" y="21151"/>
                      <wp:lineTo x="21212" y="0"/>
                      <wp:lineTo x="0" y="0"/>
                    </wp:wrapPolygon>
                  </wp:wrapTight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decahedron dice.jp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27" b="13955"/>
                          <a:stretch/>
                        </pic:blipFill>
                        <pic:spPr bwMode="auto">
                          <a:xfrm>
                            <a:off x="0" y="0"/>
                            <a:ext cx="1377315" cy="1283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4FEA" w:rsidRDefault="00CC4FEA" w:rsidP="00925E2A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CC4FEA" w:rsidRDefault="00CC4FEA" w:rsidP="00925E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7328" behindDoc="0" locked="0" layoutInCell="1" allowOverlap="1" wp14:anchorId="55BDD7EC" wp14:editId="6F116108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286385</wp:posOffset>
                      </wp:positionV>
                      <wp:extent cx="4886325" cy="342900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8632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CC4FEA" w:rsidRPr="00581D17" w:rsidRDefault="00CC4FEA" w:rsidP="00CC4FEA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CC4FEA" w:rsidRPr="00581D17" w:rsidRDefault="00CC4FEA" w:rsidP="00CC4FEA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5BDD7EC" id="Group 2" o:spid="_x0000_s1099" style="position:absolute;margin-left:4.55pt;margin-top:22.55pt;width:384.75pt;height:27pt;z-index:25174732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100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      <v:textbox>
                          <w:txbxContent>
                            <w:p w:rsidR="00CC4FEA" w:rsidRPr="00581D17" w:rsidRDefault="00CC4FEA" w:rsidP="00CC4FEA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7" o:spid="_x0000_s1101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  <v:textbox>
                          <w:txbxContent>
                            <w:p w:rsidR="00CC4FEA" w:rsidRPr="00581D17" w:rsidRDefault="00CC4FEA" w:rsidP="00CC4FEA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6"/>
            </w:tblGrid>
            <w:tr w:rsidR="00CC4FEA" w:rsidTr="00E0672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CC4FEA" w:rsidTr="00E0672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CC4FEA" w:rsidRPr="00581D17" w:rsidRDefault="00CC4FEA" w:rsidP="00925E2A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CC4FEA" w:rsidRDefault="00CC4FEA" w:rsidP="00925E2A">
            <w:pPr>
              <w:rPr>
                <w:rFonts w:ascii="Comic Sans MS" w:hAnsi="Comic Sans MS"/>
              </w:rPr>
            </w:pPr>
          </w:p>
          <w:p w:rsidR="00CC4FEA" w:rsidRDefault="00CC4FEA" w:rsidP="00925E2A">
            <w:pPr>
              <w:rPr>
                <w:rFonts w:ascii="Comic Sans MS" w:hAnsi="Comic Sans MS"/>
              </w:rPr>
            </w:pPr>
          </w:p>
          <w:p w:rsidR="00CC4FEA" w:rsidRDefault="00CC4FEA" w:rsidP="00925E2A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</w:t>
            </w:r>
            <w:r w:rsidR="00CB7A52">
              <w:rPr>
                <w:rFonts w:ascii="Comic Sans MS" w:hAnsi="Comic Sans MS"/>
              </w:rPr>
              <w:t>he probability of an odd number</w:t>
            </w:r>
            <w:r>
              <w:rPr>
                <w:rFonts w:ascii="Comic Sans MS" w:hAnsi="Comic Sans MS"/>
              </w:rPr>
              <w:t xml:space="preserve"> A.</w:t>
            </w:r>
          </w:p>
          <w:p w:rsidR="00CC4FEA" w:rsidRDefault="00CC4FEA" w:rsidP="00925E2A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5 with B.</w:t>
            </w:r>
          </w:p>
          <w:p w:rsidR="00CC4FEA" w:rsidRDefault="00CC4FEA" w:rsidP="00925E2A">
            <w:pPr>
              <w:tabs>
                <w:tab w:val="left" w:pos="58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</w:t>
            </w:r>
            <w:r w:rsidR="00CD6987">
              <w:rPr>
                <w:rFonts w:ascii="Comic Sans MS" w:hAnsi="Comic Sans MS"/>
              </w:rPr>
              <w:t xml:space="preserve"> number greater than 9</w:t>
            </w:r>
            <w:r>
              <w:rPr>
                <w:rFonts w:ascii="Comic Sans MS" w:hAnsi="Comic Sans MS"/>
              </w:rPr>
              <w:t xml:space="preserve"> with C.</w:t>
            </w:r>
          </w:p>
          <w:p w:rsidR="00CC4FEA" w:rsidRDefault="004A10C7" w:rsidP="00925E2A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 xml:space="preserve">Label the probability of </w:t>
            </w:r>
            <w:r w:rsidR="00CB7A52">
              <w:rPr>
                <w:rFonts w:ascii="Comic Sans MS" w:hAnsi="Comic Sans MS"/>
              </w:rPr>
              <w:t xml:space="preserve">a multiple of 3 </w:t>
            </w:r>
            <w:r w:rsidR="00CC4FEA">
              <w:rPr>
                <w:rFonts w:ascii="Comic Sans MS" w:hAnsi="Comic Sans MS"/>
              </w:rPr>
              <w:t>with a D.</w:t>
            </w:r>
          </w:p>
          <w:p w:rsidR="00CC4FEA" w:rsidRDefault="00CC4FEA" w:rsidP="00925E2A">
            <w:pPr>
              <w:tabs>
                <w:tab w:val="left" w:pos="586"/>
              </w:tabs>
              <w:rPr>
                <w:rFonts w:ascii="Comic Sans MS" w:hAnsi="Comic Sans MS"/>
              </w:rPr>
            </w:pPr>
          </w:p>
        </w:tc>
      </w:tr>
      <w:tr w:rsidR="00566310" w:rsidTr="00547302">
        <w:trPr>
          <w:trHeight w:hRule="exact" w:val="2495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47A17DAF" wp14:editId="195F81D0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120650</wp:posOffset>
                      </wp:positionV>
                      <wp:extent cx="1400175" cy="1209675"/>
                      <wp:effectExtent l="0" t="0" r="9525" b="9525"/>
                      <wp:wrapNone/>
                      <wp:docPr id="86" name="Group 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175" cy="1209675"/>
                                <a:chOff x="0" y="0"/>
                                <a:chExt cx="1400175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" name="Picture 8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0175" cy="1205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8" name="Text Box 88"/>
                              <wps:cNvSpPr txBox="1"/>
                              <wps:spPr>
                                <a:xfrm>
                                  <a:off x="428625" y="7715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752475" y="20955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8572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2" name="Text Box 92"/>
                              <wps:cNvSpPr txBox="1"/>
                              <wps:spPr>
                                <a:xfrm>
                                  <a:off x="76200" y="2190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3" name="Text Box 93"/>
                              <wps:cNvSpPr txBox="1"/>
                              <wps:spPr>
                                <a:xfrm>
                                  <a:off x="419100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A17DAF" id="Group 86" o:spid="_x0000_s1105" style="position:absolute;margin-left:.35pt;margin-top:9.5pt;width:110.25pt;height:95.25pt;z-index:251742208" coordsize="14001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">
                      <v:shape id="Picture 87" o:spid="_x0000_s1106" type="#_x0000_t75" style="position:absolute;width:14001;height:1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">
                        <v:imagedata r:id="rId8" o:title=""/>
                        <v:path arrowok="t"/>
                      </v:shape>
                      <v:shape id="Text Box 88" o:spid="_x0000_s1107" type="#_x0000_t202" style="position:absolute;left:4286;top:7715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89" o:spid="_x0000_s1108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90" o:spid="_x0000_s1109" type="#_x0000_t202" style="position:absolute;left:7524;top:2095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91" o:spid="_x0000_s1110" type="#_x0000_t202" style="position:absolute;left:857;top:6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2" o:spid="_x0000_s1111" type="#_x0000_t202" style="position:absolute;left:762;top:2190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iI5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lAn9fwg+Qm18AAAD//wMAUEsBAi0AFAAGAAgAAAAhANvh9svuAAAAhQEAABMAAAAAAAAA&#10;AAAAAAAAAAAAAFtDb250ZW50X1R5cGVzXS54bWxQSwECLQAUAAYACAAAACEAWvQsW78AAAAVAQAA&#10;CwAAAAAAAAAAAAAAAAAfAQAAX3JlbHMvLnJlbHNQSwECLQAUAAYACAAAACEAJloiOc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93" o:spid="_x0000_s1112" type="#_x0000_t202" style="position:absolute;left:4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oei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eZnD/En6AXN0AAAD//wMAUEsBAi0AFAAGAAgAAAAhANvh9svuAAAAhQEAABMAAAAAAAAA&#10;AAAAAAAAAAAAAFtDb250ZW50X1R5cGVzXS54bWxQSwECLQAUAAYACAAAACEAWvQsW78AAAAVAQAA&#10;CwAAAAAAAAAAAAAAAAAfAQAAX3JlbHMvLnJlbHNQSwECLQAUAAYACAAAACEASRaHosYAAADb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0003B6DF" wp14:editId="298B463B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94" name="Group 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95" name="Text Box 95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003B6DF" id="Group 94" o:spid="_x0000_s1113" style="position:absolute;margin-left:28.05pt;margin-top:26.7pt;width:332.25pt;height:27pt;z-index:251740160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">
                      <v:shape id="Text Box 95" o:spid="_x0000_s1114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7pN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TIbw9yX8ADl/AwAA//8DAFBLAQItABQABgAIAAAAIQDb4fbL7gAAAIUBAAATAAAAAAAAAAAA&#10;AAAAAAAAAABbQ29udGVudF9UeXBlc10ueG1sUEsBAi0AFAAGAAgAAAAhAFr0LFu/AAAAFQEAAAsA&#10;AAAAAAAAAAAAAAAAHwEAAF9yZWxzLy5yZWxzUEsBAi0AFAAGAAgAAAAhAKmzuk3EAAAA2wAAAA8A&#10;AAAAAAAAAAAAAAAABwIAAGRycy9kb3ducmV2LnhtbFBLBQYAAAAAAwADALcAAAD4AgAAAAA=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96" o:spid="_x0000_s1115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SQ6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" filled="f" stroked="f" strokeweight=".5pt">
                        <v:textbox>
                          <w:txbxContent>
                            <w:p w:rsidR="00566310" w:rsidRPr="00581D17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566310" w:rsidRPr="00E8168F" w:rsidTr="00E0672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Tr="00E0672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number less than 2 A.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</w:t>
            </w:r>
            <w:r w:rsidR="00A06274">
              <w:rPr>
                <w:rFonts w:ascii="Comic Sans MS" w:hAnsi="Comic Sans MS"/>
              </w:rPr>
              <w:t xml:space="preserve"> a number which is odd</w:t>
            </w:r>
            <w:r>
              <w:rPr>
                <w:rFonts w:ascii="Comic Sans MS" w:hAnsi="Comic Sans MS"/>
              </w:rPr>
              <w:t xml:space="preserve"> with B.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</w:t>
            </w:r>
            <w:r w:rsidR="00CC4FEA">
              <w:rPr>
                <w:rFonts w:ascii="Comic Sans MS" w:hAnsi="Comic Sans MS"/>
              </w:rPr>
              <w:t xml:space="preserve">robability of </w:t>
            </w:r>
            <w:r w:rsidR="00A06274">
              <w:rPr>
                <w:rFonts w:ascii="Comic Sans MS" w:hAnsi="Comic Sans MS"/>
              </w:rPr>
              <w:t>a number less than 6</w:t>
            </w:r>
            <w:r>
              <w:rPr>
                <w:rFonts w:ascii="Comic Sans MS" w:hAnsi="Comic Sans MS"/>
              </w:rPr>
              <w:t xml:space="preserve">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1 with a D.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566310" w:rsidTr="00547302">
        <w:trPr>
          <w:trHeight w:hRule="exact" w:val="2438"/>
        </w:trPr>
        <w:tc>
          <w:tcPr>
            <w:tcW w:w="2421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 wp14:anchorId="5F120845" wp14:editId="51D427A1">
                      <wp:simplePos x="0" y="0"/>
                      <wp:positionH relativeFrom="column">
                        <wp:posOffset>5435</wp:posOffset>
                      </wp:positionH>
                      <wp:positionV relativeFrom="paragraph">
                        <wp:posOffset>149077</wp:posOffset>
                      </wp:positionV>
                      <wp:extent cx="1395598" cy="1346612"/>
                      <wp:effectExtent l="0" t="0" r="0" b="6350"/>
                      <wp:wrapNone/>
                      <wp:docPr id="97" name="Group 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5598" cy="1346612"/>
                                <a:chOff x="0" y="0"/>
                                <a:chExt cx="1395598" cy="1346612"/>
                              </a:xfrm>
                            </wpg:grpSpPr>
                            <wpg:grpSp>
                              <wpg:cNvPr id="98" name="Group 98"/>
                              <wpg:cNvGrpSpPr/>
                              <wpg:grpSpPr>
                                <a:xfrm>
                                  <a:off x="77189" y="23750"/>
                                  <a:ext cx="1253078" cy="1247140"/>
                                  <a:chOff x="0" y="0"/>
                                  <a:chExt cx="1253078" cy="1247140"/>
                                </a:xfrm>
                              </wpg:grpSpPr>
                              <wps:wsp>
                                <wps:cNvPr id="99" name="Octagon 99"/>
                                <wps:cNvSpPr/>
                                <wps:spPr>
                                  <a:xfrm>
                                    <a:off x="5938" y="0"/>
                                    <a:ext cx="1247140" cy="1247140"/>
                                  </a:xfrm>
                                  <a:prstGeom prst="oc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>
                                    <a:off x="385948" y="0"/>
                                    <a:ext cx="498888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>
                                    <a:off x="0" y="368135"/>
                                    <a:ext cx="1246505" cy="516255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2" name="Straight Connector 102"/>
                                <wps:cNvCnPr/>
                                <wps:spPr>
                                  <a:xfrm flipV="1">
                                    <a:off x="0" y="368135"/>
                                    <a:ext cx="1253078" cy="516577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3" name="Straight Connector 103"/>
                                <wps:cNvCnPr/>
                                <wps:spPr>
                                  <a:xfrm flipH="1">
                                    <a:off x="374073" y="0"/>
                                    <a:ext cx="510763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4" name="Text Box 104"/>
                              <wps:cNvSpPr txBox="1"/>
                              <wps:spPr>
                                <a:xfrm>
                                  <a:off x="421574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" name="Text Box 105"/>
                              <wps:cNvSpPr txBox="1"/>
                              <wps:spPr>
                                <a:xfrm>
                                  <a:off x="421574" y="908462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Text Box 106"/>
                              <wps:cNvSpPr txBox="1"/>
                              <wps:spPr>
                                <a:xfrm>
                                  <a:off x="754083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Text Box 107"/>
                              <wps:cNvSpPr txBox="1"/>
                              <wps:spPr>
                                <a:xfrm>
                                  <a:off x="843148" y="46313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Text Box 108"/>
                              <wps:cNvSpPr txBox="1"/>
                              <wps:spPr>
                                <a:xfrm>
                                  <a:off x="112815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Text Box 109"/>
                              <wps:cNvSpPr txBox="1"/>
                              <wps:spPr>
                                <a:xfrm>
                                  <a:off x="754083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Text Box 110"/>
                              <wps:cNvSpPr txBox="1"/>
                              <wps:spPr>
                                <a:xfrm>
                                  <a:off x="0" y="43938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Text Box 111"/>
                              <wps:cNvSpPr txBox="1"/>
                              <wps:spPr>
                                <a:xfrm>
                                  <a:off x="112815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66310" w:rsidRPr="002E7723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120845" id="Group 97" o:spid="_x0000_s1116" style="position:absolute;margin-left:.45pt;margin-top:11.75pt;width:109.9pt;height:106.05pt;z-index:251743232" coordsize="13955,13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">
                      <v:group id="Group 98" o:spid="_x0000_s1117" style="position:absolute;left:771;top:237;width:12531;height:12471" coordsize="12530,1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    <v:shape id="Octagon 99" o:spid="_x0000_s1118" type="#_x0000_t10" style="position:absolute;left:59;width:12471;height:124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" filled="f" strokecolor="black [3213]" strokeweight="1pt"/>
                        <v:line id="Straight Connector 100" o:spid="_x0000_s1119" style="position:absolute;visibility:visible;mso-wrap-style:square" from="3859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" strokecolor="black [3213]" strokeweight="1pt">
                          <v:stroke joinstyle="miter"/>
                        </v:line>
                        <v:line id="Straight Connector 101" o:spid="_x0000_s1120" style="position:absolute;visibility:visible;mso-wrap-style:square" from="0,3681" to="12465,8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" strokecolor="black [3213]" strokeweight="1pt">
                          <v:stroke joinstyle="miter"/>
                        </v:line>
                        <v:line id="Straight Connector 102" o:spid="_x0000_s1121" style="position:absolute;flip:y;visibility:visible;mso-wrap-style:square" from="0,3681" to="12530,8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" strokecolor="black [3213]" strokeweight="1pt">
                          <v:stroke joinstyle="miter"/>
                        </v:line>
                        <v:line id="Straight Connector 103" o:spid="_x0000_s1122" style="position:absolute;flip:x;visibility:visible;mso-wrap-style:square" from="3740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" strokecolor="black [3213]" strokeweight="1pt">
                          <v:stroke joinstyle="miter"/>
                        </v:line>
                      </v:group>
                      <v:shape id="Text Box 104" o:spid="_x0000_s1123" type="#_x0000_t202" style="position:absolute;left:4215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05" o:spid="_x0000_s1124" type="#_x0000_t202" style="position:absolute;left:4215;top:9084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106" o:spid="_x0000_s1125" type="#_x0000_t202" style="position:absolute;left:7540;top:1068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TfsxAAAANw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pzA9ZlwgVz/AwAA//8DAFBLAQItABQABgAIAAAAIQDb4fbL7gAAAIUBAAATAAAAAAAAAAAA&#10;AAAAAAAAAABbQ29udGVudF9UeXBlc10ueG1sUEsBAi0AFAAGAAgAAAAhAFr0LFu/AAAAFQEAAAsA&#10;AAAAAAAAAAAAAAAAHwEAAF9yZWxzLy5yZWxzUEsBAi0AFAAGAAgAAAAhAIkxN+z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07" o:spid="_x0000_s1126" type="#_x0000_t202" style="position:absolute;left:8431;top:463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J3xAAAANw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GgF/8+EC+TmCgAA//8DAFBLAQItABQABgAIAAAAIQDb4fbL7gAAAIUBAAATAAAAAAAAAAAA&#10;AAAAAAAAAABbQ29udGVudF9UeXBlc10ueG1sUEsBAi0AFAAGAAgAAAAhAFr0LFu/AAAAFQEAAAsA&#10;AAAAAAAAAAAAAAAAHwEAAF9yZWxzLy5yZWxzUEsBAi0AFAAGAAgAAAAhAOZ9knf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08" o:spid="_x0000_s1127" type="#_x0000_t202" style="position:absolute;left:1128;top:1068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gYF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aeUYm0Nk/AAAA//8DAFBLAQItABQABgAIAAAAIQDb4fbL7gAAAIUBAAATAAAAAAAA&#10;AAAAAAAAAAAAAABbQ29udGVudF9UeXBlc10ueG1sUEsBAi0AFAAGAAgAAAAhAFr0LFu/AAAAFQEA&#10;AAsAAAAAAAAAAAAAAAAAHwEAAF9yZWxzLy5yZWxzUEsBAi0AFAAGAAgAAAAhAJfiBgXHAAAA3AAA&#10;AA8AAAAAAAAAAAAAAAAABwIAAGRycy9kb3ducmV2LnhtbFBLBQYAAAAAAwADALcAAAD7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09" o:spid="_x0000_s1128" type="#_x0000_t202" style="position:absolute;left:7540;top:7659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110" o:spid="_x0000_s1129" type="#_x0000_t202" style="position:absolute;top:4393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111" o:spid="_x0000_s1130" type="#_x0000_t202" style="position:absolute;left:1128;top:7659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" filled="f" stroked="f" strokeweight=".5pt">
                        <v:textbox>
                          <w:txbxContent>
                            <w:p w:rsidR="00566310" w:rsidRPr="002E7723" w:rsidRDefault="00566310" w:rsidP="00566310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566310" w:rsidRDefault="00566310" w:rsidP="00547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681"/>
              <w:gridCol w:w="682"/>
              <w:gridCol w:w="682"/>
              <w:gridCol w:w="681"/>
              <w:gridCol w:w="682"/>
              <w:gridCol w:w="681"/>
              <w:gridCol w:w="682"/>
              <w:gridCol w:w="682"/>
            </w:tblGrid>
            <w:tr w:rsidR="00566310" w:rsidRPr="00581D17" w:rsidTr="00E0672F">
              <w:trPr>
                <w:jc w:val="center"/>
              </w:trPr>
              <w:tc>
                <w:tcPr>
                  <w:tcW w:w="681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  <w:r>
                    <w:rPr>
                      <w:rFonts w:ascii="Comic Sans MS" w:hAnsi="Comic Sans MS"/>
                      <w:noProof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44256" behindDoc="0" locked="0" layoutInCell="1" allowOverlap="1" wp14:anchorId="53012481" wp14:editId="6DE23A9C">
                            <wp:simplePos x="0" y="0"/>
                            <wp:positionH relativeFrom="column">
                              <wp:posOffset>-249753</wp:posOffset>
                            </wp:positionH>
                            <wp:positionV relativeFrom="paragraph">
                              <wp:posOffset>144772</wp:posOffset>
                            </wp:positionV>
                            <wp:extent cx="3829050" cy="342900"/>
                            <wp:effectExtent l="0" t="0" r="0" b="0"/>
                            <wp:wrapNone/>
                            <wp:docPr id="112" name="Group 112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829050" cy="342900"/>
                                      <a:chOff x="0" y="0"/>
                                      <a:chExt cx="3829050" cy="342900"/>
                                    </a:xfrm>
                                  </wpg:grpSpPr>
                                  <wps:wsp>
                                    <wps:cNvPr id="113" name="Text Box 113"/>
                                    <wps:cNvSpPr txBox="1"/>
                                    <wps:spPr>
                                      <a:xfrm>
                                        <a:off x="0" y="9525"/>
                                        <a:ext cx="323850" cy="333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66310" w:rsidRPr="00581D17" w:rsidRDefault="00566310" w:rsidP="00566310">
                                          <w:pPr>
                                            <w:jc w:val="center"/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581D17"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  <w:t>0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4" name="Text Box 114"/>
                                    <wps:cNvSpPr txBox="1"/>
                                    <wps:spPr>
                                      <a:xfrm>
                                        <a:off x="3505200" y="0"/>
                                        <a:ext cx="323850" cy="333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66310" w:rsidRPr="00581D17" w:rsidRDefault="00566310" w:rsidP="00566310">
                                          <w:pPr>
                                            <w:jc w:val="center"/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group w14:anchorId="53012481" id="Group 112" o:spid="_x0000_s1131" style="position:absolute;margin-left:-19.65pt;margin-top:11.4pt;width:301.5pt;height:27pt;z-index:251744256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">
                            <v:shape id="Text Box 113" o:spid="_x0000_s1132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wKp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ByfAqnEAAAA3AAAAA8A&#10;AAAAAAAAAAAAAAAABwIAAGRycy9kb3ducmV2LnhtbFBLBQYAAAAAAwADALcAAAD4AgAAAAA=&#10;" filled="f" stroked="f" strokeweight=".5pt">
                              <v:textbo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v:textbox>
                            </v:shape>
                            <v:shape id="Text Box 114" o:spid="_x0000_s1133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            <v:textbox>
                                <w:txbxContent>
                                  <w:p w:rsidR="00566310" w:rsidRPr="00581D17" w:rsidRDefault="00566310" w:rsidP="0056631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566310" w:rsidRPr="00581D17" w:rsidTr="00E0672F">
              <w:trPr>
                <w:jc w:val="center"/>
              </w:trPr>
              <w:tc>
                <w:tcPr>
                  <w:tcW w:w="681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566310" w:rsidRPr="00581D17" w:rsidRDefault="00566310" w:rsidP="00547302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rPr>
                <w:rFonts w:ascii="Comic Sans MS" w:hAnsi="Comic Sans MS"/>
              </w:rPr>
            </w:pP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 w:rsidR="00CB7A52">
              <w:rPr>
                <w:rFonts w:ascii="Comic Sans MS" w:hAnsi="Comic Sans MS"/>
              </w:rPr>
              <w:tab/>
              <w:t>Label the probability of a 2 with</w:t>
            </w:r>
            <w:r>
              <w:rPr>
                <w:rFonts w:ascii="Comic Sans MS" w:hAnsi="Comic Sans MS"/>
              </w:rPr>
              <w:t xml:space="preserve"> A.</w:t>
            </w:r>
          </w:p>
          <w:p w:rsidR="00566310" w:rsidRDefault="00566310" w:rsidP="00547302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4 with B.</w:t>
            </w:r>
          </w:p>
          <w:p w:rsidR="00566310" w:rsidRDefault="00566310" w:rsidP="00547302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 xml:space="preserve">Label the probability of </w:t>
            </w:r>
            <w:r w:rsidR="00CB7A52">
              <w:rPr>
                <w:rFonts w:ascii="Comic Sans MS" w:hAnsi="Comic Sans MS"/>
              </w:rPr>
              <w:t>a number which is odd</w:t>
            </w:r>
            <w:r>
              <w:rPr>
                <w:rFonts w:ascii="Comic Sans MS" w:hAnsi="Comic Sans MS"/>
              </w:rPr>
              <w:t xml:space="preserve"> with C.</w:t>
            </w:r>
          </w:p>
          <w:p w:rsidR="00566310" w:rsidRDefault="00566310" w:rsidP="00547302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5 with a D.</w:t>
            </w:r>
          </w:p>
          <w:p w:rsidR="00566310" w:rsidRDefault="00566310" w:rsidP="00547302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</w:p>
        </w:tc>
      </w:tr>
      <w:tr w:rsidR="00A06274" w:rsidRPr="00A06274" w:rsidTr="00A06274">
        <w:trPr>
          <w:trHeight w:hRule="exact" w:val="2495"/>
        </w:trPr>
        <w:tc>
          <w:tcPr>
            <w:tcW w:w="2421" w:type="dxa"/>
          </w:tcPr>
          <w:p w:rsidR="00A06274" w:rsidRPr="00A06274" w:rsidRDefault="00A06274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5E4B2414" wp14:editId="03B3FA9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26339</wp:posOffset>
                  </wp:positionV>
                  <wp:extent cx="1399540" cy="1404620"/>
                  <wp:effectExtent l="0" t="0" r="0" b="5080"/>
                  <wp:wrapTight wrapText="bothSides">
                    <wp:wrapPolygon edited="0">
                      <wp:start x="0" y="0"/>
                      <wp:lineTo x="0" y="21385"/>
                      <wp:lineTo x="21169" y="21385"/>
                      <wp:lineTo x="21169" y="0"/>
                      <wp:lineTo x="0" y="0"/>
                    </wp:wrapPolygon>
                  </wp:wrapTight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 spinner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54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A06274" w:rsidRPr="00A06274" w:rsidRDefault="00A06274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 wp14:anchorId="2AA15F34" wp14:editId="0BCE1A65">
                      <wp:simplePos x="0" y="0"/>
                      <wp:positionH relativeFrom="column">
                        <wp:posOffset>35642</wp:posOffset>
                      </wp:positionH>
                      <wp:positionV relativeFrom="paragraph">
                        <wp:posOffset>338669</wp:posOffset>
                      </wp:positionV>
                      <wp:extent cx="4899607" cy="342900"/>
                      <wp:effectExtent l="0" t="0" r="0" b="0"/>
                      <wp:wrapNone/>
                      <wp:docPr id="172" name="Group 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99607" cy="342900"/>
                                <a:chOff x="0" y="0"/>
                                <a:chExt cx="4003721" cy="342900"/>
                              </a:xfrm>
                            </wpg:grpSpPr>
                            <wps:wsp>
                              <wps:cNvPr id="173" name="Text Box 173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A06274" w:rsidRPr="00581D17" w:rsidRDefault="00A06274" w:rsidP="00A06274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4" name="Text Box 174"/>
                              <wps:cNvSpPr txBox="1"/>
                              <wps:spPr>
                                <a:xfrm>
                                  <a:off x="3679871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A06274" w:rsidRPr="00581D17" w:rsidRDefault="00A06274" w:rsidP="00A06274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AA15F34" id="Group 172" o:spid="_x0000_s1077" style="position:absolute;margin-left:2.8pt;margin-top:26.65pt;width:385.8pt;height:27pt;z-index:251753472;mso-width-relative:margin" coordsize="40037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73" o:spid="_x0000_s1078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OcJ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wUDnCcMAAADcAAAADwAA&#10;AAAAAAAAAAAAAAAHAgAAZHJzL2Rvd25yZXYueG1sUEsFBgAAAAADAAMAtwAAAPcCAAAAAA==&#10;" filled="f" stroked="f" strokeweight=".5pt">
                        <v:textbox>
                          <w:txbxContent>
                            <w:p w:rsidR="00A06274" w:rsidRPr="00581D17" w:rsidRDefault="00A06274" w:rsidP="00A06274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74" o:spid="_x0000_s1079" type="#_x0000_t202" style="position:absolute;left:36798;width:3239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X99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Tql/fcMAAADcAAAADwAA&#10;AAAAAAAAAAAAAAAHAgAAZHJzL2Rvd25yZXYueG1sUEsFBgAAAAADAAMAtwAAAPcCAAAAAA==&#10;" filled="f" stroked="f" strokeweight=".5pt">
                        <v:textbox>
                          <w:txbxContent>
                            <w:p w:rsidR="00A06274" w:rsidRPr="00581D17" w:rsidRDefault="00A06274" w:rsidP="00A06274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94"/>
              <w:gridCol w:w="594"/>
              <w:gridCol w:w="595"/>
              <w:gridCol w:w="594"/>
              <w:gridCol w:w="595"/>
              <w:gridCol w:w="594"/>
              <w:gridCol w:w="594"/>
              <w:gridCol w:w="595"/>
              <w:gridCol w:w="594"/>
              <w:gridCol w:w="595"/>
              <w:gridCol w:w="594"/>
              <w:gridCol w:w="595"/>
            </w:tblGrid>
            <w:tr w:rsidR="00A06274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  <w:tr w:rsidR="00A06274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A06274" w:rsidRPr="00A06274" w:rsidRDefault="00A06274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</w:tbl>
          <w:p w:rsidR="00A06274" w:rsidRPr="00A06274" w:rsidRDefault="00A06274" w:rsidP="0062608F">
            <w:pPr>
              <w:rPr>
                <w:rFonts w:ascii="Comic Sans MS" w:hAnsi="Comic Sans MS"/>
              </w:rPr>
            </w:pPr>
          </w:p>
          <w:p w:rsid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A06274" w:rsidRP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 xml:space="preserve">a) </w:t>
            </w:r>
            <w:r w:rsidRPr="00A06274">
              <w:rPr>
                <w:rFonts w:ascii="Comic Sans MS" w:hAnsi="Comic Sans MS"/>
              </w:rPr>
              <w:tab/>
              <w:t>Label the probability of an even number A.</w:t>
            </w:r>
          </w:p>
          <w:p w:rsidR="00A06274" w:rsidRP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b)</w:t>
            </w:r>
            <w:r w:rsidRPr="00A06274">
              <w:rPr>
                <w:rFonts w:ascii="Comic Sans MS" w:hAnsi="Comic Sans MS"/>
              </w:rPr>
              <w:tab/>
              <w:t>Label the probability of a number less than 3 with B.</w:t>
            </w:r>
          </w:p>
          <w:p w:rsidR="00A06274" w:rsidRPr="00A06274" w:rsidRDefault="00A06274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c)</w:t>
            </w:r>
            <w:r w:rsidRPr="00A06274">
              <w:rPr>
                <w:rFonts w:ascii="Comic Sans MS" w:hAnsi="Comic Sans MS"/>
              </w:rPr>
              <w:tab/>
              <w:t>Label the probability of a number greater than 5 with a C.</w:t>
            </w:r>
          </w:p>
          <w:p w:rsidR="00A06274" w:rsidRPr="00A06274" w:rsidRDefault="00A06274" w:rsidP="0062608F">
            <w:pPr>
              <w:tabs>
                <w:tab w:val="left" w:pos="556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d)</w:t>
            </w:r>
            <w:r w:rsidRPr="00A06274">
              <w:rPr>
                <w:rFonts w:ascii="Comic Sans MS" w:hAnsi="Comic Sans MS"/>
              </w:rPr>
              <w:tab/>
              <w:t>Label the probability of a number which is a factor of 10 with D.</w:t>
            </w:r>
          </w:p>
        </w:tc>
      </w:tr>
    </w:tbl>
    <w:p w:rsidR="00D66C95" w:rsidRPr="00E17A5A" w:rsidRDefault="00D66C95" w:rsidP="00D66C95">
      <w:pPr>
        <w:spacing w:after="0" w:line="240" w:lineRule="auto"/>
        <w:rPr>
          <w:rFonts w:ascii="Comic Sans MS" w:hAnsi="Comic Sans MS"/>
          <w:b/>
          <w:sz w:val="26"/>
          <w:szCs w:val="26"/>
          <w:u w:val="single"/>
        </w:rPr>
      </w:pPr>
      <w:r w:rsidRPr="00E17A5A">
        <w:rPr>
          <w:rFonts w:ascii="Comic Sans MS" w:hAnsi="Comic Sans MS"/>
          <w:b/>
          <w:sz w:val="26"/>
          <w:szCs w:val="26"/>
          <w:u w:val="single"/>
        </w:rPr>
        <w:lastRenderedPageBreak/>
        <w:t>Probability Scales</w:t>
      </w:r>
    </w:p>
    <w:p w:rsidR="00D66C95" w:rsidRPr="00E17A5A" w:rsidRDefault="00D66C95" w:rsidP="00D66C95">
      <w:pPr>
        <w:spacing w:after="0" w:line="240" w:lineRule="auto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8035"/>
      </w:tblGrid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9616" behindDoc="0" locked="0" layoutInCell="1" allowOverlap="1" wp14:anchorId="5D260974" wp14:editId="174592AA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144846</wp:posOffset>
                      </wp:positionV>
                      <wp:extent cx="1323975" cy="1266825"/>
                      <wp:effectExtent l="19050" t="19050" r="47625" b="9525"/>
                      <wp:wrapNone/>
                      <wp:docPr id="176" name="Group 1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23975" cy="1266825"/>
                                <a:chOff x="0" y="0"/>
                                <a:chExt cx="1323975" cy="1266825"/>
                              </a:xfrm>
                            </wpg:grpSpPr>
                            <wpg:grpSp>
                              <wpg:cNvPr id="177" name="Group 177"/>
                              <wpg:cNvGrpSpPr/>
                              <wpg:grpSpPr>
                                <a:xfrm>
                                  <a:off x="0" y="0"/>
                                  <a:ext cx="1323975" cy="1209675"/>
                                  <a:chOff x="0" y="0"/>
                                  <a:chExt cx="1323975" cy="1209675"/>
                                </a:xfrm>
                              </wpg:grpSpPr>
                              <wps:wsp>
                                <wps:cNvPr id="178" name="Regular Pentagon 178"/>
                                <wps:cNvSpPr/>
                                <wps:spPr>
                                  <a:xfrm>
                                    <a:off x="0" y="0"/>
                                    <a:ext cx="1323975" cy="1209675"/>
                                  </a:xfrm>
                                  <a:prstGeom prst="pen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9" name="Straight Connector 179"/>
                                <wps:cNvCnPr/>
                                <wps:spPr>
                                  <a:xfrm flipV="1">
                                    <a:off x="238125" y="676275"/>
                                    <a:ext cx="42862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0" name="Straight Connector 180"/>
                                <wps:cNvCnPr/>
                                <wps:spPr>
                                  <a:xfrm>
                                    <a:off x="0" y="466725"/>
                                    <a:ext cx="666750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1" name="Straight Connector 181"/>
                                <wps:cNvCnPr/>
                                <wps:spPr>
                                  <a:xfrm>
                                    <a:off x="666750" y="0"/>
                                    <a:ext cx="0" cy="67627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2" name="Straight Connector 182"/>
                                <wps:cNvCnPr/>
                                <wps:spPr>
                                  <a:xfrm flipH="1">
                                    <a:off x="666750" y="466725"/>
                                    <a:ext cx="657225" cy="2095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3" name="Straight Connector 183"/>
                                <wps:cNvCnPr/>
                                <wps:spPr>
                                  <a:xfrm flipH="1" flipV="1">
                                    <a:off x="666750" y="676275"/>
                                    <a:ext cx="409575" cy="53340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84" name="Text Box 184"/>
                              <wps:cNvSpPr txBox="1"/>
                              <wps:spPr>
                                <a:xfrm>
                                  <a:off x="152400" y="228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 w:rsidRPr="002E7723"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5" name="Text Box 185"/>
                              <wps:cNvSpPr txBox="1"/>
                              <wps:spPr>
                                <a:xfrm>
                                  <a:off x="609600" y="2000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" name="Text Box 186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7" name="Text Box 187"/>
                              <wps:cNvSpPr txBox="1"/>
                              <wps:spPr>
                                <a:xfrm>
                                  <a:off x="409575" y="8286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Text Box 188"/>
                              <wps:cNvSpPr txBox="1"/>
                              <wps:spPr>
                                <a:xfrm>
                                  <a:off x="57150" y="60960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260974" id="Group 176" o:spid="_x0000_s1080" style="position:absolute;margin-left:4.85pt;margin-top:11.4pt;width:104.25pt;height:99.75pt;z-index:251759616" coordsize="13239,1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">
                      <v:group id="Group 177" o:spid="_x0000_s1081" style="position:absolute;width:13239;height:12096" coordsize="13239,1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    <v:shapetype id="_x0000_t56" coordsize="21600,21600" o:spt="56" path="m10800,l,8259,4200,21600r13200,l21600,8259xe">
                          <v:stroke joinstyle="miter"/>
                          <v:path gradientshapeok="t" o:connecttype="custom" o:connectlocs="10800,0;0,8259;4200,21600;10800,21600;17400,21600;21600,8259" o:connectangles="270,180,90,90,90,0" textboxrect="4200,5077,17400,21600"/>
                        </v:shapetype>
                        <v:shape id="Regular Pentagon 178" o:spid="_x0000_s1082" type="#_x0000_t56" style="position:absolute;width:13239;height:1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" filled="f" strokecolor="black [3213]" strokeweight="1pt"/>
                        <v:line id="Straight Connector 179" o:spid="_x0000_s1083" style="position:absolute;flip:y;visibility:visible;mso-wrap-style:square" from="2381,6762" to="6667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" strokecolor="black [3213]" strokeweight=".5pt">
                          <v:stroke joinstyle="miter"/>
                        </v:line>
                        <v:line id="Straight Connector 180" o:spid="_x0000_s1084" style="position:absolute;visibility:visible;mso-wrap-style:square" from="0,4667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" strokecolor="black [3213]" strokeweight=".5pt">
                          <v:stroke joinstyle="miter"/>
                        </v:line>
                        <v:line id="Straight Connector 181" o:spid="_x0000_s1085" style="position:absolute;visibility:visible;mso-wrap-style:square" from="6667,0" to="6667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182" o:spid="_x0000_s1086" style="position:absolute;flip:x;visibility:visible;mso-wrap-style:square" from="6667,4667" to="13239,6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" strokecolor="black [3213]" strokeweight=".5pt">
                          <v:stroke joinstyle="miter"/>
                        </v:line>
                        <v:line id="Straight Connector 183" o:spid="_x0000_s1087" style="position:absolute;flip:x y;visibility:visible;mso-wrap-style:square" from="6667,6762" to="10763,12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" strokecolor="black [3213]" strokeweight=".5pt">
                          <v:stroke joinstyle="miter"/>
                        </v:line>
                      </v:group>
                      <v:shape id="Text Box 184" o:spid="_x0000_s1088" type="#_x0000_t202" style="position:absolute;left:1524;top:2286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E7723"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85" o:spid="_x0000_s1089" type="#_x0000_t202" style="position:absolute;left:6096;top:2000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186" o:spid="_x0000_s1090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187" o:spid="_x0000_s1091" type="#_x0000_t202" style="position:absolute;left:4095;top:8286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88" o:spid="_x0000_s1092" type="#_x0000_t202" style="position:absolute;left:571;top:6096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6544" behindDoc="0" locked="0" layoutInCell="1" allowOverlap="1" wp14:anchorId="63185055" wp14:editId="36CEBF25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333375</wp:posOffset>
                      </wp:positionV>
                      <wp:extent cx="3829050" cy="342900"/>
                      <wp:effectExtent l="0" t="0" r="0" b="0"/>
                      <wp:wrapNone/>
                      <wp:docPr id="189" name="Group 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29050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190" name="Text Box 190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Text Box 191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185055" id="Group 189" o:spid="_x0000_s1093" style="position:absolute;margin-left:45.05pt;margin-top:26.25pt;width:301.5pt;height:27pt;z-index:251756544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">
                      <v:shape id="Text Box 190" o:spid="_x0000_s1094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91" o:spid="_x0000_s1095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107"/>
              <w:gridCol w:w="1107"/>
              <w:gridCol w:w="1107"/>
              <w:gridCol w:w="1107"/>
              <w:gridCol w:w="1108"/>
            </w:tblGrid>
            <w:tr w:rsidR="00D66C95" w:rsidRPr="00581D17" w:rsidTr="0062608F">
              <w:trPr>
                <w:jc w:val="center"/>
              </w:trPr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RPr="00581D17" w:rsidTr="0062608F">
              <w:trPr>
                <w:jc w:val="center"/>
              </w:trPr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ind w:left="-249" w:firstLine="249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7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108" w:type="dxa"/>
                </w:tcPr>
                <w:p w:rsidR="00D66C95" w:rsidRPr="00581D17" w:rsidRDefault="00D66C95" w:rsidP="0062608F">
                  <w:pPr>
                    <w:jc w:val="right"/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an even number A.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1 with B.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4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less than 6 with a D.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3487C85B" wp14:editId="581E23B3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108833</wp:posOffset>
                  </wp:positionV>
                  <wp:extent cx="1270000" cy="1334135"/>
                  <wp:effectExtent l="0" t="0" r="6350" b="0"/>
                  <wp:wrapTight wrapText="bothSides">
                    <wp:wrapPolygon edited="0">
                      <wp:start x="0" y="0"/>
                      <wp:lineTo x="0" y="21281"/>
                      <wp:lineTo x="21384" y="21281"/>
                      <wp:lineTo x="21384" y="0"/>
                      <wp:lineTo x="0" y="0"/>
                    </wp:wrapPolygon>
                  </wp:wrapTight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ice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0" cy="133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7568" behindDoc="0" locked="0" layoutInCell="1" allowOverlap="1" wp14:anchorId="174C5F4C" wp14:editId="67F0B535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192" name="Group 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193" name="Text Box 193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" name="Text Box 194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74C5F4C" id="Group 192" o:spid="_x0000_s1096" style="position:absolute;margin-left:28.05pt;margin-top:26.7pt;width:332.25pt;height:27pt;z-index:25175756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">
                      <v:shape id="Text Box 193" o:spid="_x0000_s1097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94" o:spid="_x0000_s1098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D66C95" w:rsidRPr="00E8168F" w:rsidTr="0062608F">
              <w:trPr>
                <w:jc w:val="center"/>
              </w:trPr>
              <w:tc>
                <w:tcPr>
                  <w:tcW w:w="1017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Tr="0062608F">
              <w:trPr>
                <w:jc w:val="center"/>
              </w:trPr>
              <w:tc>
                <w:tcPr>
                  <w:tcW w:w="1017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tabs>
                      <w:tab w:val="left" w:pos="601"/>
                    </w:tabs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3 with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greater than 2 with B.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7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less than 3 with a D.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1864A0DA" wp14:editId="677B829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104140</wp:posOffset>
                  </wp:positionV>
                  <wp:extent cx="1377315" cy="1283970"/>
                  <wp:effectExtent l="0" t="0" r="0" b="0"/>
                  <wp:wrapTight wrapText="bothSides">
                    <wp:wrapPolygon edited="0">
                      <wp:start x="0" y="0"/>
                      <wp:lineTo x="0" y="21151"/>
                      <wp:lineTo x="21212" y="21151"/>
                      <wp:lineTo x="21212" y="0"/>
                      <wp:lineTo x="0" y="0"/>
                    </wp:wrapPolygon>
                  </wp:wrapTight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decahedron dice.jp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27" b="13955"/>
                          <a:stretch/>
                        </pic:blipFill>
                        <pic:spPr bwMode="auto">
                          <a:xfrm>
                            <a:off x="0" y="0"/>
                            <a:ext cx="1377315" cy="1283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 wp14:anchorId="084CD76F" wp14:editId="06F1803D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286385</wp:posOffset>
                      </wp:positionV>
                      <wp:extent cx="4886325" cy="342900"/>
                      <wp:effectExtent l="0" t="0" r="0" b="0"/>
                      <wp:wrapNone/>
                      <wp:docPr id="195" name="Group 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8632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196" name="Text Box 196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" name="Text Box 197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84CD76F" id="Group 195" o:spid="_x0000_s1099" style="position:absolute;margin-left:4.55pt;margin-top:22.55pt;width:384.75pt;height:27pt;z-index:251764736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">
                      <v:shape id="Text Box 196" o:spid="_x0000_s1100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197" o:spid="_x0000_s1101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5"/>
              <w:gridCol w:w="586"/>
            </w:tblGrid>
            <w:tr w:rsidR="00D66C95" w:rsidTr="0062608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Tr="0062608F">
              <w:trPr>
                <w:jc w:val="center"/>
              </w:trPr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5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586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an odd number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5 with B.</w:t>
            </w:r>
          </w:p>
          <w:p w:rsidR="00D66C95" w:rsidRDefault="00D66C95" w:rsidP="0062608F">
            <w:pPr>
              <w:tabs>
                <w:tab w:val="left" w:pos="58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greater than 9 with C.</w:t>
            </w:r>
          </w:p>
          <w:p w:rsidR="00D66C95" w:rsidRDefault="004A10C7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</w:t>
            </w:r>
            <w:r w:rsidR="00D66C95">
              <w:rPr>
                <w:rFonts w:ascii="Comic Sans MS" w:hAnsi="Comic Sans MS"/>
              </w:rPr>
              <w:t xml:space="preserve"> a multiple of 3 with a D.</w:t>
            </w:r>
          </w:p>
          <w:p w:rsidR="00D66C95" w:rsidRDefault="00D66C95" w:rsidP="0062608F">
            <w:pPr>
              <w:tabs>
                <w:tab w:val="left" w:pos="586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95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0640" behindDoc="0" locked="0" layoutInCell="1" allowOverlap="1" wp14:anchorId="79D15F80" wp14:editId="7049AC4E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120650</wp:posOffset>
                      </wp:positionV>
                      <wp:extent cx="1400175" cy="1209675"/>
                      <wp:effectExtent l="0" t="0" r="9525" b="9525"/>
                      <wp:wrapNone/>
                      <wp:docPr id="198" name="Group 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175" cy="1209675"/>
                                <a:chOff x="0" y="0"/>
                                <a:chExt cx="1400175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" name="Picture 19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0175" cy="1205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0" name="Text Box 200"/>
                              <wps:cNvSpPr txBox="1"/>
                              <wps:spPr>
                                <a:xfrm>
                                  <a:off x="428625" y="7715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" name="Text Box 201"/>
                              <wps:cNvSpPr txBox="1"/>
                              <wps:spPr>
                                <a:xfrm>
                                  <a:off x="75247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2" name="Text Box 202"/>
                              <wps:cNvSpPr txBox="1"/>
                              <wps:spPr>
                                <a:xfrm>
                                  <a:off x="752475" y="20955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3" name="Text Box 203"/>
                              <wps:cNvSpPr txBox="1"/>
                              <wps:spPr>
                                <a:xfrm>
                                  <a:off x="85725" y="61912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4" name="Text Box 204"/>
                              <wps:cNvSpPr txBox="1"/>
                              <wps:spPr>
                                <a:xfrm>
                                  <a:off x="76200" y="219075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Text Box 205"/>
                              <wps:cNvSpPr txBox="1"/>
                              <wps:spPr>
                                <a:xfrm>
                                  <a:off x="419100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D15F80" id="Group 198" o:spid="_x0000_s1102" style="position:absolute;margin-left:.35pt;margin-top:9.5pt;width:110.25pt;height:95.25pt;z-index:251760640" coordsize="14001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99" o:spid="_x0000_s1103" type="#_x0000_t75" style="position:absolute;width:14001;height:1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">
                        <v:imagedata r:id="rId10" o:title=""/>
                        <v:path arrowok="t"/>
                      </v:shape>
                      <v:shape id="Text Box 200" o:spid="_x0000_s1104" type="#_x0000_t202" style="position:absolute;left:4286;top:7715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201" o:spid="_x0000_s1105" type="#_x0000_t202" style="position:absolute;left:7524;top:6191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c7k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KMxPM+EIyAXDwAAAP//AwBQSwECLQAUAAYACAAAACEA2+H2y+4AAACFAQAAEwAAAAAAAAAA&#10;AAAAAAAAAAAAW0NvbnRlbnRfVHlwZXNdLnhtbFBLAQItABQABgAIAAAAIQBa9CxbvwAAABUBAAAL&#10;AAAAAAAAAAAAAAAAAB8BAABfcmVscy8ucmVsc1BLAQItABQABgAIAAAAIQDd/c7k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202" o:spid="_x0000_s1106" type="#_x0000_t202" style="position:absolute;left:7524;top:2095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203" o:spid="_x0000_s1107" type="#_x0000_t202" style="position:absolute;left:857;top:6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04" o:spid="_x0000_s1108" type="#_x0000_t202" style="position:absolute;left:762;top:2190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m18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iaA63M+EIyPUVAAD//wMAUEsBAi0AFAAGAAgAAAAhANvh9svuAAAAhQEAABMAAAAAAAAA&#10;AAAAAAAAAAAAAFtDb250ZW50X1R5cGVzXS54bWxQSwECLQAUAAYACAAAACEAWvQsW78AAAAVAQAA&#10;CwAAAAAAAAAAAAAAAAAfAQAAX3JlbHMvLnJlbHNQSwECLQAUAAYACAAAACEAzYptfM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05" o:spid="_x0000_s1109" type="#_x0000_t202" style="position:absolute;left:419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sjn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ESz+HvTDgCcvkLAAD//wMAUEsBAi0AFAAGAAgAAAAhANvh9svuAAAAhQEAABMAAAAAAAAA&#10;AAAAAAAAAAAAAFtDb250ZW50X1R5cGVzXS54bWxQSwECLQAUAAYACAAAACEAWvQsW78AAAAVAQAA&#10;CwAAAAAAAAAAAAAAAAAfAQAAX3JlbHMvLnJlbHNQSwECLQAUAAYACAAAACEAosbI5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8592" behindDoc="0" locked="0" layoutInCell="1" allowOverlap="1" wp14:anchorId="55642173" wp14:editId="7D640F04">
                      <wp:simplePos x="0" y="0"/>
                      <wp:positionH relativeFrom="column">
                        <wp:posOffset>356244</wp:posOffset>
                      </wp:positionH>
                      <wp:positionV relativeFrom="paragraph">
                        <wp:posOffset>339090</wp:posOffset>
                      </wp:positionV>
                      <wp:extent cx="4219575" cy="342900"/>
                      <wp:effectExtent l="0" t="0" r="0" b="0"/>
                      <wp:wrapNone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9575" cy="342900"/>
                                <a:chOff x="0" y="0"/>
                                <a:chExt cx="3829050" cy="342900"/>
                              </a:xfrm>
                            </wpg:grpSpPr>
                            <wps:wsp>
                              <wps:cNvPr id="207" name="Text Box 207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3505200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5642173" id="Group 206" o:spid="_x0000_s1110" style="position:absolute;margin-left:28.05pt;margin-top:26.7pt;width:332.25pt;height:27pt;z-index:251758592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">
                      <v:shape id="Text Box 207" o:spid="_x0000_s1111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208" o:spid="_x0000_s1112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017"/>
              <w:gridCol w:w="1018"/>
              <w:gridCol w:w="1018"/>
              <w:gridCol w:w="1018"/>
              <w:gridCol w:w="1018"/>
              <w:gridCol w:w="1018"/>
            </w:tblGrid>
            <w:tr w:rsidR="00D66C95" w:rsidRPr="00E8168F" w:rsidTr="0062608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Tr="0062608F">
              <w:trPr>
                <w:jc w:val="center"/>
              </w:trPr>
              <w:tc>
                <w:tcPr>
                  <w:tcW w:w="1017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1018" w:type="dxa"/>
                  <w:tcBorders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number less than 2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which is odd with B.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less than 6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1 with a D.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</w:p>
        </w:tc>
      </w:tr>
      <w:tr w:rsidR="00D66C95" w:rsidTr="0062608F">
        <w:trPr>
          <w:trHeight w:hRule="exact" w:val="2438"/>
        </w:trPr>
        <w:tc>
          <w:tcPr>
            <w:tcW w:w="2421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1664" behindDoc="0" locked="0" layoutInCell="1" allowOverlap="1" wp14:anchorId="02A10F48" wp14:editId="77D3F653">
                      <wp:simplePos x="0" y="0"/>
                      <wp:positionH relativeFrom="column">
                        <wp:posOffset>5435</wp:posOffset>
                      </wp:positionH>
                      <wp:positionV relativeFrom="paragraph">
                        <wp:posOffset>149077</wp:posOffset>
                      </wp:positionV>
                      <wp:extent cx="1395598" cy="1346612"/>
                      <wp:effectExtent l="0" t="0" r="0" b="6350"/>
                      <wp:wrapNone/>
                      <wp:docPr id="209" name="Group 2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5598" cy="1346612"/>
                                <a:chOff x="0" y="0"/>
                                <a:chExt cx="1395598" cy="1346612"/>
                              </a:xfrm>
                            </wpg:grpSpPr>
                            <wpg:grpSp>
                              <wpg:cNvPr id="210" name="Group 210"/>
                              <wpg:cNvGrpSpPr/>
                              <wpg:grpSpPr>
                                <a:xfrm>
                                  <a:off x="77189" y="23750"/>
                                  <a:ext cx="1253078" cy="1247140"/>
                                  <a:chOff x="0" y="0"/>
                                  <a:chExt cx="1253078" cy="1247140"/>
                                </a:xfrm>
                              </wpg:grpSpPr>
                              <wps:wsp>
                                <wps:cNvPr id="211" name="Octagon 211"/>
                                <wps:cNvSpPr/>
                                <wps:spPr>
                                  <a:xfrm>
                                    <a:off x="5938" y="0"/>
                                    <a:ext cx="1247140" cy="1247140"/>
                                  </a:xfrm>
                                  <a:prstGeom prst="octag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2" name="Straight Connector 212"/>
                                <wps:cNvCnPr/>
                                <wps:spPr>
                                  <a:xfrm>
                                    <a:off x="385948" y="0"/>
                                    <a:ext cx="498888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13" name="Straight Connector 213"/>
                                <wps:cNvCnPr/>
                                <wps:spPr>
                                  <a:xfrm>
                                    <a:off x="0" y="368135"/>
                                    <a:ext cx="1246505" cy="516255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14" name="Straight Connector 214"/>
                                <wps:cNvCnPr/>
                                <wps:spPr>
                                  <a:xfrm flipV="1">
                                    <a:off x="0" y="368135"/>
                                    <a:ext cx="1253078" cy="516577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15" name="Straight Connector 215"/>
                                <wps:cNvCnPr/>
                                <wps:spPr>
                                  <a:xfrm flipH="1">
                                    <a:off x="374073" y="0"/>
                                    <a:ext cx="510763" cy="124714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16" name="Text Box 216"/>
                              <wps:cNvSpPr txBox="1"/>
                              <wps:spPr>
                                <a:xfrm>
                                  <a:off x="421574" y="0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17"/>
                              <wps:cNvSpPr txBox="1"/>
                              <wps:spPr>
                                <a:xfrm>
                                  <a:off x="421574" y="908462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8" name="Text Box 218"/>
                              <wps:cNvSpPr txBox="1"/>
                              <wps:spPr>
                                <a:xfrm>
                                  <a:off x="754083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9" name="Text Box 219"/>
                              <wps:cNvSpPr txBox="1"/>
                              <wps:spPr>
                                <a:xfrm>
                                  <a:off x="843148" y="46313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0" name="Text Box 220"/>
                              <wps:cNvSpPr txBox="1"/>
                              <wps:spPr>
                                <a:xfrm>
                                  <a:off x="112815" y="10687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1" name="Text Box 221"/>
                              <wps:cNvSpPr txBox="1"/>
                              <wps:spPr>
                                <a:xfrm>
                                  <a:off x="754083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2" name="Text Box 222"/>
                              <wps:cNvSpPr txBox="1"/>
                              <wps:spPr>
                                <a:xfrm>
                                  <a:off x="0" y="439387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3" name="Text Box 223"/>
                              <wps:cNvSpPr txBox="1"/>
                              <wps:spPr>
                                <a:xfrm>
                                  <a:off x="112815" y="765958"/>
                                  <a:ext cx="5524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2E7723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sz w:val="32"/>
                                        <w:szCs w:val="32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A10F48" id="Group 209" o:spid="_x0000_s1113" style="position:absolute;margin-left:.45pt;margin-top:11.75pt;width:109.9pt;height:106.05pt;z-index:251761664" coordsize="13955,13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">
                      <v:group id="Group 210" o:spid="_x0000_s1114" style="position:absolute;left:771;top:237;width:12531;height:12471" coordsize="12530,12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      <v:shapetype id="_x0000_t10" coordsize="21600,21600" o:spt="10" adj="6326" path="m@0,l0@0,0@2@0,21600@1,21600,21600@2,21600@0@1,xe">
                          <v:stroke joinstyle="miter"/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  <v:f eqn="val width"/>
                            <v:f eqn="val height"/>
                            <v:f eqn="prod width 1 2"/>
                            <v:f eqn="prod height 1 2"/>
                          </v:formulas>
                          <v:path gradientshapeok="t" limo="10800,10800" o:connecttype="custom" o:connectlocs="@8,0;0,@9;@8,@7;@6,@9" textboxrect="0,0,21600,21600;2700,2700,18900,18900;5400,5400,16200,16200"/>
                          <v:handles>
                            <v:h position="#0,topLeft" switch="" xrange="0,10800"/>
                          </v:handles>
                        </v:shapetype>
                        <v:shape id="Octagon 211" o:spid="_x0000_s1115" type="#_x0000_t10" style="position:absolute;left:59;width:12471;height:124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" filled="f" strokecolor="black [3213]" strokeweight="1pt"/>
                        <v:line id="Straight Connector 212" o:spid="_x0000_s1116" style="position:absolute;visibility:visible;mso-wrap-style:square" from="3859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" strokecolor="black [3213]" strokeweight="1pt">
                          <v:stroke joinstyle="miter"/>
                        </v:line>
                        <v:line id="Straight Connector 213" o:spid="_x0000_s1117" style="position:absolute;visibility:visible;mso-wrap-style:square" from="0,3681" to="12465,8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" strokecolor="black [3213]" strokeweight="1pt">
                          <v:stroke joinstyle="miter"/>
                        </v:line>
                        <v:line id="Straight Connector 214" o:spid="_x0000_s1118" style="position:absolute;flip:y;visibility:visible;mso-wrap-style:square" from="0,3681" to="12530,8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" strokecolor="black [3213]" strokeweight="1pt">
                          <v:stroke joinstyle="miter"/>
                        </v:line>
                        <v:line id="Straight Connector 215" o:spid="_x0000_s1119" style="position:absolute;flip:x;visibility:visible;mso-wrap-style:square" from="3740,0" to="8848,12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" strokecolor="black [3213]" strokeweight="1pt">
                          <v:stroke joinstyle="miter"/>
                        </v:line>
                      </v:group>
                      <v:shape id="Text Box 216" o:spid="_x0000_s1120" type="#_x0000_t202" style="position:absolute;left:4215;width:5525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17" o:spid="_x0000_s1121" type="#_x0000_t202" style="position:absolute;left:4215;top:9084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218" o:spid="_x0000_s1122" type="#_x0000_t202" style="position:absolute;left:7540;top:1068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219" o:spid="_x0000_s1123" type="#_x0000_t202" style="position:absolute;left:8431;top:4631;width:5524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220" o:spid="_x0000_s1124" type="#_x0000_t202" style="position:absolute;left:1128;top:1068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221" o:spid="_x0000_s1125" type="#_x0000_t202" style="position:absolute;left:7540;top:7659;width:552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JKE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OMxPM+EIyAXDwAAAP//AwBQSwECLQAUAAYACAAAACEA2+H2y+4AAACFAQAAEwAAAAAAAAAA&#10;AAAAAAAAAAAAW0NvbnRlbnRfVHlwZXNdLnhtbFBLAQItABQABgAIAAAAIQBa9CxbvwAAABUBAAAL&#10;AAAAAAAAAAAAAAAAAB8BAABfcmVscy8ucmVsc1BLAQItABQABgAIAAAAIQCWSJKE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22" o:spid="_x0000_s1126" type="#_x0000_t202" style="position:absolute;top:4393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23" o:spid="_x0000_s1127" type="#_x0000_t202" style="position:absolute;left:1128;top:7659;width:5524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qloxQAAANw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Hch+eZcATk5AEAAP//AwBQSwECLQAUAAYACAAAACEA2+H2y+4AAACFAQAAEwAAAAAAAAAA&#10;AAAAAAAAAAAAW0NvbnRlbnRfVHlwZXNdLnhtbFBLAQItABQABgAIAAAAIQBa9CxbvwAAABUBAAAL&#10;AAAAAAAAAAAAAAAAAB8BAABfcmVscy8ucmVsc1BLAQItABQABgAIAAAAIQAJ1qlo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2E7723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8035" w:type="dxa"/>
          </w:tcPr>
          <w:p w:rsidR="00D66C95" w:rsidRDefault="00D66C95" w:rsidP="0062608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681"/>
              <w:gridCol w:w="682"/>
              <w:gridCol w:w="682"/>
              <w:gridCol w:w="681"/>
              <w:gridCol w:w="682"/>
              <w:gridCol w:w="681"/>
              <w:gridCol w:w="682"/>
              <w:gridCol w:w="682"/>
            </w:tblGrid>
            <w:tr w:rsidR="00D66C95" w:rsidRPr="00581D17" w:rsidTr="0062608F">
              <w:trPr>
                <w:jc w:val="center"/>
              </w:trPr>
              <w:tc>
                <w:tcPr>
                  <w:tcW w:w="681" w:type="dxa"/>
                  <w:tcBorders>
                    <w:top w:val="nil"/>
                    <w:left w:val="single" w:sz="18" w:space="0" w:color="auto"/>
                    <w:bottom w:val="single" w:sz="12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  <w:r>
                    <w:rPr>
                      <w:rFonts w:ascii="Comic Sans MS" w:hAnsi="Comic Sans MS"/>
                      <w:noProof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62688" behindDoc="0" locked="0" layoutInCell="1" allowOverlap="1" wp14:anchorId="199DBEB3" wp14:editId="53A99CD6">
                            <wp:simplePos x="0" y="0"/>
                            <wp:positionH relativeFrom="column">
                              <wp:posOffset>-249753</wp:posOffset>
                            </wp:positionH>
                            <wp:positionV relativeFrom="paragraph">
                              <wp:posOffset>144772</wp:posOffset>
                            </wp:positionV>
                            <wp:extent cx="3829050" cy="342900"/>
                            <wp:effectExtent l="0" t="0" r="0" b="0"/>
                            <wp:wrapNone/>
                            <wp:docPr id="224" name="Group 22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829050" cy="342900"/>
                                      <a:chOff x="0" y="0"/>
                                      <a:chExt cx="3829050" cy="342900"/>
                                    </a:xfrm>
                                  </wpg:grpSpPr>
                                  <wps:wsp>
                                    <wps:cNvPr id="225" name="Text Box 225"/>
                                    <wps:cNvSpPr txBox="1"/>
                                    <wps:spPr>
                                      <a:xfrm>
                                        <a:off x="0" y="9525"/>
                                        <a:ext cx="323850" cy="333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D66C95" w:rsidRPr="00581D17" w:rsidRDefault="00D66C95" w:rsidP="00D66C95">
                                          <w:pPr>
                                            <w:jc w:val="center"/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581D17"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  <w:t>0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26" name="Text Box 226"/>
                                    <wps:cNvSpPr txBox="1"/>
                                    <wps:spPr>
                                      <a:xfrm>
                                        <a:off x="3505200" y="0"/>
                                        <a:ext cx="323850" cy="333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D66C95" w:rsidRPr="00581D17" w:rsidRDefault="00D66C95" w:rsidP="00D66C95">
                                          <w:pPr>
                                            <w:jc w:val="center"/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Comic Sans MS" w:hAnsi="Comic Sans MS"/>
                                              <w:sz w:val="24"/>
                                              <w:szCs w:val="24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group w14:anchorId="199DBEB3" id="Group 224" o:spid="_x0000_s1128" style="position:absolute;margin-left:-19.65pt;margin-top:11.4pt;width:301.5pt;height:27pt;z-index:251762688;mso-width-relative:margin" coordsize="38290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">
                            <v:shape id="Text Box 225" o:spid="_x0000_s1129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5SH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GSzOHvTDgCcvkLAAD//wMAUEsBAi0AFAAGAAgAAAAhANvh9svuAAAAhQEAABMAAAAAAAAA&#10;AAAAAAAAAAAAAFtDb250ZW50X1R5cGVzXS54bWxQSwECLQAUAAYACAAAACEAWvQsW78AAAAVAQAA&#10;CwAAAAAAAAAAAAAAAAAfAQAAX3JlbHMvLnJlbHNQSwECLQAUAAYACAAAACEA6XOUh8YAAADcAAAA&#10;DwAAAAAAAAAAAAAAAAAHAgAAZHJzL2Rvd25yZXYueG1sUEsFBgAAAAADAAMAtwAAAPoCAAAAAA==&#10;" filled="f" stroked="f" strokeweight=".5pt">
                              <v:textbo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v:textbox>
                            </v:shape>
                            <v:shape id="Text Box 226" o:spid="_x0000_s1130" type="#_x0000_t202" style="position:absolute;left:35052;width:323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Qrw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IkmcLfmXAE5OIXAAD//wMAUEsBAi0AFAAGAAgAAAAhANvh9svuAAAAhQEAABMAAAAAAAAA&#10;AAAAAAAAAAAAAFtDb250ZW50X1R5cGVzXS54bWxQSwECLQAUAAYACAAAACEAWvQsW78AAAAVAQAA&#10;CwAAAAAAAAAAAAAAAAAfAQAAX3JlbHMvLnJlbHNQSwECLQAUAAYACAAAACEAGaEK8MYAAADcAAAA&#10;DwAAAAAAAAAAAAAAAAAHAgAAZHJzL2Rvd25yZXYueG1sUEsFBgAAAAADAAMAtwAAAPoCAAAAAA==&#10;" filled="f" stroked="f" strokeweight=".5pt">
                              <v:textbo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bottom w:val="single" w:sz="12" w:space="0" w:color="auto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  <w:tr w:rsidR="00D66C95" w:rsidRPr="00581D17" w:rsidTr="0062608F">
              <w:trPr>
                <w:jc w:val="center"/>
              </w:trPr>
              <w:tc>
                <w:tcPr>
                  <w:tcW w:w="681" w:type="dxa"/>
                  <w:tcBorders>
                    <w:top w:val="single" w:sz="12" w:space="0" w:color="auto"/>
                    <w:left w:val="single" w:sz="18" w:space="0" w:color="auto"/>
                    <w:bottom w:val="nil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lef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1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  <w:tc>
                <w:tcPr>
                  <w:tcW w:w="682" w:type="dxa"/>
                  <w:tcBorders>
                    <w:top w:val="single" w:sz="12" w:space="0" w:color="auto"/>
                    <w:bottom w:val="nil"/>
                    <w:right w:val="single" w:sz="18" w:space="0" w:color="auto"/>
                  </w:tcBorders>
                </w:tcPr>
                <w:p w:rsidR="00D66C95" w:rsidRPr="00581D17" w:rsidRDefault="00D66C95" w:rsidP="0062608F">
                  <w:pPr>
                    <w:rPr>
                      <w:rFonts w:ascii="Comic Sans MS" w:hAnsi="Comic Sans MS"/>
                      <w:sz w:val="10"/>
                      <w:szCs w:val="10"/>
                    </w:rPr>
                  </w:pPr>
                </w:p>
              </w:tc>
            </w:tr>
          </w:tbl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a) </w:t>
            </w:r>
            <w:r>
              <w:rPr>
                <w:rFonts w:ascii="Comic Sans MS" w:hAnsi="Comic Sans MS"/>
              </w:rPr>
              <w:tab/>
              <w:t>Label the probability of a 2 with A.</w:t>
            </w: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b)</w:t>
            </w:r>
            <w:r>
              <w:rPr>
                <w:rFonts w:ascii="Comic Sans MS" w:hAnsi="Comic Sans MS"/>
              </w:rPr>
              <w:tab/>
              <w:t>Label the probability of a number less than 4 with B.</w:t>
            </w:r>
          </w:p>
          <w:p w:rsidR="00D66C95" w:rsidRDefault="00D66C95" w:rsidP="0062608F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c)</w:t>
            </w:r>
            <w:r>
              <w:rPr>
                <w:rFonts w:ascii="Comic Sans MS" w:hAnsi="Comic Sans MS"/>
              </w:rPr>
              <w:tab/>
              <w:t>Label the probability of a number which is odd with C.</w:t>
            </w:r>
          </w:p>
          <w:p w:rsidR="00D66C95" w:rsidRDefault="00D66C95" w:rsidP="0062608F">
            <w:pPr>
              <w:tabs>
                <w:tab w:val="left" w:pos="58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d)</w:t>
            </w:r>
            <w:r>
              <w:rPr>
                <w:rFonts w:ascii="Comic Sans MS" w:hAnsi="Comic Sans MS"/>
              </w:rPr>
              <w:tab/>
              <w:t>Label the probability of a number greater than 5 with a D.</w:t>
            </w:r>
          </w:p>
          <w:p w:rsidR="00D66C95" w:rsidRDefault="00D66C95" w:rsidP="0062608F">
            <w:pPr>
              <w:tabs>
                <w:tab w:val="left" w:pos="572"/>
                <w:tab w:val="left" w:pos="1805"/>
              </w:tabs>
              <w:rPr>
                <w:rFonts w:ascii="Comic Sans MS" w:hAnsi="Comic Sans MS"/>
              </w:rPr>
            </w:pPr>
          </w:p>
        </w:tc>
      </w:tr>
      <w:tr w:rsidR="00D66C95" w:rsidRPr="00A06274" w:rsidTr="0062608F">
        <w:trPr>
          <w:trHeight w:hRule="exact" w:val="2495"/>
        </w:trPr>
        <w:tc>
          <w:tcPr>
            <w:tcW w:w="2421" w:type="dxa"/>
          </w:tcPr>
          <w:p w:rsidR="00D66C95" w:rsidRPr="00A06274" w:rsidRDefault="00D66C95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65760" behindDoc="1" locked="0" layoutInCell="1" allowOverlap="1" wp14:anchorId="2CF2A658" wp14:editId="73E4475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26339</wp:posOffset>
                  </wp:positionV>
                  <wp:extent cx="1399540" cy="1404620"/>
                  <wp:effectExtent l="0" t="0" r="0" b="5080"/>
                  <wp:wrapTight wrapText="bothSides">
                    <wp:wrapPolygon edited="0">
                      <wp:start x="0" y="0"/>
                      <wp:lineTo x="0" y="21385"/>
                      <wp:lineTo x="21169" y="21385"/>
                      <wp:lineTo x="21169" y="0"/>
                      <wp:lineTo x="0" y="0"/>
                    </wp:wrapPolygon>
                  </wp:wrapTight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 spinner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54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35" w:type="dxa"/>
          </w:tcPr>
          <w:p w:rsidR="00D66C95" w:rsidRPr="00A06274" w:rsidRDefault="00D66C95" w:rsidP="0062608F">
            <w:pPr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6784" behindDoc="0" locked="0" layoutInCell="1" allowOverlap="1" wp14:anchorId="17910E53" wp14:editId="32DF519B">
                      <wp:simplePos x="0" y="0"/>
                      <wp:positionH relativeFrom="column">
                        <wp:posOffset>35642</wp:posOffset>
                      </wp:positionH>
                      <wp:positionV relativeFrom="paragraph">
                        <wp:posOffset>338669</wp:posOffset>
                      </wp:positionV>
                      <wp:extent cx="4899607" cy="342900"/>
                      <wp:effectExtent l="0" t="0" r="0" b="0"/>
                      <wp:wrapNone/>
                      <wp:docPr id="227" name="Group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99607" cy="342900"/>
                                <a:chOff x="0" y="0"/>
                                <a:chExt cx="4003721" cy="342900"/>
                              </a:xfrm>
                            </wpg:grpSpPr>
                            <wps:wsp>
                              <wps:cNvPr id="228" name="Text Box 228"/>
                              <wps:cNvSpPr txBox="1"/>
                              <wps:spPr>
                                <a:xfrm>
                                  <a:off x="0" y="9525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 w:rsidRPr="00581D17"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9" name="Text Box 229"/>
                              <wps:cNvSpPr txBox="1"/>
                              <wps:spPr>
                                <a:xfrm>
                                  <a:off x="3679871" y="0"/>
                                  <a:ext cx="32385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66C95" w:rsidRPr="00581D17" w:rsidRDefault="00D66C95" w:rsidP="00D66C95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7910E53" id="Group 227" o:spid="_x0000_s1131" style="position:absolute;margin-left:2.8pt;margin-top:26.65pt;width:385.8pt;height:27pt;z-index:251766784;mso-width-relative:margin" coordsize="40037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">
                      <v:shape id="Text Box 228" o:spid="_x0000_s1132" type="#_x0000_t202" style="position:absolute;top:95;width:3238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581D17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Text Box 229" o:spid="_x0000_s1133" type="#_x0000_t202" style="position:absolute;left:36798;width:3239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6C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" filled="f" stroked="f" strokeweight=".5pt">
                        <v:textbox>
                          <w:txbxContent>
                            <w:p w:rsidR="00D66C95" w:rsidRPr="00581D17" w:rsidRDefault="00D66C95" w:rsidP="00D66C95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single" w:sz="12" w:space="0" w:color="auto"/>
                <w:bottom w:val="none" w:sz="0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594"/>
              <w:gridCol w:w="594"/>
              <w:gridCol w:w="595"/>
              <w:gridCol w:w="594"/>
              <w:gridCol w:w="595"/>
              <w:gridCol w:w="594"/>
              <w:gridCol w:w="594"/>
              <w:gridCol w:w="595"/>
              <w:gridCol w:w="594"/>
              <w:gridCol w:w="595"/>
              <w:gridCol w:w="594"/>
              <w:gridCol w:w="595"/>
            </w:tblGrid>
            <w:tr w:rsidR="00D66C95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  <w:tr w:rsidR="00D66C95" w:rsidRPr="00A06274" w:rsidTr="0062608F">
              <w:trPr>
                <w:jc w:val="center"/>
              </w:trPr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righ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  <w:tcBorders>
                    <w:left w:val="single" w:sz="18" w:space="0" w:color="auto"/>
                  </w:tcBorders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4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  <w:tc>
                <w:tcPr>
                  <w:tcW w:w="595" w:type="dxa"/>
                </w:tcPr>
                <w:p w:rsidR="00D66C95" w:rsidRPr="00A06274" w:rsidRDefault="00D66C95" w:rsidP="0062608F">
                  <w:pPr>
                    <w:rPr>
                      <w:rFonts w:ascii="Comic Sans MS" w:hAnsi="Comic Sans MS"/>
                      <w:sz w:val="6"/>
                      <w:szCs w:val="6"/>
                    </w:rPr>
                  </w:pPr>
                </w:p>
              </w:tc>
            </w:tr>
          </w:tbl>
          <w:p w:rsidR="00D66C95" w:rsidRPr="00A06274" w:rsidRDefault="00D66C95" w:rsidP="0062608F">
            <w:pPr>
              <w:rPr>
                <w:rFonts w:ascii="Comic Sans MS" w:hAnsi="Comic Sans MS"/>
              </w:rPr>
            </w:pPr>
          </w:p>
          <w:p w:rsidR="00D66C95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</w:p>
          <w:p w:rsidR="00D66C95" w:rsidRPr="00A06274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 xml:space="preserve">a) </w:t>
            </w:r>
            <w:r w:rsidRPr="00A06274">
              <w:rPr>
                <w:rFonts w:ascii="Comic Sans MS" w:hAnsi="Comic Sans MS"/>
              </w:rPr>
              <w:tab/>
              <w:t>Label the probability of an even number A.</w:t>
            </w:r>
          </w:p>
          <w:p w:rsidR="00D66C95" w:rsidRPr="00A06274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b)</w:t>
            </w:r>
            <w:r w:rsidRPr="00A06274">
              <w:rPr>
                <w:rFonts w:ascii="Comic Sans MS" w:hAnsi="Comic Sans MS"/>
              </w:rPr>
              <w:tab/>
              <w:t>Label the probability of a number less than 3 with B.</w:t>
            </w:r>
          </w:p>
          <w:p w:rsidR="00D66C95" w:rsidRPr="00A06274" w:rsidRDefault="00D66C95" w:rsidP="0062608F">
            <w:pPr>
              <w:tabs>
                <w:tab w:val="left" w:pos="601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c)</w:t>
            </w:r>
            <w:r w:rsidRPr="00A06274">
              <w:rPr>
                <w:rFonts w:ascii="Comic Sans MS" w:hAnsi="Comic Sans MS"/>
              </w:rPr>
              <w:tab/>
              <w:t>Label the probability of a number greater than 5 with a C.</w:t>
            </w:r>
          </w:p>
          <w:p w:rsidR="00D66C95" w:rsidRPr="00A06274" w:rsidRDefault="00D66C95" w:rsidP="0062608F">
            <w:pPr>
              <w:tabs>
                <w:tab w:val="left" w:pos="556"/>
              </w:tabs>
              <w:rPr>
                <w:rFonts w:ascii="Comic Sans MS" w:hAnsi="Comic Sans MS"/>
              </w:rPr>
            </w:pPr>
            <w:r w:rsidRPr="00A06274">
              <w:rPr>
                <w:rFonts w:ascii="Comic Sans MS" w:hAnsi="Comic Sans MS"/>
              </w:rPr>
              <w:t>d)</w:t>
            </w:r>
            <w:r w:rsidRPr="00A06274">
              <w:rPr>
                <w:rFonts w:ascii="Comic Sans MS" w:hAnsi="Comic Sans MS"/>
              </w:rPr>
              <w:tab/>
              <w:t>Label the probability of a number which is a factor of 10 with D.</w:t>
            </w:r>
          </w:p>
        </w:tc>
      </w:tr>
    </w:tbl>
    <w:p w:rsidR="00E0672F" w:rsidRPr="00852DA5" w:rsidRDefault="00E0672F" w:rsidP="00852DA5">
      <w:pPr>
        <w:spacing w:after="0" w:line="240" w:lineRule="auto"/>
        <w:rPr>
          <w:rFonts w:ascii="Comic Sans MS" w:hAnsi="Comic Sans MS"/>
          <w:sz w:val="2"/>
          <w:szCs w:val="2"/>
        </w:rPr>
      </w:pPr>
    </w:p>
    <w:sectPr w:rsidR="00E0672F" w:rsidRPr="00852DA5" w:rsidSect="00852DA5">
      <w:pgSz w:w="11906" w:h="16838"/>
      <w:pgMar w:top="68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69A"/>
    <w:rsid w:val="00032328"/>
    <w:rsid w:val="002332CC"/>
    <w:rsid w:val="002D0019"/>
    <w:rsid w:val="002E7723"/>
    <w:rsid w:val="00317E1D"/>
    <w:rsid w:val="003F4FA8"/>
    <w:rsid w:val="004129A8"/>
    <w:rsid w:val="00441F36"/>
    <w:rsid w:val="004A0C96"/>
    <w:rsid w:val="004A10C7"/>
    <w:rsid w:val="00561EB3"/>
    <w:rsid w:val="00566310"/>
    <w:rsid w:val="00581D17"/>
    <w:rsid w:val="005B569A"/>
    <w:rsid w:val="00621DF4"/>
    <w:rsid w:val="00714649"/>
    <w:rsid w:val="00852DA5"/>
    <w:rsid w:val="009B7521"/>
    <w:rsid w:val="00A06274"/>
    <w:rsid w:val="00A930CC"/>
    <w:rsid w:val="00BA134F"/>
    <w:rsid w:val="00BB3FEE"/>
    <w:rsid w:val="00CB7A52"/>
    <w:rsid w:val="00CC4FEA"/>
    <w:rsid w:val="00CD074C"/>
    <w:rsid w:val="00CD6987"/>
    <w:rsid w:val="00D66C95"/>
    <w:rsid w:val="00E0672F"/>
    <w:rsid w:val="00E17A5A"/>
    <w:rsid w:val="00E8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E39E70-29A2-4304-8F9C-771D13BF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7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CFA6D634</Template>
  <TotalTime>0</TotalTime>
  <Pages>2</Pages>
  <Words>455</Words>
  <Characters>2597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Gilroy, Alison</dc:creator>
  <cp:keywords/>
  <dc:description/>
  <cp:lastModifiedBy>G McDougall</cp:lastModifiedBy>
  <cp:revision>2</cp:revision>
  <dcterms:created xsi:type="dcterms:W3CDTF">2020-04-17T17:00:00Z</dcterms:created>
  <dcterms:modified xsi:type="dcterms:W3CDTF">2020-04-17T17:00:00Z</dcterms:modified>
</cp:coreProperties>
</file>