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1F7" w:rsidRDefault="001331F7">
      <w:pPr>
        <w:rPr>
          <w:sz w:val="28"/>
          <w:szCs w:val="28"/>
        </w:rPr>
      </w:pPr>
      <w:r>
        <w:rPr>
          <w:sz w:val="28"/>
          <w:szCs w:val="28"/>
        </w:rPr>
        <w:t>Week 26</w:t>
      </w:r>
    </w:p>
    <w:p w:rsidR="001331F7" w:rsidRPr="005E5BC2" w:rsidRDefault="001331F7">
      <w:pPr>
        <w:rPr>
          <w:sz w:val="26"/>
          <w:szCs w:val="26"/>
        </w:rPr>
      </w:pPr>
      <w:r w:rsidRPr="005E5BC2">
        <w:rPr>
          <w:sz w:val="26"/>
          <w:szCs w:val="26"/>
        </w:rPr>
        <w:t>A</w:t>
      </w:r>
      <w:r w:rsidRPr="005E5BC2">
        <w:rPr>
          <w:sz w:val="26"/>
          <w:szCs w:val="26"/>
        </w:rPr>
        <w:tab/>
        <w:t>1.</w:t>
      </w:r>
      <w:r w:rsidRPr="005E5BC2">
        <w:rPr>
          <w:sz w:val="26"/>
          <w:szCs w:val="26"/>
        </w:rPr>
        <w:tab/>
        <w:t>99 – 54 =</w:t>
      </w:r>
    </w:p>
    <w:p w:rsidR="001331F7" w:rsidRPr="005E5BC2" w:rsidRDefault="001331F7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 xml:space="preserve">2. </w:t>
      </w:r>
      <w:r w:rsidRPr="005E5BC2">
        <w:rPr>
          <w:sz w:val="26"/>
          <w:szCs w:val="26"/>
        </w:rPr>
        <w:tab/>
        <w:t>5 + 7 + 8 + 6 =</w:t>
      </w:r>
    </w:p>
    <w:p w:rsidR="001331F7" w:rsidRPr="005E5BC2" w:rsidRDefault="001331F7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 xml:space="preserve">3. </w:t>
      </w:r>
      <w:r w:rsidRPr="005E5BC2">
        <w:rPr>
          <w:sz w:val="26"/>
          <w:szCs w:val="26"/>
        </w:rPr>
        <w:tab/>
        <w:t xml:space="preserve">21 </w:t>
      </w:r>
      <w:r w:rsidRPr="005E5BC2">
        <w:rPr>
          <w:rFonts w:cstheme="minorHAnsi"/>
          <w:sz w:val="26"/>
          <w:szCs w:val="26"/>
        </w:rPr>
        <w:t>÷</w:t>
      </w:r>
      <w:r w:rsidRPr="005E5BC2">
        <w:rPr>
          <w:sz w:val="26"/>
          <w:szCs w:val="26"/>
        </w:rPr>
        <w:t xml:space="preserve"> 3 =</w:t>
      </w:r>
    </w:p>
    <w:p w:rsidR="001331F7" w:rsidRPr="005E5BC2" w:rsidRDefault="001331F7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4.</w:t>
      </w:r>
      <w:r w:rsidRPr="005E5BC2">
        <w:rPr>
          <w:sz w:val="26"/>
          <w:szCs w:val="26"/>
        </w:rPr>
        <w:tab/>
        <w:t>445, 444, 443, _____</w:t>
      </w:r>
    </w:p>
    <w:p w:rsidR="001331F7" w:rsidRPr="005E5BC2" w:rsidRDefault="001331F7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 xml:space="preserve">5. </w:t>
      </w:r>
      <w:r w:rsidRPr="005E5BC2">
        <w:rPr>
          <w:sz w:val="26"/>
          <w:szCs w:val="26"/>
        </w:rPr>
        <w:tab/>
        <w:t>10 x 96 =</w:t>
      </w:r>
    </w:p>
    <w:p w:rsidR="001331F7" w:rsidRPr="005E5BC2" w:rsidRDefault="001331F7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6.</w:t>
      </w:r>
      <w:r w:rsidRPr="005E5BC2">
        <w:rPr>
          <w:sz w:val="26"/>
          <w:szCs w:val="26"/>
        </w:rPr>
        <w:tab/>
        <w:t>-18, ___</w:t>
      </w:r>
      <w:proofErr w:type="gramStart"/>
      <w:r w:rsidRPr="005E5BC2">
        <w:rPr>
          <w:sz w:val="26"/>
          <w:szCs w:val="26"/>
        </w:rPr>
        <w:t>_ ,</w:t>
      </w:r>
      <w:proofErr w:type="gramEnd"/>
      <w:r w:rsidRPr="005E5BC2">
        <w:rPr>
          <w:sz w:val="26"/>
          <w:szCs w:val="26"/>
        </w:rPr>
        <w:t xml:space="preserve"> -16, -15, -14</w:t>
      </w:r>
    </w:p>
    <w:p w:rsidR="00AA16CF" w:rsidRPr="005E5BC2" w:rsidRDefault="001331F7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7.</w:t>
      </w:r>
      <w:r w:rsidRPr="005E5BC2">
        <w:rPr>
          <w:sz w:val="26"/>
          <w:szCs w:val="26"/>
        </w:rPr>
        <w:tab/>
      </w:r>
      <w:r w:rsidR="005A0138" w:rsidRPr="005E5BC2">
        <w:rPr>
          <w:sz w:val="26"/>
          <w:szCs w:val="26"/>
        </w:rPr>
        <w:t>£ 8.24 + £ 1.37 =</w:t>
      </w:r>
    </w:p>
    <w:p w:rsidR="005A0138" w:rsidRPr="005E5BC2" w:rsidRDefault="005A0138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8.</w:t>
      </w:r>
      <w:r w:rsidRPr="005E5BC2">
        <w:rPr>
          <w:sz w:val="26"/>
          <w:szCs w:val="26"/>
        </w:rPr>
        <w:tab/>
        <w:t>5027, 5028, 5029, ______</w:t>
      </w:r>
    </w:p>
    <w:p w:rsidR="005A0138" w:rsidRPr="005E5BC2" w:rsidRDefault="005A0138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9.</w:t>
      </w:r>
      <w:r w:rsidRPr="005E5BC2">
        <w:rPr>
          <w:sz w:val="26"/>
          <w:szCs w:val="26"/>
        </w:rPr>
        <w:tab/>
        <w:t>20% of 100</w:t>
      </w:r>
    </w:p>
    <w:p w:rsidR="005A0138" w:rsidRPr="005E5BC2" w:rsidRDefault="005A0138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10.</w:t>
      </w:r>
      <w:r w:rsidRPr="005E5BC2">
        <w:rPr>
          <w:sz w:val="26"/>
          <w:szCs w:val="26"/>
        </w:rPr>
        <w:tab/>
        <w:t>-9, -2, __</w:t>
      </w:r>
      <w:proofErr w:type="gramStart"/>
      <w:r w:rsidRPr="005E5BC2">
        <w:rPr>
          <w:sz w:val="26"/>
          <w:szCs w:val="26"/>
        </w:rPr>
        <w:t>_ ,</w:t>
      </w:r>
      <w:proofErr w:type="gramEnd"/>
      <w:r w:rsidRPr="005E5BC2">
        <w:rPr>
          <w:sz w:val="26"/>
          <w:szCs w:val="26"/>
        </w:rPr>
        <w:t xml:space="preserve"> 12</w:t>
      </w:r>
    </w:p>
    <w:p w:rsidR="005A0138" w:rsidRPr="005E5BC2" w:rsidRDefault="005A0138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11.</w:t>
      </w:r>
      <w:r w:rsidRPr="005E5BC2">
        <w:rPr>
          <w:sz w:val="26"/>
          <w:szCs w:val="26"/>
        </w:rPr>
        <w:tab/>
        <w:t>423 x 2 =</w:t>
      </w:r>
    </w:p>
    <w:p w:rsidR="005A0138" w:rsidRPr="005E5BC2" w:rsidRDefault="005A0138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12.</w:t>
      </w:r>
      <w:r w:rsidRPr="005E5BC2">
        <w:rPr>
          <w:sz w:val="26"/>
          <w:szCs w:val="26"/>
        </w:rPr>
        <w:tab/>
        <w:t xml:space="preserve">54 </w:t>
      </w:r>
      <w:r w:rsidRPr="005E5BC2">
        <w:rPr>
          <w:rFonts w:cstheme="minorHAnsi"/>
          <w:sz w:val="26"/>
          <w:szCs w:val="26"/>
        </w:rPr>
        <w:t>÷</w:t>
      </w:r>
      <w:r w:rsidRPr="005E5BC2">
        <w:rPr>
          <w:sz w:val="26"/>
          <w:szCs w:val="26"/>
        </w:rPr>
        <w:t xml:space="preserve"> ___ = 9</w:t>
      </w:r>
    </w:p>
    <w:p w:rsidR="005A0138" w:rsidRPr="005E5BC2" w:rsidRDefault="005A0138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13.</w:t>
      </w:r>
      <w:r w:rsidRPr="005E5BC2">
        <w:rPr>
          <w:sz w:val="26"/>
          <w:szCs w:val="26"/>
        </w:rPr>
        <w:tab/>
        <w:t>___ x 8 = 64</w:t>
      </w:r>
    </w:p>
    <w:p w:rsidR="005A0138" w:rsidRPr="005E5BC2" w:rsidRDefault="005A0138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14.</w:t>
      </w:r>
      <w:r w:rsidRPr="005E5BC2">
        <w:rPr>
          <w:sz w:val="26"/>
          <w:szCs w:val="26"/>
        </w:rPr>
        <w:tab/>
        <w:t>725 – 23 =</w:t>
      </w:r>
    </w:p>
    <w:p w:rsidR="005A0138" w:rsidRPr="005E5BC2" w:rsidRDefault="005A0138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15.</w:t>
      </w:r>
      <w:proofErr w:type="gramStart"/>
      <w:r w:rsidRPr="005E5BC2">
        <w:rPr>
          <w:sz w:val="26"/>
          <w:szCs w:val="26"/>
        </w:rPr>
        <w:tab/>
        <w:t>( 8</w:t>
      </w:r>
      <w:proofErr w:type="gramEnd"/>
      <w:r w:rsidRPr="005E5BC2">
        <w:rPr>
          <w:sz w:val="26"/>
          <w:szCs w:val="26"/>
        </w:rPr>
        <w:t xml:space="preserve"> x 3 ) + 15 =</w:t>
      </w:r>
    </w:p>
    <w:p w:rsidR="00AA16CF" w:rsidRPr="005E5BC2" w:rsidRDefault="00AA16CF">
      <w:pPr>
        <w:rPr>
          <w:sz w:val="26"/>
          <w:szCs w:val="26"/>
        </w:rPr>
      </w:pPr>
    </w:p>
    <w:p w:rsidR="00A30F39" w:rsidRPr="005E5BC2" w:rsidRDefault="00A30F39">
      <w:pPr>
        <w:rPr>
          <w:sz w:val="26"/>
          <w:szCs w:val="26"/>
        </w:rPr>
      </w:pPr>
      <w:r w:rsidRPr="005E5BC2">
        <w:rPr>
          <w:sz w:val="26"/>
          <w:szCs w:val="26"/>
        </w:rPr>
        <w:t>B</w:t>
      </w:r>
      <w:r w:rsidRPr="005E5BC2">
        <w:rPr>
          <w:sz w:val="26"/>
          <w:szCs w:val="26"/>
        </w:rPr>
        <w:tab/>
        <w:t>1.</w:t>
      </w:r>
      <w:r w:rsidRPr="005E5BC2">
        <w:rPr>
          <w:sz w:val="26"/>
          <w:szCs w:val="26"/>
        </w:rPr>
        <w:tab/>
        <w:t>Thirty-four add sixty-five =</w:t>
      </w:r>
    </w:p>
    <w:p w:rsidR="00A30F39" w:rsidRPr="005E5BC2" w:rsidRDefault="00A30F39" w:rsidP="00A30F39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2.</w:t>
      </w:r>
      <w:r w:rsidRPr="005E5BC2">
        <w:rPr>
          <w:sz w:val="26"/>
          <w:szCs w:val="26"/>
        </w:rPr>
        <w:tab/>
        <w:t>3 hundreds + 4 tens + 1 thousand + 6 units =</w:t>
      </w:r>
    </w:p>
    <w:p w:rsidR="00A30F39" w:rsidRPr="005E5BC2" w:rsidRDefault="00A30F39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3.</w:t>
      </w:r>
      <w:r w:rsidRPr="005E5BC2">
        <w:rPr>
          <w:sz w:val="26"/>
          <w:szCs w:val="26"/>
        </w:rPr>
        <w:tab/>
        <w:t>2 ½ + 2 ¼ + 1 ¼ =</w:t>
      </w:r>
    </w:p>
    <w:p w:rsidR="00A30F39" w:rsidRPr="005E5BC2" w:rsidRDefault="00A30F39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4.</w:t>
      </w:r>
      <w:r w:rsidRPr="005E5BC2">
        <w:rPr>
          <w:sz w:val="26"/>
          <w:szCs w:val="26"/>
        </w:rPr>
        <w:tab/>
        <w:t xml:space="preserve">How many cm in </w:t>
      </w:r>
      <w:r w:rsidRPr="005E5BC2">
        <w:rPr>
          <w:rFonts w:cstheme="minorHAnsi"/>
          <w:sz w:val="26"/>
          <w:szCs w:val="26"/>
        </w:rPr>
        <w:t>⅕</w:t>
      </w:r>
      <w:r w:rsidRPr="005E5BC2">
        <w:rPr>
          <w:sz w:val="26"/>
          <w:szCs w:val="26"/>
        </w:rPr>
        <w:t xml:space="preserve"> m?</w:t>
      </w:r>
    </w:p>
    <w:p w:rsidR="00A30F39" w:rsidRPr="005E5BC2" w:rsidRDefault="00A30F39" w:rsidP="00A30F39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5.</w:t>
      </w:r>
      <w:r w:rsidRPr="005E5BC2">
        <w:rPr>
          <w:sz w:val="26"/>
          <w:szCs w:val="26"/>
        </w:rPr>
        <w:tab/>
        <w:t>How many edges has a tin can?</w:t>
      </w:r>
    </w:p>
    <w:p w:rsidR="00A30F39" w:rsidRPr="005E5BC2" w:rsidRDefault="00A30F39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6.</w:t>
      </w:r>
      <w:r w:rsidRPr="005E5BC2">
        <w:rPr>
          <w:sz w:val="26"/>
          <w:szCs w:val="26"/>
        </w:rPr>
        <w:tab/>
        <w:t>4 multiplied by itself =</w:t>
      </w:r>
    </w:p>
    <w:p w:rsidR="00A30F39" w:rsidRPr="005E5BC2" w:rsidRDefault="00A30F39" w:rsidP="00A30F39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7.</w:t>
      </w:r>
      <w:r w:rsidRPr="005E5BC2">
        <w:rPr>
          <w:sz w:val="26"/>
          <w:szCs w:val="26"/>
        </w:rPr>
        <w:tab/>
        <w:t>Amy buys a cake for 23p and a drink for 37p. How much change does she get from £1?</w:t>
      </w:r>
    </w:p>
    <w:p w:rsidR="00A30F39" w:rsidRPr="005E5BC2" w:rsidRDefault="00A30F39" w:rsidP="00A30F39">
      <w:pPr>
        <w:ind w:firstLine="720"/>
        <w:rPr>
          <w:sz w:val="26"/>
          <w:szCs w:val="26"/>
        </w:rPr>
      </w:pPr>
      <w:r w:rsidRPr="005E5BC2">
        <w:rPr>
          <w:sz w:val="26"/>
          <w:szCs w:val="26"/>
        </w:rPr>
        <w:t>8.</w:t>
      </w:r>
      <w:r w:rsidRPr="005E5BC2">
        <w:rPr>
          <w:sz w:val="26"/>
          <w:szCs w:val="26"/>
        </w:rPr>
        <w:tab/>
        <w:t>Round 8368 to the nearest 10</w:t>
      </w:r>
    </w:p>
    <w:p w:rsidR="00A30F39" w:rsidRPr="005E5BC2" w:rsidRDefault="00A30F39" w:rsidP="00A30F39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9.</w:t>
      </w:r>
      <w:r w:rsidRPr="005E5BC2">
        <w:rPr>
          <w:sz w:val="26"/>
          <w:szCs w:val="26"/>
        </w:rPr>
        <w:tab/>
        <w:t>Put these numbers in order, smallest first: 86371, 84671, 83761, 83176</w:t>
      </w:r>
    </w:p>
    <w:p w:rsidR="00A30F39" w:rsidRPr="005E5BC2" w:rsidRDefault="00A30F39" w:rsidP="00A30F39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10.</w:t>
      </w:r>
      <w:r w:rsidRPr="005E5BC2">
        <w:rPr>
          <w:sz w:val="26"/>
          <w:szCs w:val="26"/>
        </w:rPr>
        <w:tab/>
        <w:t>In the number 2034 which digit tells how many 10s there are?</w:t>
      </w:r>
    </w:p>
    <w:p w:rsidR="00A30F39" w:rsidRPr="005E5BC2" w:rsidRDefault="00A30F39" w:rsidP="00A30F39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11.</w:t>
      </w:r>
      <w:r w:rsidRPr="005E5BC2">
        <w:rPr>
          <w:sz w:val="26"/>
          <w:szCs w:val="26"/>
        </w:rPr>
        <w:tab/>
        <w:t>16, 32, 56 are multiples of which number?</w:t>
      </w:r>
    </w:p>
    <w:p w:rsidR="00A30F39" w:rsidRPr="005E5BC2" w:rsidRDefault="00A30F39" w:rsidP="00A30F39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12.</w:t>
      </w:r>
      <w:r w:rsidRPr="005E5BC2">
        <w:rPr>
          <w:sz w:val="26"/>
          <w:szCs w:val="26"/>
        </w:rPr>
        <w:tab/>
      </w:r>
      <w:r w:rsidR="005B15F5" w:rsidRPr="005E5BC2">
        <w:rPr>
          <w:sz w:val="26"/>
          <w:szCs w:val="26"/>
        </w:rPr>
        <w:t xml:space="preserve">Which is the larger, </w:t>
      </w:r>
      <w:r w:rsidR="005B15F5" w:rsidRPr="005E5BC2">
        <w:rPr>
          <w:rFonts w:cstheme="minorHAnsi"/>
          <w:sz w:val="26"/>
          <w:szCs w:val="26"/>
        </w:rPr>
        <w:t>⅓</w:t>
      </w:r>
      <w:r w:rsidR="005B15F5" w:rsidRPr="005E5BC2">
        <w:rPr>
          <w:sz w:val="26"/>
          <w:szCs w:val="26"/>
        </w:rPr>
        <w:t xml:space="preserve"> or </w:t>
      </w:r>
      <w:r w:rsidR="005B15F5" w:rsidRPr="005E5BC2">
        <w:rPr>
          <w:rFonts w:cstheme="minorHAnsi"/>
          <w:sz w:val="26"/>
          <w:szCs w:val="26"/>
        </w:rPr>
        <w:t>⅙</w:t>
      </w:r>
      <w:r w:rsidR="005B15F5" w:rsidRPr="005E5BC2">
        <w:rPr>
          <w:sz w:val="26"/>
          <w:szCs w:val="26"/>
        </w:rPr>
        <w:t>?</w:t>
      </w:r>
    </w:p>
    <w:p w:rsidR="005B15F5" w:rsidRPr="005E5BC2" w:rsidRDefault="005B15F5" w:rsidP="00A30F39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13.</w:t>
      </w:r>
      <w:r w:rsidRPr="005E5BC2">
        <w:rPr>
          <w:sz w:val="26"/>
          <w:szCs w:val="26"/>
        </w:rPr>
        <w:tab/>
        <w:t>Is seven apples are cut into quarters, how many pieces will there be?</w:t>
      </w:r>
    </w:p>
    <w:p w:rsidR="005B15F5" w:rsidRPr="005E5BC2" w:rsidRDefault="005B15F5" w:rsidP="00A30F39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14.</w:t>
      </w:r>
      <w:r w:rsidRPr="005E5BC2">
        <w:rPr>
          <w:sz w:val="26"/>
          <w:szCs w:val="26"/>
        </w:rPr>
        <w:tab/>
        <w:t>__ 7 – 5 = 72</w:t>
      </w:r>
    </w:p>
    <w:p w:rsidR="005B15F5" w:rsidRPr="005E5BC2" w:rsidRDefault="005B15F5" w:rsidP="00A30F39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15.</w:t>
      </w:r>
      <w:r w:rsidRPr="005E5BC2">
        <w:rPr>
          <w:sz w:val="26"/>
          <w:szCs w:val="26"/>
        </w:rPr>
        <w:tab/>
        <w:t>7</w:t>
      </w:r>
      <w:r w:rsidRPr="005E5BC2">
        <w:rPr>
          <w:rFonts w:cstheme="minorHAnsi"/>
          <w:sz w:val="26"/>
          <w:szCs w:val="26"/>
        </w:rPr>
        <w:t>²</w:t>
      </w:r>
      <w:r w:rsidRPr="005E5BC2">
        <w:rPr>
          <w:sz w:val="26"/>
          <w:szCs w:val="26"/>
        </w:rPr>
        <w:t xml:space="preserve"> - 10 = </w:t>
      </w:r>
    </w:p>
    <w:p w:rsidR="005B15F5" w:rsidRPr="005E5BC2" w:rsidRDefault="005B15F5" w:rsidP="005B15F5">
      <w:pPr>
        <w:rPr>
          <w:sz w:val="26"/>
          <w:szCs w:val="26"/>
        </w:rPr>
      </w:pPr>
    </w:p>
    <w:p w:rsidR="005B15F5" w:rsidRPr="005E5BC2" w:rsidRDefault="005B15F5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>C</w:t>
      </w:r>
      <w:r w:rsidRPr="005E5BC2">
        <w:rPr>
          <w:sz w:val="26"/>
          <w:szCs w:val="26"/>
        </w:rPr>
        <w:tab/>
        <w:t>1.</w:t>
      </w:r>
      <w:r w:rsidRPr="005E5BC2">
        <w:rPr>
          <w:sz w:val="26"/>
          <w:szCs w:val="26"/>
        </w:rPr>
        <w:tab/>
      </w:r>
      <w:r w:rsidR="00C9783E" w:rsidRPr="005E5BC2">
        <w:rPr>
          <w:sz w:val="26"/>
          <w:szCs w:val="26"/>
        </w:rPr>
        <w:t>54 – 32 =</w:t>
      </w:r>
    </w:p>
    <w:p w:rsidR="00C9783E" w:rsidRPr="005E5BC2" w:rsidRDefault="00C9783E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2.</w:t>
      </w:r>
      <w:r w:rsidRPr="005E5BC2">
        <w:rPr>
          <w:sz w:val="26"/>
          <w:szCs w:val="26"/>
        </w:rPr>
        <w:tab/>
        <w:t xml:space="preserve">24 </w:t>
      </w:r>
      <w:r w:rsidRPr="005E5BC2">
        <w:rPr>
          <w:rFonts w:cstheme="minorHAnsi"/>
          <w:sz w:val="26"/>
          <w:szCs w:val="26"/>
        </w:rPr>
        <w:t>÷</w:t>
      </w:r>
      <w:r w:rsidRPr="005E5BC2">
        <w:rPr>
          <w:sz w:val="26"/>
          <w:szCs w:val="26"/>
        </w:rPr>
        <w:t xml:space="preserve"> ___ = 6</w:t>
      </w:r>
    </w:p>
    <w:p w:rsidR="00C9783E" w:rsidRPr="005E5BC2" w:rsidRDefault="00C9783E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3.</w:t>
      </w:r>
      <w:r w:rsidRPr="005E5BC2">
        <w:rPr>
          <w:sz w:val="26"/>
          <w:szCs w:val="26"/>
        </w:rPr>
        <w:tab/>
        <w:t>8 x ___ = 16</w:t>
      </w:r>
    </w:p>
    <w:p w:rsidR="00C9783E" w:rsidRPr="005E5BC2" w:rsidRDefault="00C9783E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4.</w:t>
      </w:r>
      <w:r w:rsidRPr="005E5BC2">
        <w:rPr>
          <w:sz w:val="26"/>
          <w:szCs w:val="26"/>
        </w:rPr>
        <w:tab/>
        <w:t>68 + 31 =</w:t>
      </w:r>
    </w:p>
    <w:p w:rsidR="00C9783E" w:rsidRPr="005E5BC2" w:rsidRDefault="00C9783E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5.</w:t>
      </w:r>
      <w:r w:rsidRPr="005E5BC2">
        <w:rPr>
          <w:sz w:val="26"/>
          <w:szCs w:val="26"/>
        </w:rPr>
        <w:tab/>
        <w:t>987, 988, ___</w:t>
      </w:r>
      <w:proofErr w:type="gramStart"/>
      <w:r w:rsidRPr="005E5BC2">
        <w:rPr>
          <w:sz w:val="26"/>
          <w:szCs w:val="26"/>
        </w:rPr>
        <w:t>_ ,</w:t>
      </w:r>
      <w:proofErr w:type="gramEnd"/>
      <w:r w:rsidRPr="005E5BC2">
        <w:rPr>
          <w:sz w:val="26"/>
          <w:szCs w:val="26"/>
        </w:rPr>
        <w:t xml:space="preserve"> ____</w:t>
      </w:r>
    </w:p>
    <w:p w:rsidR="00C9783E" w:rsidRPr="005E5BC2" w:rsidRDefault="00C9783E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6.</w:t>
      </w:r>
      <w:r w:rsidRPr="005E5BC2">
        <w:rPr>
          <w:sz w:val="26"/>
          <w:szCs w:val="26"/>
        </w:rPr>
        <w:tab/>
        <w:t>-20, __</w:t>
      </w:r>
      <w:proofErr w:type="gramStart"/>
      <w:r w:rsidRPr="005E5BC2">
        <w:rPr>
          <w:sz w:val="26"/>
          <w:szCs w:val="26"/>
        </w:rPr>
        <w:t>_ ,</w:t>
      </w:r>
      <w:proofErr w:type="gramEnd"/>
      <w:r w:rsidRPr="005E5BC2">
        <w:rPr>
          <w:sz w:val="26"/>
          <w:szCs w:val="26"/>
        </w:rPr>
        <w:t xml:space="preserve"> -18, -17, -16</w:t>
      </w:r>
    </w:p>
    <w:p w:rsidR="00C9783E" w:rsidRPr="005E5BC2" w:rsidRDefault="00C9783E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7.</w:t>
      </w:r>
      <w:r w:rsidRPr="005E5BC2">
        <w:rPr>
          <w:sz w:val="26"/>
          <w:szCs w:val="26"/>
        </w:rPr>
        <w:tab/>
        <w:t>38 x 10 =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8.</w:t>
      </w:r>
      <w:r w:rsidRPr="005E5BC2">
        <w:rPr>
          <w:sz w:val="26"/>
          <w:szCs w:val="26"/>
        </w:rPr>
        <w:tab/>
        <w:t xml:space="preserve">(81 </w:t>
      </w:r>
      <w:r w:rsidRPr="005E5BC2">
        <w:rPr>
          <w:rFonts w:cstheme="minorHAnsi"/>
          <w:sz w:val="26"/>
          <w:szCs w:val="26"/>
        </w:rPr>
        <w:t>÷</w:t>
      </w:r>
      <w:r w:rsidRPr="005E5BC2">
        <w:rPr>
          <w:sz w:val="26"/>
          <w:szCs w:val="26"/>
        </w:rPr>
        <w:t xml:space="preserve"> 9) + 15 =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9.</w:t>
      </w:r>
      <w:r w:rsidRPr="005E5BC2">
        <w:rPr>
          <w:sz w:val="26"/>
          <w:szCs w:val="26"/>
        </w:rPr>
        <w:tab/>
        <w:t>0.2 x 100 =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10.</w:t>
      </w:r>
      <w:r w:rsidRPr="005E5BC2">
        <w:rPr>
          <w:sz w:val="26"/>
          <w:szCs w:val="26"/>
        </w:rPr>
        <w:tab/>
        <w:t>37p + 93p = £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 xml:space="preserve">11. </w:t>
      </w:r>
      <w:r w:rsidRPr="005E5BC2">
        <w:rPr>
          <w:sz w:val="26"/>
          <w:szCs w:val="26"/>
        </w:rPr>
        <w:tab/>
        <w:t xml:space="preserve">43 </w:t>
      </w:r>
      <w:r w:rsidRPr="005E5BC2">
        <w:rPr>
          <w:rFonts w:cstheme="minorHAnsi"/>
          <w:sz w:val="26"/>
          <w:szCs w:val="26"/>
        </w:rPr>
        <w:t>÷</w:t>
      </w:r>
      <w:r w:rsidRPr="005E5BC2">
        <w:rPr>
          <w:sz w:val="26"/>
          <w:szCs w:val="26"/>
        </w:rPr>
        <w:t xml:space="preserve"> 6 = ___ r ___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12.</w:t>
      </w:r>
      <w:r w:rsidRPr="005E5BC2">
        <w:rPr>
          <w:sz w:val="26"/>
          <w:szCs w:val="26"/>
        </w:rPr>
        <w:tab/>
        <w:t>___ x 8 = 40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13.</w:t>
      </w:r>
      <w:r w:rsidRPr="005E5BC2">
        <w:rPr>
          <w:sz w:val="26"/>
          <w:szCs w:val="26"/>
        </w:rPr>
        <w:tab/>
        <w:t>____</w:t>
      </w:r>
      <w:proofErr w:type="gramStart"/>
      <w:r w:rsidRPr="005E5BC2">
        <w:rPr>
          <w:sz w:val="26"/>
          <w:szCs w:val="26"/>
        </w:rPr>
        <w:t>_ ,</w:t>
      </w:r>
      <w:proofErr w:type="gramEnd"/>
      <w:r w:rsidRPr="005E5BC2">
        <w:rPr>
          <w:sz w:val="26"/>
          <w:szCs w:val="26"/>
        </w:rPr>
        <w:t xml:space="preserve"> 3994, 3985, 3976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 xml:space="preserve">14. </w:t>
      </w:r>
      <w:r w:rsidRPr="005E5BC2">
        <w:rPr>
          <w:sz w:val="26"/>
          <w:szCs w:val="26"/>
        </w:rPr>
        <w:tab/>
        <w:t>78 ___ 6 = 13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15.</w:t>
      </w:r>
      <w:r w:rsidRPr="005E5BC2">
        <w:rPr>
          <w:sz w:val="26"/>
          <w:szCs w:val="26"/>
        </w:rPr>
        <w:tab/>
        <w:t>___ - 3 – 4 = 50</w:t>
      </w:r>
    </w:p>
    <w:p w:rsidR="008245D8" w:rsidRPr="005E5BC2" w:rsidRDefault="008245D8" w:rsidP="005B15F5">
      <w:pPr>
        <w:rPr>
          <w:sz w:val="26"/>
          <w:szCs w:val="26"/>
        </w:rPr>
      </w:pPr>
    </w:p>
    <w:p w:rsidR="008245D8" w:rsidRDefault="008245D8" w:rsidP="005B15F5">
      <w:pPr>
        <w:rPr>
          <w:sz w:val="26"/>
          <w:szCs w:val="26"/>
        </w:rPr>
      </w:pPr>
    </w:p>
    <w:p w:rsidR="005E5BC2" w:rsidRDefault="005E5BC2" w:rsidP="005B15F5">
      <w:pPr>
        <w:rPr>
          <w:sz w:val="26"/>
          <w:szCs w:val="26"/>
        </w:rPr>
      </w:pPr>
    </w:p>
    <w:p w:rsidR="005E5BC2" w:rsidRDefault="005E5BC2" w:rsidP="005B15F5">
      <w:pPr>
        <w:rPr>
          <w:sz w:val="26"/>
          <w:szCs w:val="26"/>
        </w:rPr>
      </w:pPr>
    </w:p>
    <w:p w:rsidR="005E5BC2" w:rsidRDefault="005E5BC2" w:rsidP="005B15F5">
      <w:pPr>
        <w:rPr>
          <w:sz w:val="26"/>
          <w:szCs w:val="26"/>
        </w:rPr>
      </w:pPr>
    </w:p>
    <w:p w:rsidR="005E5BC2" w:rsidRPr="005E5BC2" w:rsidRDefault="005E5BC2" w:rsidP="005B15F5">
      <w:pPr>
        <w:rPr>
          <w:sz w:val="26"/>
          <w:szCs w:val="26"/>
        </w:rPr>
      </w:pPr>
    </w:p>
    <w:p w:rsidR="008245D8" w:rsidRPr="005E5BC2" w:rsidRDefault="008245D8" w:rsidP="008245D8">
      <w:pPr>
        <w:ind w:left="720" w:hanging="720"/>
        <w:rPr>
          <w:sz w:val="26"/>
          <w:szCs w:val="26"/>
        </w:rPr>
      </w:pPr>
      <w:r w:rsidRPr="005E5BC2">
        <w:rPr>
          <w:sz w:val="26"/>
          <w:szCs w:val="26"/>
        </w:rPr>
        <w:lastRenderedPageBreak/>
        <w:t>D</w:t>
      </w:r>
      <w:r w:rsidRPr="005E5BC2">
        <w:rPr>
          <w:sz w:val="26"/>
          <w:szCs w:val="26"/>
        </w:rPr>
        <w:tab/>
        <w:t>1.</w:t>
      </w:r>
      <w:r w:rsidRPr="005E5BC2">
        <w:rPr>
          <w:sz w:val="26"/>
          <w:szCs w:val="26"/>
        </w:rPr>
        <w:tab/>
        <w:t xml:space="preserve">Forty-seven minus </w:t>
      </w:r>
      <w:r w:rsidR="005E5BC2">
        <w:rPr>
          <w:sz w:val="26"/>
          <w:szCs w:val="26"/>
        </w:rPr>
        <w:t>twenty-</w:t>
      </w:r>
      <w:r w:rsidRPr="005E5BC2">
        <w:rPr>
          <w:sz w:val="26"/>
          <w:szCs w:val="26"/>
        </w:rPr>
        <w:t>five =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2.</w:t>
      </w:r>
      <w:r w:rsidRPr="005E5BC2">
        <w:rPr>
          <w:sz w:val="26"/>
          <w:szCs w:val="26"/>
        </w:rPr>
        <w:tab/>
        <w:t>Double 26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 xml:space="preserve">3. </w:t>
      </w:r>
      <w:r w:rsidRPr="005E5BC2">
        <w:rPr>
          <w:sz w:val="26"/>
          <w:szCs w:val="26"/>
        </w:rPr>
        <w:tab/>
        <w:t>What is 4 less than 2721?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 xml:space="preserve">4. </w:t>
      </w:r>
      <w:r w:rsidRPr="005E5BC2">
        <w:rPr>
          <w:sz w:val="26"/>
          <w:szCs w:val="26"/>
        </w:rPr>
        <w:tab/>
        <w:t>What is ¼ of 40?</w:t>
      </w:r>
    </w:p>
    <w:p w:rsidR="008245D8" w:rsidRPr="005E5BC2" w:rsidRDefault="008245D8" w:rsidP="008245D8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5.</w:t>
      </w:r>
      <w:r w:rsidRPr="005E5BC2">
        <w:rPr>
          <w:sz w:val="26"/>
          <w:szCs w:val="26"/>
        </w:rPr>
        <w:tab/>
        <w:t>Estimate the answer to 51 – 29.</w:t>
      </w:r>
    </w:p>
    <w:p w:rsidR="008245D8" w:rsidRPr="005E5BC2" w:rsidRDefault="008245D8" w:rsidP="008245D8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6.</w:t>
      </w:r>
      <w:r w:rsidRPr="005E5BC2">
        <w:rPr>
          <w:sz w:val="26"/>
          <w:szCs w:val="26"/>
        </w:rPr>
        <w:tab/>
        <w:t>The temperature was -2</w:t>
      </w:r>
      <w:r w:rsidRPr="005E5BC2">
        <w:rPr>
          <w:rFonts w:cstheme="minorHAnsi"/>
          <w:sz w:val="26"/>
          <w:szCs w:val="26"/>
        </w:rPr>
        <w:t>°</w:t>
      </w:r>
      <w:r w:rsidRPr="005E5BC2">
        <w:rPr>
          <w:sz w:val="26"/>
          <w:szCs w:val="26"/>
        </w:rPr>
        <w:t>C. It has dropped another 2 degrees. What is the temperature now?</w:t>
      </w:r>
    </w:p>
    <w:p w:rsidR="008245D8" w:rsidRPr="005E5BC2" w:rsidRDefault="008245D8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7.</w:t>
      </w:r>
      <w:r w:rsidRPr="005E5BC2">
        <w:rPr>
          <w:sz w:val="26"/>
          <w:szCs w:val="26"/>
        </w:rPr>
        <w:tab/>
      </w:r>
      <w:r w:rsidR="009C745E" w:rsidRPr="005E5BC2">
        <w:rPr>
          <w:sz w:val="26"/>
          <w:szCs w:val="26"/>
        </w:rPr>
        <w:t>2/7 of 28 =</w:t>
      </w:r>
    </w:p>
    <w:p w:rsidR="00C9783E" w:rsidRPr="005E5BC2" w:rsidRDefault="00C9783E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</w:r>
      <w:r w:rsidR="009C745E" w:rsidRPr="005E5BC2">
        <w:rPr>
          <w:sz w:val="26"/>
          <w:szCs w:val="26"/>
        </w:rPr>
        <w:t>8.</w:t>
      </w:r>
      <w:r w:rsidR="009C745E" w:rsidRPr="005E5BC2">
        <w:rPr>
          <w:sz w:val="26"/>
          <w:szCs w:val="26"/>
        </w:rPr>
        <w:tab/>
        <w:t>7 kg + 320 g + 68 g =</w:t>
      </w:r>
    </w:p>
    <w:p w:rsidR="009C745E" w:rsidRPr="005E5BC2" w:rsidRDefault="009C745E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9.</w:t>
      </w:r>
      <w:r w:rsidRPr="005E5BC2">
        <w:rPr>
          <w:sz w:val="26"/>
          <w:szCs w:val="26"/>
        </w:rPr>
        <w:tab/>
        <w:t xml:space="preserve">Which is larger </w:t>
      </w:r>
      <w:r w:rsidRPr="005E5BC2">
        <w:rPr>
          <w:rFonts w:cstheme="minorHAnsi"/>
          <w:sz w:val="26"/>
          <w:szCs w:val="26"/>
        </w:rPr>
        <w:t>⅕</w:t>
      </w:r>
      <w:r w:rsidRPr="005E5BC2">
        <w:rPr>
          <w:sz w:val="26"/>
          <w:szCs w:val="26"/>
        </w:rPr>
        <w:t xml:space="preserve"> or 50%?</w:t>
      </w:r>
    </w:p>
    <w:p w:rsidR="009C745E" w:rsidRPr="005E5BC2" w:rsidRDefault="009C745E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  <w:t>10.</w:t>
      </w:r>
      <w:r w:rsidRPr="005E5BC2">
        <w:rPr>
          <w:sz w:val="26"/>
          <w:szCs w:val="26"/>
        </w:rPr>
        <w:tab/>
        <w:t>Write the next multiple of 4:</w:t>
      </w:r>
    </w:p>
    <w:p w:rsidR="009C745E" w:rsidRPr="005E5BC2" w:rsidRDefault="009C745E" w:rsidP="005B15F5">
      <w:pPr>
        <w:rPr>
          <w:sz w:val="26"/>
          <w:szCs w:val="26"/>
        </w:rPr>
      </w:pPr>
      <w:r w:rsidRPr="005E5BC2">
        <w:rPr>
          <w:sz w:val="26"/>
          <w:szCs w:val="26"/>
        </w:rPr>
        <w:tab/>
      </w:r>
      <w:r w:rsidRPr="005E5BC2">
        <w:rPr>
          <w:sz w:val="26"/>
          <w:szCs w:val="26"/>
        </w:rPr>
        <w:tab/>
        <w:t>84, 88, 92, ___</w:t>
      </w:r>
    </w:p>
    <w:p w:rsidR="009C745E" w:rsidRPr="005E5BC2" w:rsidRDefault="009C745E" w:rsidP="009C745E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11.</w:t>
      </w:r>
      <w:r w:rsidRPr="005E5BC2">
        <w:rPr>
          <w:sz w:val="26"/>
          <w:szCs w:val="26"/>
        </w:rPr>
        <w:tab/>
        <w:t>What is the difference between fifty-four and thirty-five?</w:t>
      </w:r>
    </w:p>
    <w:p w:rsidR="009C745E" w:rsidRPr="005E5BC2" w:rsidRDefault="009C745E" w:rsidP="009C745E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12.</w:t>
      </w:r>
      <w:r w:rsidRPr="005E5BC2">
        <w:rPr>
          <w:sz w:val="26"/>
          <w:szCs w:val="26"/>
        </w:rPr>
        <w:tab/>
        <w:t xml:space="preserve">On Tuesday </w:t>
      </w:r>
      <w:r w:rsidRPr="005E5BC2">
        <w:rPr>
          <w:rFonts w:cstheme="minorHAnsi"/>
          <w:sz w:val="26"/>
          <w:szCs w:val="26"/>
        </w:rPr>
        <w:t>⅕</w:t>
      </w:r>
      <w:r w:rsidRPr="005E5BC2">
        <w:rPr>
          <w:sz w:val="26"/>
          <w:szCs w:val="26"/>
        </w:rPr>
        <w:t xml:space="preserve"> of our class was absent. Write those who were here as a fraction.</w:t>
      </w:r>
    </w:p>
    <w:p w:rsidR="009C745E" w:rsidRPr="005E5BC2" w:rsidRDefault="009C745E" w:rsidP="009C745E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13.</w:t>
      </w:r>
      <w:proofErr w:type="gramStart"/>
      <w:r w:rsidRPr="005E5BC2">
        <w:rPr>
          <w:sz w:val="26"/>
          <w:szCs w:val="26"/>
        </w:rPr>
        <w:tab/>
        <w:t>( 5</w:t>
      </w:r>
      <w:proofErr w:type="gramEnd"/>
      <w:r w:rsidRPr="005E5BC2">
        <w:rPr>
          <w:sz w:val="26"/>
          <w:szCs w:val="26"/>
        </w:rPr>
        <w:t xml:space="preserve"> x 6 ) </w:t>
      </w:r>
      <w:r w:rsidRPr="005E5BC2">
        <w:rPr>
          <w:rFonts w:cstheme="minorHAnsi"/>
          <w:sz w:val="26"/>
          <w:szCs w:val="26"/>
        </w:rPr>
        <w:t>÷</w:t>
      </w:r>
      <w:r w:rsidRPr="005E5BC2">
        <w:rPr>
          <w:sz w:val="26"/>
          <w:szCs w:val="26"/>
        </w:rPr>
        <w:t xml:space="preserve"> 2 =</w:t>
      </w:r>
    </w:p>
    <w:p w:rsidR="009C745E" w:rsidRPr="005E5BC2" w:rsidRDefault="009C745E" w:rsidP="009C745E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14.</w:t>
      </w:r>
      <w:r w:rsidRPr="005E5BC2">
        <w:rPr>
          <w:sz w:val="26"/>
          <w:szCs w:val="26"/>
        </w:rPr>
        <w:tab/>
        <w:t xml:space="preserve">It takes 55 </w:t>
      </w:r>
      <w:proofErr w:type="spellStart"/>
      <w:r w:rsidRPr="005E5BC2">
        <w:rPr>
          <w:sz w:val="26"/>
          <w:szCs w:val="26"/>
        </w:rPr>
        <w:t>mins</w:t>
      </w:r>
      <w:proofErr w:type="spellEnd"/>
      <w:r w:rsidRPr="005E5BC2">
        <w:rPr>
          <w:sz w:val="26"/>
          <w:szCs w:val="26"/>
        </w:rPr>
        <w:t xml:space="preserve"> to travel from Brighton to London Victoria, and a further 28 </w:t>
      </w:r>
      <w:proofErr w:type="spellStart"/>
      <w:r w:rsidRPr="005E5BC2">
        <w:rPr>
          <w:sz w:val="26"/>
          <w:szCs w:val="26"/>
        </w:rPr>
        <w:t>mins</w:t>
      </w:r>
      <w:proofErr w:type="spellEnd"/>
      <w:r w:rsidRPr="005E5BC2">
        <w:rPr>
          <w:sz w:val="26"/>
          <w:szCs w:val="26"/>
        </w:rPr>
        <w:t xml:space="preserve"> to Willesden Green. How long is the whole journey?</w:t>
      </w:r>
    </w:p>
    <w:p w:rsidR="009C745E" w:rsidRPr="005E5BC2" w:rsidRDefault="009C745E" w:rsidP="009C745E">
      <w:pPr>
        <w:ind w:left="1440" w:hanging="720"/>
        <w:rPr>
          <w:sz w:val="26"/>
          <w:szCs w:val="26"/>
        </w:rPr>
      </w:pPr>
      <w:r w:rsidRPr="005E5BC2">
        <w:rPr>
          <w:sz w:val="26"/>
          <w:szCs w:val="26"/>
        </w:rPr>
        <w:t>15.</w:t>
      </w:r>
      <w:r w:rsidRPr="005E5BC2">
        <w:rPr>
          <w:sz w:val="26"/>
          <w:szCs w:val="26"/>
        </w:rPr>
        <w:tab/>
        <w:t xml:space="preserve">A florist divides 60 flowers into 4 bouquets </w:t>
      </w:r>
      <w:r w:rsidR="004A035E" w:rsidRPr="005E5BC2">
        <w:rPr>
          <w:sz w:val="26"/>
          <w:szCs w:val="26"/>
        </w:rPr>
        <w:t>of the same size. How many flowers are in each?</w:t>
      </w: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AA16CF" w:rsidRDefault="005E5BC2">
      <w:pPr>
        <w:rPr>
          <w:sz w:val="28"/>
          <w:szCs w:val="28"/>
        </w:rPr>
      </w:pPr>
      <w:r>
        <w:rPr>
          <w:sz w:val="28"/>
          <w:szCs w:val="28"/>
        </w:rPr>
        <w:t>Answers</w:t>
      </w:r>
    </w:p>
    <w:p w:rsidR="00AA16CF" w:rsidRDefault="00AA16CF">
      <w:pPr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45</w:t>
      </w:r>
    </w:p>
    <w:p w:rsidR="00AA16CF" w:rsidRDefault="00AA16CF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26</w:t>
      </w:r>
    </w:p>
    <w:p w:rsidR="00AA16CF" w:rsidRDefault="00AA16CF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7</w:t>
      </w:r>
    </w:p>
    <w:p w:rsidR="00AA16CF" w:rsidRDefault="00AA16CF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442</w:t>
      </w:r>
    </w:p>
    <w:p w:rsidR="00AA16CF" w:rsidRDefault="00AA16CF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960</w:t>
      </w:r>
    </w:p>
    <w:p w:rsidR="00AA16CF" w:rsidRDefault="00AA16CF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-17</w:t>
      </w:r>
    </w:p>
    <w:p w:rsidR="00AA16CF" w:rsidRDefault="00AA16CF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</w:r>
      <w:r w:rsidR="005A0138">
        <w:rPr>
          <w:sz w:val="28"/>
          <w:szCs w:val="28"/>
        </w:rPr>
        <w:t>£ 9.61</w:t>
      </w:r>
    </w:p>
    <w:p w:rsidR="005A0138" w:rsidRDefault="005A0138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  <w:t>5030</w:t>
      </w:r>
    </w:p>
    <w:p w:rsidR="005A0138" w:rsidRDefault="005A0138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20</w:t>
      </w:r>
    </w:p>
    <w:p w:rsidR="005A0138" w:rsidRDefault="005A0138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5</w:t>
      </w:r>
    </w:p>
    <w:p w:rsidR="005A0138" w:rsidRDefault="005A0138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846</w:t>
      </w:r>
    </w:p>
    <w:p w:rsidR="005A0138" w:rsidRDefault="005A0138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  <w:t>6</w:t>
      </w:r>
    </w:p>
    <w:p w:rsidR="005A0138" w:rsidRDefault="005A0138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8</w:t>
      </w:r>
    </w:p>
    <w:p w:rsidR="005A0138" w:rsidRDefault="005A0138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702</w:t>
      </w:r>
    </w:p>
    <w:p w:rsidR="005A0138" w:rsidRDefault="005A0138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39</w:t>
      </w:r>
    </w:p>
    <w:p w:rsidR="005B15F5" w:rsidRDefault="005B15F5">
      <w:pPr>
        <w:rPr>
          <w:sz w:val="28"/>
          <w:szCs w:val="28"/>
        </w:rPr>
      </w:pP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99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1346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6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20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2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16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  <w:t>40p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  <w:t>8370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83176, 83761, 84671, 86371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3 (3 tens)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8 or 4 or 2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</w:r>
      <w:r>
        <w:rPr>
          <w:rFonts w:cstheme="minorHAnsi"/>
          <w:sz w:val="28"/>
          <w:szCs w:val="28"/>
        </w:rPr>
        <w:t>⅓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28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</w:r>
      <w:r w:rsidRPr="005B15F5">
        <w:rPr>
          <w:sz w:val="28"/>
          <w:szCs w:val="28"/>
          <w:u w:val="single"/>
        </w:rPr>
        <w:t>7</w:t>
      </w:r>
      <w:r>
        <w:rPr>
          <w:sz w:val="28"/>
          <w:szCs w:val="28"/>
        </w:rPr>
        <w:t>7</w:t>
      </w:r>
    </w:p>
    <w:p w:rsidR="005B15F5" w:rsidRDefault="005B15F5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39 (7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>=7x7=49-10=39)</w:t>
      </w:r>
    </w:p>
    <w:p w:rsidR="00C9783E" w:rsidRDefault="00C9783E">
      <w:pPr>
        <w:rPr>
          <w:sz w:val="28"/>
          <w:szCs w:val="28"/>
        </w:rPr>
      </w:pPr>
    </w:p>
    <w:p w:rsidR="00C9783E" w:rsidRDefault="00C9783E">
      <w:pPr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22</w:t>
      </w:r>
    </w:p>
    <w:p w:rsidR="00C9783E" w:rsidRDefault="00C9783E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4</w:t>
      </w:r>
    </w:p>
    <w:p w:rsidR="00C9783E" w:rsidRDefault="00C9783E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16</w:t>
      </w:r>
    </w:p>
    <w:p w:rsidR="00C9783E" w:rsidRDefault="00C9783E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99</w:t>
      </w:r>
    </w:p>
    <w:p w:rsidR="00C9783E" w:rsidRDefault="00C9783E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989, 990</w:t>
      </w:r>
    </w:p>
    <w:p w:rsidR="00C9783E" w:rsidRDefault="00C9783E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-19</w:t>
      </w:r>
    </w:p>
    <w:p w:rsidR="00C9783E" w:rsidRDefault="00C9783E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  <w:t>380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  <w:t>24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20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£ 1.30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7 r 1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  <w:t>5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4003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-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57</w:t>
      </w:r>
    </w:p>
    <w:p w:rsidR="005B15F5" w:rsidRDefault="005B15F5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</w:p>
    <w:p w:rsidR="005E5BC2" w:rsidRDefault="005E5BC2">
      <w:pPr>
        <w:rPr>
          <w:sz w:val="28"/>
          <w:szCs w:val="28"/>
        </w:rPr>
      </w:pPr>
      <w:bookmarkStart w:id="0" w:name="_GoBack"/>
      <w:bookmarkEnd w:id="0"/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>D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22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52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2717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10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20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-4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C</w:t>
      </w:r>
    </w:p>
    <w:p w:rsidR="008245D8" w:rsidRDefault="008245D8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</w:r>
      <w:r w:rsidR="009C745E">
        <w:rPr>
          <w:sz w:val="28"/>
          <w:szCs w:val="28"/>
        </w:rPr>
        <w:t xml:space="preserve">1/7 of 28 = 28 </w:t>
      </w:r>
      <w:r w:rsidR="009C745E">
        <w:rPr>
          <w:rFonts w:cstheme="minorHAnsi"/>
          <w:sz w:val="28"/>
          <w:szCs w:val="28"/>
        </w:rPr>
        <w:t>÷</w:t>
      </w:r>
      <w:r w:rsidR="009C745E">
        <w:rPr>
          <w:sz w:val="28"/>
          <w:szCs w:val="28"/>
        </w:rPr>
        <w:t xml:space="preserve"> 7 = 4 </w:t>
      </w:r>
    </w:p>
    <w:p w:rsidR="009C745E" w:rsidRDefault="009C745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2/7 of 28 = 4 x 2 = </w:t>
      </w:r>
      <w:r w:rsidRPr="009C745E">
        <w:rPr>
          <w:b/>
          <w:sz w:val="28"/>
          <w:szCs w:val="28"/>
        </w:rPr>
        <w:t>8</w:t>
      </w:r>
    </w:p>
    <w:p w:rsidR="009C745E" w:rsidRDefault="009C745E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  <w:t>7388 g</w:t>
      </w:r>
    </w:p>
    <w:p w:rsidR="009C745E" w:rsidRDefault="009C745E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50%</w:t>
      </w:r>
    </w:p>
    <w:p w:rsidR="009C745E" w:rsidRDefault="009C745E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96</w:t>
      </w:r>
    </w:p>
    <w:p w:rsidR="009C745E" w:rsidRDefault="009C745E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 xml:space="preserve">nineteen </w:t>
      </w:r>
    </w:p>
    <w:p w:rsidR="009C745E" w:rsidRDefault="009C745E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</w:r>
      <w:r>
        <w:rPr>
          <w:rFonts w:cstheme="minorHAnsi"/>
          <w:sz w:val="28"/>
          <w:szCs w:val="28"/>
        </w:rPr>
        <w:t>⅘</w:t>
      </w:r>
    </w:p>
    <w:p w:rsidR="009C745E" w:rsidRDefault="009C745E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</w:r>
      <w:r w:rsidR="004A035E">
        <w:rPr>
          <w:sz w:val="28"/>
          <w:szCs w:val="28"/>
        </w:rPr>
        <w:t>15</w:t>
      </w:r>
    </w:p>
    <w:p w:rsidR="004A035E" w:rsidRDefault="004A035E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 xml:space="preserve">1 hour 23 </w:t>
      </w:r>
      <w:proofErr w:type="spellStart"/>
      <w:r>
        <w:rPr>
          <w:sz w:val="28"/>
          <w:szCs w:val="28"/>
        </w:rPr>
        <w:t>mins</w:t>
      </w:r>
      <w:proofErr w:type="spellEnd"/>
    </w:p>
    <w:p w:rsidR="004A035E" w:rsidRPr="001331F7" w:rsidRDefault="004A035E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15. </w:t>
      </w:r>
      <w:r>
        <w:rPr>
          <w:sz w:val="28"/>
          <w:szCs w:val="28"/>
        </w:rPr>
        <w:tab/>
        <w:t>15</w:t>
      </w:r>
    </w:p>
    <w:sectPr w:rsidR="004A035E" w:rsidRPr="001331F7" w:rsidSect="001331F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1F7"/>
    <w:rsid w:val="001331F7"/>
    <w:rsid w:val="00176CEF"/>
    <w:rsid w:val="004A035E"/>
    <w:rsid w:val="005A0138"/>
    <w:rsid w:val="005B15F5"/>
    <w:rsid w:val="005E5BC2"/>
    <w:rsid w:val="006659A0"/>
    <w:rsid w:val="008245D8"/>
    <w:rsid w:val="009C745E"/>
    <w:rsid w:val="00A30F39"/>
    <w:rsid w:val="00AA16CF"/>
    <w:rsid w:val="00C9783E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23A8F"/>
  <w15:chartTrackingRefBased/>
  <w15:docId w15:val="{AD8B4058-6791-4661-9653-9BA47EB5B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5EBFB586</Template>
  <TotalTime>215</TotalTime>
  <Pages>3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7</cp:revision>
  <dcterms:created xsi:type="dcterms:W3CDTF">2020-04-02T11:24:00Z</dcterms:created>
  <dcterms:modified xsi:type="dcterms:W3CDTF">2020-04-04T13:01:00Z</dcterms:modified>
</cp:coreProperties>
</file>