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right</wp:align>
                </wp:positionH>
                <wp:positionV relativeFrom="paragraph">
                  <wp:posOffset>-262255</wp:posOffset>
                </wp:positionV>
                <wp:extent cx="52768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A33361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4.3pt;margin-top:-20.65pt;width:415.5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A33361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80737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53 x 26 = </w:t>
            </w:r>
            <w:r w:rsidR="00D14066" w:rsidRPr="00D14066">
              <w:rPr>
                <w:rFonts w:ascii="Gill Sans MT" w:hAnsi="Gill Sans MT"/>
                <w:sz w:val="28"/>
                <w:szCs w:val="28"/>
                <w:highlight w:val="yellow"/>
              </w:rPr>
              <w:t>1378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7384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568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EA7C7B">
              <w:rPr>
                <w:rFonts w:ascii="Gill Sans MT" w:hAnsi="Gill Sans MT"/>
                <w:sz w:val="28"/>
              </w:rPr>
              <w:t>³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1331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0.553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0.82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1.373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6/10 of 80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48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980737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108.3</w:t>
            </w:r>
            <w:r w:rsidR="0057460C">
              <w:rPr>
                <w:rFonts w:ascii="Gill Sans MT" w:hAnsi="Gill Sans MT"/>
                <w:sz w:val="28"/>
              </w:rPr>
              <w:t xml:space="preserve">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758.1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0.3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 xml:space="preserve">18/10 = 1 </w:t>
            </w:r>
            <w:r w:rsidR="00D14066" w:rsidRPr="00D14066">
              <w:rPr>
                <w:rFonts w:ascii="Gill Sans MT" w:hAnsi="Gill Sans MT"/>
                <w:sz w:val="18"/>
                <w:highlight w:val="yellow"/>
              </w:rPr>
              <w:t xml:space="preserve">8/10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 xml:space="preserve">= 1 </w:t>
            </w:r>
            <w:r w:rsidR="00D14066" w:rsidRPr="00D14066">
              <w:rPr>
                <w:rFonts w:ascii="Gill Sans MT" w:hAnsi="Gill Sans MT"/>
                <w:sz w:val="18"/>
                <w:highlight w:val="yellow"/>
              </w:rPr>
              <w:t>4/5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LXIV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64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23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2.99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E7398B">
              <w:rPr>
                <w:rFonts w:ascii="Gill Sans MT" w:hAnsi="Gill Sans MT"/>
                <w:sz w:val="24"/>
              </w:rPr>
              <w:t>135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 w:rsidR="00331B88">
              <w:rPr>
                <w:rFonts w:ascii="Gill Sans MT" w:hAnsi="Gill Sans MT"/>
                <w:sz w:val="24"/>
              </w:rPr>
              <w:t>15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9m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331B88">
              <w:rPr>
                <w:rFonts w:ascii="Gill Sans MT" w:hAnsi="Gill Sans MT"/>
                <w:sz w:val="24"/>
              </w:rPr>
              <w:t xml:space="preserve"> a leap year</w:t>
            </w:r>
            <w:r w:rsidR="0057460C">
              <w:rPr>
                <w:rFonts w:ascii="Gill Sans MT" w:hAnsi="Gill Sans MT"/>
                <w:sz w:val="24"/>
              </w:rPr>
              <w:t>?</w:t>
            </w:r>
            <w:r w:rsidR="00A33361">
              <w:rPr>
                <w:rFonts w:ascii="Gill Sans MT" w:hAnsi="Gill Sans MT"/>
                <w:sz w:val="24"/>
              </w:rPr>
              <w:t xml:space="preserve">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366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331B8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6c + 130 = 166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A33361">
              <w:rPr>
                <w:rFonts w:ascii="Gill Sans MT" w:hAnsi="Gill Sans MT"/>
                <w:sz w:val="24"/>
              </w:rPr>
              <w:t xml:space="preserve">  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c = 6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C51ACA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00:07 to a 12-hour format: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12.07am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331B88">
              <w:rPr>
                <w:rFonts w:ascii="Gill Sans MT" w:hAnsi="Gill Sans MT"/>
                <w:sz w:val="28"/>
              </w:rPr>
              <w:t xml:space="preserve">1/8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A33361" w:rsidRPr="00A33361">
              <w:rPr>
                <w:rFonts w:ascii="Gill Sans MT" w:hAnsi="Gill Sans MT"/>
                <w:sz w:val="28"/>
                <w:highlight w:val="yellow"/>
              </w:rPr>
              <w:t>0.125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6BAD61F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2BF" w:rsidRDefault="00D242BF" w:rsidP="001C1D95">
      <w:pPr>
        <w:spacing w:after="0" w:line="240" w:lineRule="auto"/>
      </w:pPr>
      <w:r>
        <w:separator/>
      </w:r>
    </w:p>
  </w:endnote>
  <w:endnote w:type="continuationSeparator" w:id="0">
    <w:p w:rsidR="00D242BF" w:rsidRDefault="00D242B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2BF" w:rsidRDefault="00D242BF" w:rsidP="001C1D95">
      <w:pPr>
        <w:spacing w:after="0" w:line="240" w:lineRule="auto"/>
      </w:pPr>
      <w:r>
        <w:separator/>
      </w:r>
    </w:p>
  </w:footnote>
  <w:footnote w:type="continuationSeparator" w:id="0">
    <w:p w:rsidR="00D242BF" w:rsidRDefault="00D242B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EB59E5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10</w:t>
    </w:r>
    <w:r w:rsidRPr="00EB59E5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27642B"/>
    <w:rsid w:val="002C7BFF"/>
    <w:rsid w:val="002D154C"/>
    <w:rsid w:val="00331B88"/>
    <w:rsid w:val="00332213"/>
    <w:rsid w:val="0057460C"/>
    <w:rsid w:val="0071672A"/>
    <w:rsid w:val="00763408"/>
    <w:rsid w:val="007F27F1"/>
    <w:rsid w:val="008C3B23"/>
    <w:rsid w:val="009424D2"/>
    <w:rsid w:val="00980737"/>
    <w:rsid w:val="00A2570A"/>
    <w:rsid w:val="00A33361"/>
    <w:rsid w:val="00B838FD"/>
    <w:rsid w:val="00C24129"/>
    <w:rsid w:val="00C4304C"/>
    <w:rsid w:val="00C51ACA"/>
    <w:rsid w:val="00CF025B"/>
    <w:rsid w:val="00D14066"/>
    <w:rsid w:val="00D15503"/>
    <w:rsid w:val="00D242BF"/>
    <w:rsid w:val="00E33EB6"/>
    <w:rsid w:val="00E7398B"/>
    <w:rsid w:val="00EA7C7B"/>
    <w:rsid w:val="00EB59E5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A51C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4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6</cp:revision>
  <dcterms:created xsi:type="dcterms:W3CDTF">2017-04-11T13:56:00Z</dcterms:created>
  <dcterms:modified xsi:type="dcterms:W3CDTF">2020-05-29T15:20:00Z</dcterms:modified>
</cp:coreProperties>
</file>